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rPr>
        <w:id w:val="-1619286616"/>
        <w:docPartObj>
          <w:docPartGallery w:val="Cover Pages"/>
          <w:docPartUnique/>
        </w:docPartObj>
      </w:sdtPr>
      <w:sdtContent>
        <w:p w14:paraId="1567D681" w14:textId="1371BA70" w:rsidR="006B53EF" w:rsidRPr="008F40A7" w:rsidRDefault="007072C1" w:rsidP="00715EA5">
          <w:pPr>
            <w:rPr>
              <w:rFonts w:ascii="Arial" w:hAnsi="Arial"/>
            </w:rPr>
          </w:pPr>
          <w:r>
            <w:rPr>
              <w:noProof/>
            </w:rPr>
            <mc:AlternateContent>
              <mc:Choice Requires="wpg">
                <w:drawing>
                  <wp:anchor distT="0" distB="0" distL="114300" distR="114300" simplePos="0" relativeHeight="251659264" behindDoc="0" locked="0" layoutInCell="1" allowOverlap="1" wp14:anchorId="3EA7F1BB" wp14:editId="47DD64D2">
                    <wp:simplePos x="0" y="0"/>
                    <wp:positionH relativeFrom="page">
                      <wp:posOffset>5012055</wp:posOffset>
                    </wp:positionH>
                    <wp:positionV relativeFrom="page">
                      <wp:posOffset>0</wp:posOffset>
                    </wp:positionV>
                    <wp:extent cx="2549525" cy="10692130"/>
                    <wp:effectExtent l="3810" t="0" r="0" b="4445"/>
                    <wp:wrapNone/>
                    <wp:docPr id="9" name="Ομάδα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0692130"/>
                              <a:chOff x="0" y="0"/>
                              <a:chExt cx="31136" cy="100584"/>
                            </a:xfrm>
                          </wpg:grpSpPr>
                          <wps:wsp>
                            <wps:cNvPr id="13" name="Ορθογώνιο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Ορθογώνιο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Ορθογώνιο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4-09-07T00:00:00Z">
                                      <w:dateFormat w:val="yyyy"/>
                                      <w:lid w:val="el-GR"/>
                                      <w:storeMappedDataAs w:val="dateTime"/>
                                      <w:calendar w:val="gregorian"/>
                                    </w:date>
                                  </w:sdtPr>
                                  <w:sdtContent>
                                    <w:p w14:paraId="445BA81B" w14:textId="16C54B6B" w:rsidR="006B53EF" w:rsidRDefault="006B53EF">
                                      <w:pPr>
                                        <w:pStyle w:val="aff1"/>
                                        <w:rPr>
                                          <w:color w:val="FFFFFF" w:themeColor="background1"/>
                                          <w:sz w:val="96"/>
                                          <w:szCs w:val="96"/>
                                        </w:rPr>
                                      </w:pPr>
                                      <w:r>
                                        <w:rPr>
                                          <w:color w:val="FFFFFF" w:themeColor="background1"/>
                                          <w:sz w:val="96"/>
                                          <w:szCs w:val="96"/>
                                        </w:rPr>
                                        <w:t>202</w:t>
                                      </w:r>
                                      <w:r w:rsidR="00D9162A">
                                        <w:rPr>
                                          <w:color w:val="FFFFFF" w:themeColor="background1"/>
                                          <w:sz w:val="96"/>
                                          <w:szCs w:val="96"/>
                                        </w:rPr>
                                        <w:t>4</w:t>
                                      </w:r>
                                    </w:p>
                                  </w:sdtContent>
                                </w:sdt>
                              </w:txbxContent>
                            </wps:txbx>
                            <wps:bodyPr rot="0" vert="horz" wrap="square" lIns="365760" tIns="182880" rIns="182880" bIns="182880" anchor="b" anchorCtr="0" upright="1">
                              <a:noAutofit/>
                            </wps:bodyPr>
                          </wps:wsp>
                          <wps:wsp>
                            <wps:cNvPr id="16" name="Ορθογώνιο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4-09-07T00:00:00Z">
                                      <w:dateFormat w:val="d/M/yyyy"/>
                                      <w:lid w:val="el-GR"/>
                                      <w:storeMappedDataAs w:val="dateTime"/>
                                      <w:calendar w:val="gregorian"/>
                                    </w:date>
                                  </w:sdtPr>
                                  <w:sdtContent>
                                    <w:p w14:paraId="4EE92007" w14:textId="11A98903" w:rsidR="006B53EF" w:rsidRPr="006B53EF" w:rsidRDefault="00C33501">
                                      <w:pPr>
                                        <w:pStyle w:val="aff1"/>
                                        <w:spacing w:line="360" w:lineRule="auto"/>
                                        <w:rPr>
                                          <w:color w:val="FFFFFF" w:themeColor="background1"/>
                                          <w:sz w:val="40"/>
                                          <w:szCs w:val="40"/>
                                        </w:rPr>
                                      </w:pPr>
                                      <w:r>
                                        <w:rPr>
                                          <w:color w:val="FFFFFF" w:themeColor="background1"/>
                                          <w:sz w:val="40"/>
                                          <w:szCs w:val="40"/>
                                        </w:rPr>
                                        <w:t>7/9/2024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7F1BB" id="Ομάδα 453" o:spid="_x0000_s1026" style="position:absolute;left:0;text-align:left;margin-left:394.65pt;margin-top:0;width:200.7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0wwAAAANsAAAAPAAAAZHJzL2Rvd25yZXYueG1sRE/bisIw&#10;EH0X/Icwgm+aKrK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99AdMMAAAADbAAAADwAAAAAA&#10;AAAAAAAAAAAHAgAAZHJzL2Rvd25yZXYueG1sUEsFBgAAAAADAAMAtwAAAPQCA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4-09-07T00:00:00Z">
                                <w:dateFormat w:val="yyyy"/>
                                <w:lid w:val="el-GR"/>
                                <w:storeMappedDataAs w:val="dateTime"/>
                                <w:calendar w:val="gregorian"/>
                              </w:date>
                            </w:sdtPr>
                            <w:sdtContent>
                              <w:p w14:paraId="445BA81B" w14:textId="16C54B6B" w:rsidR="006B53EF" w:rsidRDefault="006B53EF">
                                <w:pPr>
                                  <w:pStyle w:val="aff1"/>
                                  <w:rPr>
                                    <w:color w:val="FFFFFF" w:themeColor="background1"/>
                                    <w:sz w:val="96"/>
                                    <w:szCs w:val="96"/>
                                  </w:rPr>
                                </w:pPr>
                                <w:r>
                                  <w:rPr>
                                    <w:color w:val="FFFFFF" w:themeColor="background1"/>
                                    <w:sz w:val="96"/>
                                    <w:szCs w:val="96"/>
                                  </w:rPr>
                                  <w:t>202</w:t>
                                </w:r>
                                <w:r w:rsidR="00D9162A">
                                  <w:rPr>
                                    <w:color w:val="FFFFFF" w:themeColor="background1"/>
                                    <w:sz w:val="96"/>
                                    <w:szCs w:val="96"/>
                                  </w:rPr>
                                  <w:t>4</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4-09-07T00:00:00Z">
                                <w:dateFormat w:val="d/M/yyyy"/>
                                <w:lid w:val="el-GR"/>
                                <w:storeMappedDataAs w:val="dateTime"/>
                                <w:calendar w:val="gregorian"/>
                              </w:date>
                            </w:sdtPr>
                            <w:sdtContent>
                              <w:p w14:paraId="4EE92007" w14:textId="11A98903" w:rsidR="006B53EF" w:rsidRPr="006B53EF" w:rsidRDefault="00C33501">
                                <w:pPr>
                                  <w:pStyle w:val="aff1"/>
                                  <w:spacing w:line="360" w:lineRule="auto"/>
                                  <w:rPr>
                                    <w:color w:val="FFFFFF" w:themeColor="background1"/>
                                    <w:sz w:val="40"/>
                                    <w:szCs w:val="40"/>
                                  </w:rPr>
                                </w:pPr>
                                <w:r>
                                  <w:rPr>
                                    <w:color w:val="FFFFFF" w:themeColor="background1"/>
                                    <w:sz w:val="40"/>
                                    <w:szCs w:val="40"/>
                                  </w:rPr>
                                  <w:t>7/9/2024</w:t>
                                </w:r>
                              </w:p>
                            </w:sdtContent>
                          </w:sdt>
                        </w:txbxContent>
                      </v:textbox>
                    </v:rect>
                    <w10:wrap anchorx="page" anchory="page"/>
                  </v:group>
                </w:pict>
              </mc:Fallback>
            </mc:AlternateContent>
          </w:r>
        </w:p>
        <w:p w14:paraId="764C5782" w14:textId="74570E4F" w:rsidR="00E10C89" w:rsidRPr="00B6692A" w:rsidRDefault="007072C1" w:rsidP="00715EA5">
          <w:pPr>
            <w:rPr>
              <w:rFonts w:ascii="Arial" w:hAnsi="Arial"/>
            </w:rPr>
          </w:pPr>
          <w:r>
            <w:rPr>
              <w:noProof/>
            </w:rPr>
            <mc:AlternateContent>
              <mc:Choice Requires="wps">
                <w:drawing>
                  <wp:anchor distT="0" distB="0" distL="114300" distR="114300" simplePos="0" relativeHeight="251660288" behindDoc="0" locked="0" layoutInCell="0" allowOverlap="1" wp14:anchorId="6806D5C0" wp14:editId="3FC7D4CE">
                    <wp:simplePos x="0" y="0"/>
                    <wp:positionH relativeFrom="page">
                      <wp:posOffset>-180975</wp:posOffset>
                    </wp:positionH>
                    <wp:positionV relativeFrom="page">
                      <wp:posOffset>2371725</wp:posOffset>
                    </wp:positionV>
                    <wp:extent cx="7727315" cy="1552575"/>
                    <wp:effectExtent l="0" t="0" r="26035" b="28575"/>
                    <wp:wrapTight wrapText="bothSides">
                      <wp:wrapPolygon edited="0">
                        <wp:start x="0" y="0"/>
                        <wp:lineTo x="0" y="21733"/>
                        <wp:lineTo x="21620" y="21733"/>
                        <wp:lineTo x="21620" y="0"/>
                        <wp:lineTo x="0" y="0"/>
                      </wp:wrapPolygon>
                    </wp:wrapTight>
                    <wp:docPr id="6"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315" cy="15525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6D5C0" id="Ορθογώνιο 16" o:spid="_x0000_s1031" style="position:absolute;left:0;text-align:left;margin-left:-14.25pt;margin-top:186.75pt;width:608.45pt;height:12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" o:allowincell="f" fillcolor="black [3213]" strokecolor="black [3213]" strokeweight="1.5pt">
                    <v:textbox inset="14.4pt,,14.4pt">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v:textbox>
                    <w10:wrap type="tight" anchorx="page" anchory="page"/>
                  </v:rect>
                </w:pict>
              </mc:Fallback>
            </mc:AlternateContent>
          </w:r>
          <w:r w:rsidR="007B0B06" w:rsidRPr="00B6692A">
            <w:rPr>
              <w:rFonts w:ascii="Arial" w:hAnsi="Arial"/>
              <w:noProof/>
            </w:rPr>
            <w:drawing>
              <wp:anchor distT="0" distB="0" distL="114300" distR="114300" simplePos="0" relativeHeight="251656192" behindDoc="0" locked="0" layoutInCell="1" allowOverlap="1" wp14:anchorId="2A8426EE" wp14:editId="1A7AF8FA">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007B0B06" w:rsidRPr="00B6692A">
            <w:rPr>
              <w:rFonts w:ascii="Arial" w:hAnsi="Arial"/>
              <w:noProof/>
            </w:rPr>
            <w:drawing>
              <wp:anchor distT="0" distB="0" distL="114300" distR="114300" simplePos="0" relativeHeight="251655168" behindDoc="0" locked="0" layoutInCell="0" allowOverlap="1" wp14:anchorId="372FD13D" wp14:editId="2845C821">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0DAD29DB" w14:textId="56869BBA" w:rsidR="00AD15CF" w:rsidRDefault="00EE70FE">
          <w:pPr>
            <w:pStyle w:val="10"/>
            <w:rPr>
              <w:rFonts w:asciiTheme="minorHAnsi" w:hAnsiTheme="minorHAnsi" w:cstheme="minorBidi"/>
              <w:kern w:val="2"/>
              <w:sz w:val="22"/>
              <w:szCs w:val="22"/>
              <w14:ligatures w14:val="standardContextual"/>
            </w:rPr>
          </w:pPr>
          <w:r w:rsidRPr="008F40A7">
            <w:fldChar w:fldCharType="begin"/>
          </w:r>
          <w:r w:rsidRPr="008F40A7">
            <w:instrText xml:space="preserve"> TOC \o "1-3" \h \z \u </w:instrText>
          </w:r>
          <w:r w:rsidRPr="008F40A7">
            <w:fldChar w:fldCharType="separate"/>
          </w:r>
          <w:hyperlink w:anchor="_Toc176284457" w:history="1">
            <w:r w:rsidR="00AD15CF" w:rsidRPr="0030728B">
              <w:rPr>
                <w:rStyle w:val="-"/>
              </w:rPr>
              <w:t>Εισαγωγή</w:t>
            </w:r>
            <w:r w:rsidR="00AD15CF">
              <w:rPr>
                <w:webHidden/>
              </w:rPr>
              <w:tab/>
            </w:r>
            <w:r w:rsidR="00AD15CF">
              <w:rPr>
                <w:webHidden/>
              </w:rPr>
              <w:fldChar w:fldCharType="begin"/>
            </w:r>
            <w:r w:rsidR="00AD15CF">
              <w:rPr>
                <w:webHidden/>
              </w:rPr>
              <w:instrText xml:space="preserve"> PAGEREF _Toc176284457 \h </w:instrText>
            </w:r>
            <w:r w:rsidR="00AD15CF">
              <w:rPr>
                <w:webHidden/>
              </w:rPr>
            </w:r>
            <w:r w:rsidR="00AD15CF">
              <w:rPr>
                <w:webHidden/>
              </w:rPr>
              <w:fldChar w:fldCharType="separate"/>
            </w:r>
            <w:r w:rsidR="00AD15CF">
              <w:rPr>
                <w:webHidden/>
              </w:rPr>
              <w:t>3</w:t>
            </w:r>
            <w:r w:rsidR="00AD15CF">
              <w:rPr>
                <w:webHidden/>
              </w:rPr>
              <w:fldChar w:fldCharType="end"/>
            </w:r>
          </w:hyperlink>
        </w:p>
        <w:p w14:paraId="472B658A" w14:textId="56661068" w:rsidR="00AD15CF" w:rsidRDefault="00000000">
          <w:pPr>
            <w:pStyle w:val="10"/>
            <w:tabs>
              <w:tab w:val="left" w:pos="1100"/>
            </w:tabs>
            <w:rPr>
              <w:rFonts w:asciiTheme="minorHAnsi" w:hAnsiTheme="minorHAnsi" w:cstheme="minorBidi"/>
              <w:kern w:val="2"/>
              <w:sz w:val="22"/>
              <w:szCs w:val="22"/>
              <w14:ligatures w14:val="standardContextual"/>
            </w:rPr>
          </w:pPr>
          <w:hyperlink w:anchor="_Toc176284458" w:history="1">
            <w:r w:rsidR="00AD15CF" w:rsidRPr="0030728B">
              <w:rPr>
                <w:rStyle w:val="-"/>
              </w:rPr>
              <w:t>I.</w:t>
            </w:r>
            <w:r w:rsidR="00AD15CF">
              <w:rPr>
                <w:rFonts w:asciiTheme="minorHAnsi" w:hAnsiTheme="minorHAnsi" w:cstheme="minorBidi"/>
                <w:kern w:val="2"/>
                <w:sz w:val="22"/>
                <w:szCs w:val="22"/>
                <w14:ligatures w14:val="standardContextual"/>
              </w:rPr>
              <w:tab/>
            </w:r>
            <w:r w:rsidR="00AD15CF" w:rsidRPr="0030728B">
              <w:rPr>
                <w:rStyle w:val="-"/>
              </w:rPr>
              <w:t>Γενικές Οδηγίες</w:t>
            </w:r>
            <w:r w:rsidR="00AD15CF">
              <w:rPr>
                <w:webHidden/>
              </w:rPr>
              <w:tab/>
            </w:r>
            <w:r w:rsidR="00AD15CF">
              <w:rPr>
                <w:webHidden/>
              </w:rPr>
              <w:fldChar w:fldCharType="begin"/>
            </w:r>
            <w:r w:rsidR="00AD15CF">
              <w:rPr>
                <w:webHidden/>
              </w:rPr>
              <w:instrText xml:space="preserve"> PAGEREF _Toc176284458 \h </w:instrText>
            </w:r>
            <w:r w:rsidR="00AD15CF">
              <w:rPr>
                <w:webHidden/>
              </w:rPr>
            </w:r>
            <w:r w:rsidR="00AD15CF">
              <w:rPr>
                <w:webHidden/>
              </w:rPr>
              <w:fldChar w:fldCharType="separate"/>
            </w:r>
            <w:r w:rsidR="00AD15CF">
              <w:rPr>
                <w:webHidden/>
              </w:rPr>
              <w:t>4</w:t>
            </w:r>
            <w:r w:rsidR="00AD15CF">
              <w:rPr>
                <w:webHidden/>
              </w:rPr>
              <w:fldChar w:fldCharType="end"/>
            </w:r>
          </w:hyperlink>
        </w:p>
        <w:p w14:paraId="66E334B3" w14:textId="7162ED06"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59" w:history="1">
            <w:r w:rsidR="00AD15CF" w:rsidRPr="0030728B">
              <w:rPr>
                <w:rStyle w:val="-"/>
              </w:rPr>
              <w:t>II.</w:t>
            </w:r>
            <w:r w:rsidR="00AD15CF">
              <w:rPr>
                <w:rFonts w:asciiTheme="minorHAnsi" w:hAnsiTheme="minorHAnsi" w:cstheme="minorBidi"/>
                <w:kern w:val="2"/>
                <w:sz w:val="22"/>
                <w:szCs w:val="22"/>
                <w14:ligatures w14:val="standardContextual"/>
              </w:rPr>
              <w:tab/>
            </w:r>
            <w:r w:rsidR="00AD15CF" w:rsidRPr="0030728B">
              <w:rPr>
                <w:rStyle w:val="-"/>
              </w:rPr>
              <w:t>Πριν την πρόσληψη</w:t>
            </w:r>
            <w:r w:rsidR="00AD15CF">
              <w:rPr>
                <w:webHidden/>
              </w:rPr>
              <w:tab/>
            </w:r>
            <w:r w:rsidR="00AD15CF">
              <w:rPr>
                <w:webHidden/>
              </w:rPr>
              <w:fldChar w:fldCharType="begin"/>
            </w:r>
            <w:r w:rsidR="00AD15CF">
              <w:rPr>
                <w:webHidden/>
              </w:rPr>
              <w:instrText xml:space="preserve"> PAGEREF _Toc176284459 \h </w:instrText>
            </w:r>
            <w:r w:rsidR="00AD15CF">
              <w:rPr>
                <w:webHidden/>
              </w:rPr>
            </w:r>
            <w:r w:rsidR="00AD15CF">
              <w:rPr>
                <w:webHidden/>
              </w:rPr>
              <w:fldChar w:fldCharType="separate"/>
            </w:r>
            <w:r w:rsidR="00AD15CF">
              <w:rPr>
                <w:webHidden/>
              </w:rPr>
              <w:t>6</w:t>
            </w:r>
            <w:r w:rsidR="00AD15CF">
              <w:rPr>
                <w:webHidden/>
              </w:rPr>
              <w:fldChar w:fldCharType="end"/>
            </w:r>
          </w:hyperlink>
        </w:p>
        <w:p w14:paraId="3569A180" w14:textId="5DE67C66"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60" w:history="1">
            <w:r w:rsidR="00AD15CF" w:rsidRPr="0030728B">
              <w:rPr>
                <w:rStyle w:val="-"/>
                <w:rFonts w:ascii="Arial" w:hAnsi="Arial"/>
                <w:noProof/>
              </w:rPr>
              <w:t>Άνοιγμα Πινάκων</w:t>
            </w:r>
            <w:r w:rsidR="00AD15CF">
              <w:rPr>
                <w:noProof/>
                <w:webHidden/>
              </w:rPr>
              <w:tab/>
            </w:r>
            <w:r w:rsidR="00AD15CF">
              <w:rPr>
                <w:noProof/>
                <w:webHidden/>
              </w:rPr>
              <w:fldChar w:fldCharType="begin"/>
            </w:r>
            <w:r w:rsidR="00AD15CF">
              <w:rPr>
                <w:noProof/>
                <w:webHidden/>
              </w:rPr>
              <w:instrText xml:space="preserve"> PAGEREF _Toc176284460 \h </w:instrText>
            </w:r>
            <w:r w:rsidR="00AD15CF">
              <w:rPr>
                <w:noProof/>
                <w:webHidden/>
              </w:rPr>
            </w:r>
            <w:r w:rsidR="00AD15CF">
              <w:rPr>
                <w:noProof/>
                <w:webHidden/>
              </w:rPr>
              <w:fldChar w:fldCharType="separate"/>
            </w:r>
            <w:r w:rsidR="00AD15CF">
              <w:rPr>
                <w:noProof/>
                <w:webHidden/>
              </w:rPr>
              <w:t>11</w:t>
            </w:r>
            <w:r w:rsidR="00AD15CF">
              <w:rPr>
                <w:noProof/>
                <w:webHidden/>
              </w:rPr>
              <w:fldChar w:fldCharType="end"/>
            </w:r>
          </w:hyperlink>
        </w:p>
        <w:p w14:paraId="3065899C" w14:textId="60A97A1F"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61" w:history="1">
            <w:r w:rsidR="00AD15CF" w:rsidRPr="0030728B">
              <w:rPr>
                <w:rStyle w:val="-"/>
              </w:rPr>
              <w:t>III.</w:t>
            </w:r>
            <w:r w:rsidR="00AD15CF">
              <w:rPr>
                <w:rFonts w:asciiTheme="minorHAnsi" w:hAnsiTheme="minorHAnsi" w:cstheme="minorBidi"/>
                <w:kern w:val="2"/>
                <w:sz w:val="22"/>
                <w:szCs w:val="22"/>
                <w14:ligatures w14:val="standardContextual"/>
              </w:rPr>
              <w:tab/>
            </w:r>
            <w:r w:rsidR="00AD15CF" w:rsidRPr="0030728B">
              <w:rPr>
                <w:rStyle w:val="-"/>
              </w:rPr>
              <w:t>Μετά την πρόσληψη</w:t>
            </w:r>
            <w:r w:rsidR="00AD15CF">
              <w:rPr>
                <w:webHidden/>
              </w:rPr>
              <w:tab/>
            </w:r>
            <w:r w:rsidR="00AD15CF">
              <w:rPr>
                <w:webHidden/>
              </w:rPr>
              <w:fldChar w:fldCharType="begin"/>
            </w:r>
            <w:r w:rsidR="00AD15CF">
              <w:rPr>
                <w:webHidden/>
              </w:rPr>
              <w:instrText xml:space="preserve"> PAGEREF _Toc176284461 \h </w:instrText>
            </w:r>
            <w:r w:rsidR="00AD15CF">
              <w:rPr>
                <w:webHidden/>
              </w:rPr>
            </w:r>
            <w:r w:rsidR="00AD15CF">
              <w:rPr>
                <w:webHidden/>
              </w:rPr>
              <w:fldChar w:fldCharType="separate"/>
            </w:r>
            <w:r w:rsidR="00AD15CF">
              <w:rPr>
                <w:webHidden/>
              </w:rPr>
              <w:t>16</w:t>
            </w:r>
            <w:r w:rsidR="00AD15CF">
              <w:rPr>
                <w:webHidden/>
              </w:rPr>
              <w:fldChar w:fldCharType="end"/>
            </w:r>
          </w:hyperlink>
        </w:p>
        <w:p w14:paraId="425D04E8" w14:textId="339F22E2"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62" w:history="1">
            <w:r w:rsidR="00AD15CF" w:rsidRPr="0030728B">
              <w:rPr>
                <w:rStyle w:val="-"/>
                <w:rFonts w:ascii="Arial" w:hAnsi="Arial" w:cs="Arial"/>
                <w:noProof/>
              </w:rPr>
              <w:t>Ομάδες αναπληρωτών - Μονίμων στο Facebook</w:t>
            </w:r>
            <w:r w:rsidR="00AD15CF">
              <w:rPr>
                <w:noProof/>
                <w:webHidden/>
              </w:rPr>
              <w:tab/>
            </w:r>
            <w:r w:rsidR="00AD15CF">
              <w:rPr>
                <w:noProof/>
                <w:webHidden/>
              </w:rPr>
              <w:fldChar w:fldCharType="begin"/>
            </w:r>
            <w:r w:rsidR="00AD15CF">
              <w:rPr>
                <w:noProof/>
                <w:webHidden/>
              </w:rPr>
              <w:instrText xml:space="preserve"> PAGEREF _Toc176284462 \h </w:instrText>
            </w:r>
            <w:r w:rsidR="00AD15CF">
              <w:rPr>
                <w:noProof/>
                <w:webHidden/>
              </w:rPr>
            </w:r>
            <w:r w:rsidR="00AD15CF">
              <w:rPr>
                <w:noProof/>
                <w:webHidden/>
              </w:rPr>
              <w:fldChar w:fldCharType="separate"/>
            </w:r>
            <w:r w:rsidR="00AD15CF">
              <w:rPr>
                <w:noProof/>
                <w:webHidden/>
              </w:rPr>
              <w:t>17</w:t>
            </w:r>
            <w:r w:rsidR="00AD15CF">
              <w:rPr>
                <w:noProof/>
                <w:webHidden/>
              </w:rPr>
              <w:fldChar w:fldCharType="end"/>
            </w:r>
          </w:hyperlink>
        </w:p>
        <w:p w14:paraId="05920CF4" w14:textId="0FD463EF"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3" w:history="1">
            <w:r w:rsidR="00AD15CF" w:rsidRPr="0030728B">
              <w:rPr>
                <w:rStyle w:val="-"/>
                <w:rFonts w:ascii="Arial" w:hAnsi="Arial" w:cs="Arial"/>
                <w:noProof/>
              </w:rPr>
              <w:t>Αττικής</w:t>
            </w:r>
            <w:r w:rsidR="00AD15CF">
              <w:rPr>
                <w:noProof/>
                <w:webHidden/>
              </w:rPr>
              <w:tab/>
            </w:r>
            <w:r w:rsidR="00AD15CF">
              <w:rPr>
                <w:noProof/>
                <w:webHidden/>
              </w:rPr>
              <w:fldChar w:fldCharType="begin"/>
            </w:r>
            <w:r w:rsidR="00AD15CF">
              <w:rPr>
                <w:noProof/>
                <w:webHidden/>
              </w:rPr>
              <w:instrText xml:space="preserve"> PAGEREF _Toc176284463 \h </w:instrText>
            </w:r>
            <w:r w:rsidR="00AD15CF">
              <w:rPr>
                <w:noProof/>
                <w:webHidden/>
              </w:rPr>
            </w:r>
            <w:r w:rsidR="00AD15CF">
              <w:rPr>
                <w:noProof/>
                <w:webHidden/>
              </w:rPr>
              <w:fldChar w:fldCharType="separate"/>
            </w:r>
            <w:r w:rsidR="00AD15CF">
              <w:rPr>
                <w:noProof/>
                <w:webHidden/>
              </w:rPr>
              <w:t>17</w:t>
            </w:r>
            <w:r w:rsidR="00AD15CF">
              <w:rPr>
                <w:noProof/>
                <w:webHidden/>
              </w:rPr>
              <w:fldChar w:fldCharType="end"/>
            </w:r>
          </w:hyperlink>
        </w:p>
        <w:p w14:paraId="4F07A9DB" w14:textId="66949383"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4" w:history="1">
            <w:r w:rsidR="00AD15CF" w:rsidRPr="0030728B">
              <w:rPr>
                <w:rStyle w:val="-"/>
                <w:rFonts w:ascii="Arial" w:hAnsi="Arial" w:cs="Arial"/>
                <w:noProof/>
              </w:rPr>
              <w:t>Δυτικής Ελλάδας</w:t>
            </w:r>
            <w:r w:rsidR="00AD15CF">
              <w:rPr>
                <w:noProof/>
                <w:webHidden/>
              </w:rPr>
              <w:tab/>
            </w:r>
            <w:r w:rsidR="00AD15CF">
              <w:rPr>
                <w:noProof/>
                <w:webHidden/>
              </w:rPr>
              <w:fldChar w:fldCharType="begin"/>
            </w:r>
            <w:r w:rsidR="00AD15CF">
              <w:rPr>
                <w:noProof/>
                <w:webHidden/>
              </w:rPr>
              <w:instrText xml:space="preserve"> PAGEREF _Toc176284464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740C1FC1" w14:textId="7B30B536"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5" w:history="1">
            <w:r w:rsidR="00AD15CF" w:rsidRPr="0030728B">
              <w:rPr>
                <w:rStyle w:val="-"/>
                <w:rFonts w:ascii="Arial" w:hAnsi="Arial" w:cs="Arial"/>
                <w:noProof/>
              </w:rPr>
              <w:t>Ιόνια Νησιά</w:t>
            </w:r>
            <w:r w:rsidR="00AD15CF">
              <w:rPr>
                <w:noProof/>
                <w:webHidden/>
              </w:rPr>
              <w:tab/>
            </w:r>
            <w:r w:rsidR="00AD15CF">
              <w:rPr>
                <w:noProof/>
                <w:webHidden/>
              </w:rPr>
              <w:fldChar w:fldCharType="begin"/>
            </w:r>
            <w:r w:rsidR="00AD15CF">
              <w:rPr>
                <w:noProof/>
                <w:webHidden/>
              </w:rPr>
              <w:instrText xml:space="preserve"> PAGEREF _Toc176284465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102B3038" w14:textId="57A7DF2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6" w:history="1">
            <w:r w:rsidR="00AD15CF" w:rsidRPr="0030728B">
              <w:rPr>
                <w:rStyle w:val="-"/>
                <w:rFonts w:ascii="Arial" w:hAnsi="Arial" w:cs="Arial"/>
                <w:noProof/>
              </w:rPr>
              <w:t>Πελοπόννησος</w:t>
            </w:r>
            <w:r w:rsidR="00AD15CF">
              <w:rPr>
                <w:noProof/>
                <w:webHidden/>
              </w:rPr>
              <w:tab/>
            </w:r>
            <w:r w:rsidR="00AD15CF">
              <w:rPr>
                <w:noProof/>
                <w:webHidden/>
              </w:rPr>
              <w:fldChar w:fldCharType="begin"/>
            </w:r>
            <w:r w:rsidR="00AD15CF">
              <w:rPr>
                <w:noProof/>
                <w:webHidden/>
              </w:rPr>
              <w:instrText xml:space="preserve"> PAGEREF _Toc176284466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63E5869E" w14:textId="4741EAD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7" w:history="1">
            <w:r w:rsidR="00AD15CF" w:rsidRPr="0030728B">
              <w:rPr>
                <w:rStyle w:val="-"/>
                <w:rFonts w:ascii="Arial" w:hAnsi="Arial" w:cs="Arial"/>
                <w:noProof/>
              </w:rPr>
              <w:t>Ήπειρος</w:t>
            </w:r>
            <w:r w:rsidR="00AD15CF">
              <w:rPr>
                <w:noProof/>
                <w:webHidden/>
              </w:rPr>
              <w:tab/>
            </w:r>
            <w:r w:rsidR="00AD15CF">
              <w:rPr>
                <w:noProof/>
                <w:webHidden/>
              </w:rPr>
              <w:fldChar w:fldCharType="begin"/>
            </w:r>
            <w:r w:rsidR="00AD15CF">
              <w:rPr>
                <w:noProof/>
                <w:webHidden/>
              </w:rPr>
              <w:instrText xml:space="preserve"> PAGEREF _Toc176284467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776A5707" w14:textId="30B3DF81"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8" w:history="1">
            <w:r w:rsidR="00AD15CF" w:rsidRPr="0030728B">
              <w:rPr>
                <w:rStyle w:val="-"/>
                <w:rFonts w:ascii="Arial" w:hAnsi="Arial" w:cs="Arial"/>
                <w:noProof/>
              </w:rPr>
              <w:t>Στερεά Ελλάδα</w:t>
            </w:r>
            <w:r w:rsidR="00AD15CF">
              <w:rPr>
                <w:noProof/>
                <w:webHidden/>
              </w:rPr>
              <w:tab/>
            </w:r>
            <w:r w:rsidR="00AD15CF">
              <w:rPr>
                <w:noProof/>
                <w:webHidden/>
              </w:rPr>
              <w:fldChar w:fldCharType="begin"/>
            </w:r>
            <w:r w:rsidR="00AD15CF">
              <w:rPr>
                <w:noProof/>
                <w:webHidden/>
              </w:rPr>
              <w:instrText xml:space="preserve"> PAGEREF _Toc176284468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45999C82" w14:textId="4EC009D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9" w:history="1">
            <w:r w:rsidR="00AD15CF" w:rsidRPr="0030728B">
              <w:rPr>
                <w:rStyle w:val="-"/>
                <w:rFonts w:ascii="Arial" w:hAnsi="Arial" w:cs="Arial"/>
                <w:noProof/>
              </w:rPr>
              <w:t>Κεντρική Μακεδονία</w:t>
            </w:r>
            <w:r w:rsidR="00AD15CF">
              <w:rPr>
                <w:noProof/>
                <w:webHidden/>
              </w:rPr>
              <w:tab/>
            </w:r>
            <w:r w:rsidR="00AD15CF">
              <w:rPr>
                <w:noProof/>
                <w:webHidden/>
              </w:rPr>
              <w:fldChar w:fldCharType="begin"/>
            </w:r>
            <w:r w:rsidR="00AD15CF">
              <w:rPr>
                <w:noProof/>
                <w:webHidden/>
              </w:rPr>
              <w:instrText xml:space="preserve"> PAGEREF _Toc176284469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3115EF89" w14:textId="6B05232E"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0" w:history="1">
            <w:r w:rsidR="00AD15CF" w:rsidRPr="0030728B">
              <w:rPr>
                <w:rStyle w:val="-"/>
                <w:rFonts w:ascii="Arial" w:hAnsi="Arial" w:cs="Arial"/>
                <w:noProof/>
              </w:rPr>
              <w:t>Ανατολική Μακεδονία και Θράκη</w:t>
            </w:r>
            <w:r w:rsidR="00AD15CF">
              <w:rPr>
                <w:noProof/>
                <w:webHidden/>
              </w:rPr>
              <w:tab/>
            </w:r>
            <w:r w:rsidR="00AD15CF">
              <w:rPr>
                <w:noProof/>
                <w:webHidden/>
              </w:rPr>
              <w:fldChar w:fldCharType="begin"/>
            </w:r>
            <w:r w:rsidR="00AD15CF">
              <w:rPr>
                <w:noProof/>
                <w:webHidden/>
              </w:rPr>
              <w:instrText xml:space="preserve"> PAGEREF _Toc176284470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3193191C" w14:textId="55E27D9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1" w:history="1">
            <w:r w:rsidR="00AD15CF" w:rsidRPr="0030728B">
              <w:rPr>
                <w:rStyle w:val="-"/>
                <w:rFonts w:ascii="Arial" w:hAnsi="Arial" w:cs="Arial"/>
                <w:noProof/>
              </w:rPr>
              <w:t>Δυτική Μακεδονία</w:t>
            </w:r>
            <w:r w:rsidR="00AD15CF">
              <w:rPr>
                <w:noProof/>
                <w:webHidden/>
              </w:rPr>
              <w:tab/>
            </w:r>
            <w:r w:rsidR="00AD15CF">
              <w:rPr>
                <w:noProof/>
                <w:webHidden/>
              </w:rPr>
              <w:fldChar w:fldCharType="begin"/>
            </w:r>
            <w:r w:rsidR="00AD15CF">
              <w:rPr>
                <w:noProof/>
                <w:webHidden/>
              </w:rPr>
              <w:instrText xml:space="preserve"> PAGEREF _Toc176284471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733725CE" w14:textId="57FFE53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2" w:history="1">
            <w:r w:rsidR="00AD15CF" w:rsidRPr="0030728B">
              <w:rPr>
                <w:rStyle w:val="-"/>
                <w:rFonts w:ascii="Arial" w:hAnsi="Arial" w:cs="Arial"/>
                <w:noProof/>
              </w:rPr>
              <w:t>Νότιο Αιγαίο</w:t>
            </w:r>
            <w:r w:rsidR="00AD15CF">
              <w:rPr>
                <w:noProof/>
                <w:webHidden/>
              </w:rPr>
              <w:tab/>
            </w:r>
            <w:r w:rsidR="00AD15CF">
              <w:rPr>
                <w:noProof/>
                <w:webHidden/>
              </w:rPr>
              <w:fldChar w:fldCharType="begin"/>
            </w:r>
            <w:r w:rsidR="00AD15CF">
              <w:rPr>
                <w:noProof/>
                <w:webHidden/>
              </w:rPr>
              <w:instrText xml:space="preserve"> PAGEREF _Toc176284472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25B2397D" w14:textId="01A1C4B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3" w:history="1">
            <w:r w:rsidR="00AD15CF" w:rsidRPr="0030728B">
              <w:rPr>
                <w:rStyle w:val="-"/>
                <w:rFonts w:ascii="Arial" w:hAnsi="Arial" w:cs="Arial"/>
                <w:noProof/>
              </w:rPr>
              <w:t>Βόρειο Αιγαίο</w:t>
            </w:r>
            <w:r w:rsidR="00AD15CF">
              <w:rPr>
                <w:noProof/>
                <w:webHidden/>
              </w:rPr>
              <w:tab/>
            </w:r>
            <w:r w:rsidR="00AD15CF">
              <w:rPr>
                <w:noProof/>
                <w:webHidden/>
              </w:rPr>
              <w:fldChar w:fldCharType="begin"/>
            </w:r>
            <w:r w:rsidR="00AD15CF">
              <w:rPr>
                <w:noProof/>
                <w:webHidden/>
              </w:rPr>
              <w:instrText xml:space="preserve"> PAGEREF _Toc176284473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41542862" w14:textId="171B0C44"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4" w:history="1">
            <w:r w:rsidR="00AD15CF" w:rsidRPr="0030728B">
              <w:rPr>
                <w:rStyle w:val="-"/>
                <w:rFonts w:ascii="Arial" w:hAnsi="Arial" w:cs="Arial"/>
                <w:noProof/>
              </w:rPr>
              <w:t>Θεσσαλία</w:t>
            </w:r>
            <w:r w:rsidR="00AD15CF">
              <w:rPr>
                <w:noProof/>
                <w:webHidden/>
              </w:rPr>
              <w:tab/>
            </w:r>
            <w:r w:rsidR="00AD15CF">
              <w:rPr>
                <w:noProof/>
                <w:webHidden/>
              </w:rPr>
              <w:fldChar w:fldCharType="begin"/>
            </w:r>
            <w:r w:rsidR="00AD15CF">
              <w:rPr>
                <w:noProof/>
                <w:webHidden/>
              </w:rPr>
              <w:instrText xml:space="preserve"> PAGEREF _Toc176284474 \h </w:instrText>
            </w:r>
            <w:r w:rsidR="00AD15CF">
              <w:rPr>
                <w:noProof/>
                <w:webHidden/>
              </w:rPr>
            </w:r>
            <w:r w:rsidR="00AD15CF">
              <w:rPr>
                <w:noProof/>
                <w:webHidden/>
              </w:rPr>
              <w:fldChar w:fldCharType="separate"/>
            </w:r>
            <w:r w:rsidR="00AD15CF">
              <w:rPr>
                <w:noProof/>
                <w:webHidden/>
              </w:rPr>
              <w:t>21</w:t>
            </w:r>
            <w:r w:rsidR="00AD15CF">
              <w:rPr>
                <w:noProof/>
                <w:webHidden/>
              </w:rPr>
              <w:fldChar w:fldCharType="end"/>
            </w:r>
          </w:hyperlink>
        </w:p>
        <w:p w14:paraId="549E0560" w14:textId="6CC0957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5" w:history="1">
            <w:r w:rsidR="00AD15CF" w:rsidRPr="0030728B">
              <w:rPr>
                <w:rStyle w:val="-"/>
                <w:rFonts w:ascii="Arial" w:hAnsi="Arial" w:cs="Arial"/>
                <w:noProof/>
              </w:rPr>
              <w:t>Κρήτη</w:t>
            </w:r>
            <w:r w:rsidR="00AD15CF">
              <w:rPr>
                <w:noProof/>
                <w:webHidden/>
              </w:rPr>
              <w:tab/>
            </w:r>
            <w:r w:rsidR="00AD15CF">
              <w:rPr>
                <w:noProof/>
                <w:webHidden/>
              </w:rPr>
              <w:fldChar w:fldCharType="begin"/>
            </w:r>
            <w:r w:rsidR="00AD15CF">
              <w:rPr>
                <w:noProof/>
                <w:webHidden/>
              </w:rPr>
              <w:instrText xml:space="preserve"> PAGEREF _Toc176284475 \h </w:instrText>
            </w:r>
            <w:r w:rsidR="00AD15CF">
              <w:rPr>
                <w:noProof/>
                <w:webHidden/>
              </w:rPr>
            </w:r>
            <w:r w:rsidR="00AD15CF">
              <w:rPr>
                <w:noProof/>
                <w:webHidden/>
              </w:rPr>
              <w:fldChar w:fldCharType="separate"/>
            </w:r>
            <w:r w:rsidR="00AD15CF">
              <w:rPr>
                <w:noProof/>
                <w:webHidden/>
              </w:rPr>
              <w:t>21</w:t>
            </w:r>
            <w:r w:rsidR="00AD15CF">
              <w:rPr>
                <w:noProof/>
                <w:webHidden/>
              </w:rPr>
              <w:fldChar w:fldCharType="end"/>
            </w:r>
          </w:hyperlink>
        </w:p>
        <w:p w14:paraId="4D41228B" w14:textId="47EB021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6" w:history="1">
            <w:r w:rsidR="00AD15CF" w:rsidRPr="0030728B">
              <w:rPr>
                <w:rStyle w:val="-"/>
                <w:rFonts w:ascii="Arial" w:hAnsi="Arial" w:cs="Arial"/>
                <w:noProof/>
              </w:rPr>
              <w:t xml:space="preserve">Ομάδες στο </w:t>
            </w:r>
            <w:r w:rsidR="00AD15CF" w:rsidRPr="0030728B">
              <w:rPr>
                <w:rStyle w:val="-"/>
                <w:rFonts w:ascii="Arial" w:hAnsi="Arial" w:cs="Arial"/>
                <w:noProof/>
                <w:lang w:val="en-US"/>
              </w:rPr>
              <w:t>Facebook</w:t>
            </w:r>
            <w:r w:rsidR="00AD15CF" w:rsidRPr="0030728B">
              <w:rPr>
                <w:rStyle w:val="-"/>
                <w:rFonts w:ascii="Arial" w:hAnsi="Arial" w:cs="Arial"/>
                <w:noProof/>
              </w:rPr>
              <w:t xml:space="preserve"> σχετικές με την Εκπαίδευση</w:t>
            </w:r>
            <w:r w:rsidR="00AD15CF">
              <w:rPr>
                <w:noProof/>
                <w:webHidden/>
              </w:rPr>
              <w:tab/>
            </w:r>
            <w:r w:rsidR="00AD15CF">
              <w:rPr>
                <w:noProof/>
                <w:webHidden/>
              </w:rPr>
              <w:fldChar w:fldCharType="begin"/>
            </w:r>
            <w:r w:rsidR="00AD15CF">
              <w:rPr>
                <w:noProof/>
                <w:webHidden/>
              </w:rPr>
              <w:instrText xml:space="preserve"> PAGEREF _Toc176284476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56D71333" w14:textId="0A4B690C"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7" w:history="1">
            <w:r w:rsidR="00AD15CF" w:rsidRPr="0030728B">
              <w:rPr>
                <w:rStyle w:val="-"/>
                <w:rFonts w:ascii="Arial" w:hAnsi="Arial" w:cs="Arial"/>
                <w:noProof/>
              </w:rPr>
              <w:t>Ομάδες ανά Κλάδο</w:t>
            </w:r>
            <w:r w:rsidR="00AD15CF">
              <w:rPr>
                <w:noProof/>
                <w:webHidden/>
              </w:rPr>
              <w:tab/>
            </w:r>
            <w:r w:rsidR="00AD15CF">
              <w:rPr>
                <w:noProof/>
                <w:webHidden/>
              </w:rPr>
              <w:fldChar w:fldCharType="begin"/>
            </w:r>
            <w:r w:rsidR="00AD15CF">
              <w:rPr>
                <w:noProof/>
                <w:webHidden/>
              </w:rPr>
              <w:instrText xml:space="preserve"> PAGEREF _Toc176284477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14086A2A" w14:textId="68167A61"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8" w:history="1">
            <w:r w:rsidR="00AD15CF" w:rsidRPr="0030728B">
              <w:rPr>
                <w:rStyle w:val="-"/>
                <w:rFonts w:ascii="Arial" w:hAnsi="Arial" w:cs="Arial"/>
                <w:noProof/>
              </w:rPr>
              <w:t>Εξ αποστάσεως εκπαίδευση</w:t>
            </w:r>
            <w:r w:rsidR="00AD15CF">
              <w:rPr>
                <w:noProof/>
                <w:webHidden/>
              </w:rPr>
              <w:tab/>
            </w:r>
            <w:r w:rsidR="00AD15CF">
              <w:rPr>
                <w:noProof/>
                <w:webHidden/>
              </w:rPr>
              <w:fldChar w:fldCharType="begin"/>
            </w:r>
            <w:r w:rsidR="00AD15CF">
              <w:rPr>
                <w:noProof/>
                <w:webHidden/>
              </w:rPr>
              <w:instrText xml:space="preserve"> PAGEREF _Toc176284478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21DD908C" w14:textId="1DFAB9F9"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9" w:history="1">
            <w:r w:rsidR="00AD15CF" w:rsidRPr="0030728B">
              <w:rPr>
                <w:rStyle w:val="-"/>
                <w:noProof/>
              </w:rPr>
              <w:t>Ομάδες Ειδικής Αγωγής</w:t>
            </w:r>
            <w:r w:rsidR="00AD15CF">
              <w:rPr>
                <w:noProof/>
                <w:webHidden/>
              </w:rPr>
              <w:tab/>
            </w:r>
            <w:r w:rsidR="00AD15CF">
              <w:rPr>
                <w:noProof/>
                <w:webHidden/>
              </w:rPr>
              <w:fldChar w:fldCharType="begin"/>
            </w:r>
            <w:r w:rsidR="00AD15CF">
              <w:rPr>
                <w:noProof/>
                <w:webHidden/>
              </w:rPr>
              <w:instrText xml:space="preserve"> PAGEREF _Toc176284479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4BFF02AE" w14:textId="49EEA45C"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0" w:history="1">
            <w:r w:rsidR="00AD15CF" w:rsidRPr="0030728B">
              <w:rPr>
                <w:rStyle w:val="-"/>
                <w:noProof/>
              </w:rPr>
              <w:t>Ομάδες γενικής θεματολογίας</w:t>
            </w:r>
            <w:r w:rsidR="00AD15CF">
              <w:rPr>
                <w:noProof/>
                <w:webHidden/>
              </w:rPr>
              <w:tab/>
            </w:r>
            <w:r w:rsidR="00AD15CF">
              <w:rPr>
                <w:noProof/>
                <w:webHidden/>
              </w:rPr>
              <w:fldChar w:fldCharType="begin"/>
            </w:r>
            <w:r w:rsidR="00AD15CF">
              <w:rPr>
                <w:noProof/>
                <w:webHidden/>
              </w:rPr>
              <w:instrText xml:space="preserve"> PAGEREF _Toc176284480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1116B36B" w14:textId="48823694" w:rsidR="00AD15CF" w:rsidRDefault="00000000">
          <w:pPr>
            <w:pStyle w:val="10"/>
            <w:rPr>
              <w:rFonts w:asciiTheme="minorHAnsi" w:hAnsiTheme="minorHAnsi" w:cstheme="minorBidi"/>
              <w:kern w:val="2"/>
              <w:sz w:val="22"/>
              <w:szCs w:val="22"/>
              <w14:ligatures w14:val="standardContextual"/>
            </w:rPr>
          </w:pPr>
          <w:hyperlink w:anchor="_Toc176284481" w:history="1">
            <w:r w:rsidR="00AD15CF" w:rsidRPr="0030728B">
              <w:rPr>
                <w:rStyle w:val="-"/>
              </w:rPr>
              <w:t>Οδηγίες για εγκυμονούσες εκπαιδευτικούς</w:t>
            </w:r>
            <w:r w:rsidR="00AD15CF">
              <w:rPr>
                <w:webHidden/>
              </w:rPr>
              <w:tab/>
            </w:r>
            <w:r w:rsidR="00AD15CF">
              <w:rPr>
                <w:webHidden/>
              </w:rPr>
              <w:fldChar w:fldCharType="begin"/>
            </w:r>
            <w:r w:rsidR="00AD15CF">
              <w:rPr>
                <w:webHidden/>
              </w:rPr>
              <w:instrText xml:space="preserve"> PAGEREF _Toc176284481 \h </w:instrText>
            </w:r>
            <w:r w:rsidR="00AD15CF">
              <w:rPr>
                <w:webHidden/>
              </w:rPr>
            </w:r>
            <w:r w:rsidR="00AD15CF">
              <w:rPr>
                <w:webHidden/>
              </w:rPr>
              <w:fldChar w:fldCharType="separate"/>
            </w:r>
            <w:r w:rsidR="00AD15CF">
              <w:rPr>
                <w:webHidden/>
              </w:rPr>
              <w:t>43</w:t>
            </w:r>
            <w:r w:rsidR="00AD15CF">
              <w:rPr>
                <w:webHidden/>
              </w:rPr>
              <w:fldChar w:fldCharType="end"/>
            </w:r>
          </w:hyperlink>
        </w:p>
        <w:p w14:paraId="2EEDBA0F" w14:textId="31DCF535"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2" w:history="1">
            <w:r w:rsidR="00AD15CF" w:rsidRPr="0030728B">
              <w:rPr>
                <w:rStyle w:val="-"/>
                <w:rFonts w:ascii="Arial" w:hAnsi="Arial" w:cs="Arial"/>
                <w:noProof/>
              </w:rPr>
              <w:t>Άδεια προγεννητικών εξετάσεων</w:t>
            </w:r>
            <w:r w:rsidR="00AD15CF">
              <w:rPr>
                <w:noProof/>
                <w:webHidden/>
              </w:rPr>
              <w:tab/>
            </w:r>
            <w:r w:rsidR="00AD15CF">
              <w:rPr>
                <w:noProof/>
                <w:webHidden/>
              </w:rPr>
              <w:fldChar w:fldCharType="begin"/>
            </w:r>
            <w:r w:rsidR="00AD15CF">
              <w:rPr>
                <w:noProof/>
                <w:webHidden/>
              </w:rPr>
              <w:instrText xml:space="preserve"> PAGEREF _Toc176284482 \h </w:instrText>
            </w:r>
            <w:r w:rsidR="00AD15CF">
              <w:rPr>
                <w:noProof/>
                <w:webHidden/>
              </w:rPr>
            </w:r>
            <w:r w:rsidR="00AD15CF">
              <w:rPr>
                <w:noProof/>
                <w:webHidden/>
              </w:rPr>
              <w:fldChar w:fldCharType="separate"/>
            </w:r>
            <w:r w:rsidR="00AD15CF">
              <w:rPr>
                <w:noProof/>
                <w:webHidden/>
              </w:rPr>
              <w:t>43</w:t>
            </w:r>
            <w:r w:rsidR="00AD15CF">
              <w:rPr>
                <w:noProof/>
                <w:webHidden/>
              </w:rPr>
              <w:fldChar w:fldCharType="end"/>
            </w:r>
          </w:hyperlink>
        </w:p>
        <w:p w14:paraId="71078F0A" w14:textId="5E222975"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3" w:history="1">
            <w:r w:rsidR="00AD15CF" w:rsidRPr="0030728B">
              <w:rPr>
                <w:rStyle w:val="-"/>
                <w:rFonts w:ascii="Arial" w:hAnsi="Arial" w:cs="Arial"/>
                <w:noProof/>
              </w:rPr>
              <w:t>Άδεια κύησης και λοχείας</w:t>
            </w:r>
            <w:r w:rsidR="00AD15CF">
              <w:rPr>
                <w:noProof/>
                <w:webHidden/>
              </w:rPr>
              <w:tab/>
            </w:r>
            <w:r w:rsidR="00AD15CF">
              <w:rPr>
                <w:noProof/>
                <w:webHidden/>
              </w:rPr>
              <w:fldChar w:fldCharType="begin"/>
            </w:r>
            <w:r w:rsidR="00AD15CF">
              <w:rPr>
                <w:noProof/>
                <w:webHidden/>
              </w:rPr>
              <w:instrText xml:space="preserve"> PAGEREF _Toc176284483 \h </w:instrText>
            </w:r>
            <w:r w:rsidR="00AD15CF">
              <w:rPr>
                <w:noProof/>
                <w:webHidden/>
              </w:rPr>
            </w:r>
            <w:r w:rsidR="00AD15CF">
              <w:rPr>
                <w:noProof/>
                <w:webHidden/>
              </w:rPr>
              <w:fldChar w:fldCharType="separate"/>
            </w:r>
            <w:r w:rsidR="00AD15CF">
              <w:rPr>
                <w:noProof/>
                <w:webHidden/>
              </w:rPr>
              <w:t>43</w:t>
            </w:r>
            <w:r w:rsidR="00AD15CF">
              <w:rPr>
                <w:noProof/>
                <w:webHidden/>
              </w:rPr>
              <w:fldChar w:fldCharType="end"/>
            </w:r>
          </w:hyperlink>
        </w:p>
        <w:p w14:paraId="4A07584F" w14:textId="7C5433FC" w:rsidR="00AD15CF" w:rsidRDefault="00000000">
          <w:pPr>
            <w:pStyle w:val="10"/>
            <w:rPr>
              <w:rFonts w:asciiTheme="minorHAnsi" w:hAnsiTheme="minorHAnsi" w:cstheme="minorBidi"/>
              <w:kern w:val="2"/>
              <w:sz w:val="22"/>
              <w:szCs w:val="22"/>
              <w14:ligatures w14:val="standardContextual"/>
            </w:rPr>
          </w:pPr>
          <w:hyperlink w:anchor="_Toc176284484" w:history="1">
            <w:r w:rsidR="00AD15CF" w:rsidRPr="0030728B">
              <w:rPr>
                <w:rStyle w:val="-"/>
              </w:rPr>
              <w:t>Διαχείριση Τάξης</w:t>
            </w:r>
            <w:r w:rsidR="00AD15CF">
              <w:rPr>
                <w:webHidden/>
              </w:rPr>
              <w:tab/>
            </w:r>
            <w:r w:rsidR="00AD15CF">
              <w:rPr>
                <w:webHidden/>
              </w:rPr>
              <w:fldChar w:fldCharType="begin"/>
            </w:r>
            <w:r w:rsidR="00AD15CF">
              <w:rPr>
                <w:webHidden/>
              </w:rPr>
              <w:instrText xml:space="preserve"> PAGEREF _Toc176284484 \h </w:instrText>
            </w:r>
            <w:r w:rsidR="00AD15CF">
              <w:rPr>
                <w:webHidden/>
              </w:rPr>
            </w:r>
            <w:r w:rsidR="00AD15CF">
              <w:rPr>
                <w:webHidden/>
              </w:rPr>
              <w:fldChar w:fldCharType="separate"/>
            </w:r>
            <w:r w:rsidR="00AD15CF">
              <w:rPr>
                <w:webHidden/>
              </w:rPr>
              <w:t>45</w:t>
            </w:r>
            <w:r w:rsidR="00AD15CF">
              <w:rPr>
                <w:webHidden/>
              </w:rPr>
              <w:fldChar w:fldCharType="end"/>
            </w:r>
          </w:hyperlink>
        </w:p>
        <w:p w14:paraId="16D3BB46" w14:textId="76E84F86"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5" w:history="1">
            <w:r w:rsidR="00AD15CF" w:rsidRPr="0030728B">
              <w:rPr>
                <w:rStyle w:val="-"/>
                <w:rFonts w:ascii="Arial" w:hAnsi="Arial" w:cs="Arial"/>
                <w:noProof/>
              </w:rPr>
              <w:t>Πριν μπεις μέσα…</w:t>
            </w:r>
            <w:r w:rsidR="00AD15CF">
              <w:rPr>
                <w:noProof/>
                <w:webHidden/>
              </w:rPr>
              <w:tab/>
            </w:r>
            <w:r w:rsidR="00AD15CF">
              <w:rPr>
                <w:noProof/>
                <w:webHidden/>
              </w:rPr>
              <w:fldChar w:fldCharType="begin"/>
            </w:r>
            <w:r w:rsidR="00AD15CF">
              <w:rPr>
                <w:noProof/>
                <w:webHidden/>
              </w:rPr>
              <w:instrText xml:space="preserve"> PAGEREF _Toc176284485 \h </w:instrText>
            </w:r>
            <w:r w:rsidR="00AD15CF">
              <w:rPr>
                <w:noProof/>
                <w:webHidden/>
              </w:rPr>
            </w:r>
            <w:r w:rsidR="00AD15CF">
              <w:rPr>
                <w:noProof/>
                <w:webHidden/>
              </w:rPr>
              <w:fldChar w:fldCharType="separate"/>
            </w:r>
            <w:r w:rsidR="00AD15CF">
              <w:rPr>
                <w:noProof/>
                <w:webHidden/>
              </w:rPr>
              <w:t>45</w:t>
            </w:r>
            <w:r w:rsidR="00AD15CF">
              <w:rPr>
                <w:noProof/>
                <w:webHidden/>
              </w:rPr>
              <w:fldChar w:fldCharType="end"/>
            </w:r>
          </w:hyperlink>
        </w:p>
        <w:p w14:paraId="53C42779" w14:textId="4A19944F"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6" w:history="1">
            <w:r w:rsidR="00AD15CF" w:rsidRPr="0030728B">
              <w:rPr>
                <w:rStyle w:val="-"/>
                <w:rFonts w:ascii="Arial" w:hAnsi="Arial" w:cs="Arial"/>
                <w:noProof/>
              </w:rPr>
              <w:t>Μέσα στην τάξη</w:t>
            </w:r>
            <w:r w:rsidR="00AD15CF">
              <w:rPr>
                <w:noProof/>
                <w:webHidden/>
              </w:rPr>
              <w:tab/>
            </w:r>
            <w:r w:rsidR="00AD15CF">
              <w:rPr>
                <w:noProof/>
                <w:webHidden/>
              </w:rPr>
              <w:fldChar w:fldCharType="begin"/>
            </w:r>
            <w:r w:rsidR="00AD15CF">
              <w:rPr>
                <w:noProof/>
                <w:webHidden/>
              </w:rPr>
              <w:instrText xml:space="preserve"> PAGEREF _Toc176284486 \h </w:instrText>
            </w:r>
            <w:r w:rsidR="00AD15CF">
              <w:rPr>
                <w:noProof/>
                <w:webHidden/>
              </w:rPr>
            </w:r>
            <w:r w:rsidR="00AD15CF">
              <w:rPr>
                <w:noProof/>
                <w:webHidden/>
              </w:rPr>
              <w:fldChar w:fldCharType="separate"/>
            </w:r>
            <w:r w:rsidR="00AD15CF">
              <w:rPr>
                <w:noProof/>
                <w:webHidden/>
              </w:rPr>
              <w:t>47</w:t>
            </w:r>
            <w:r w:rsidR="00AD15CF">
              <w:rPr>
                <w:noProof/>
                <w:webHidden/>
              </w:rPr>
              <w:fldChar w:fldCharType="end"/>
            </w:r>
          </w:hyperlink>
        </w:p>
        <w:p w14:paraId="272B2BE5" w14:textId="587F73D3"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7" w:history="1">
            <w:r w:rsidR="00AD15CF" w:rsidRPr="0030728B">
              <w:rPr>
                <w:rStyle w:val="-"/>
                <w:rFonts w:ascii="Arial" w:hAnsi="Arial" w:cs="Arial"/>
                <w:noProof/>
              </w:rPr>
              <w:t>Σχολική ζωή</w:t>
            </w:r>
            <w:r w:rsidR="00AD15CF">
              <w:rPr>
                <w:noProof/>
                <w:webHidden/>
              </w:rPr>
              <w:tab/>
            </w:r>
            <w:r w:rsidR="00AD15CF">
              <w:rPr>
                <w:noProof/>
                <w:webHidden/>
              </w:rPr>
              <w:fldChar w:fldCharType="begin"/>
            </w:r>
            <w:r w:rsidR="00AD15CF">
              <w:rPr>
                <w:noProof/>
                <w:webHidden/>
              </w:rPr>
              <w:instrText xml:space="preserve"> PAGEREF _Toc176284487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3E3FA8FD" w14:textId="0AE41EBF"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88" w:history="1">
            <w:r w:rsidR="00AD15CF" w:rsidRPr="0030728B">
              <w:rPr>
                <w:rStyle w:val="-"/>
                <w:rFonts w:ascii="Arial" w:hAnsi="Arial" w:cs="Arial"/>
                <w:noProof/>
              </w:rPr>
              <w:t>Ανάθεση καθηκόντων</w:t>
            </w:r>
            <w:r w:rsidR="00AD15CF">
              <w:rPr>
                <w:noProof/>
                <w:webHidden/>
              </w:rPr>
              <w:tab/>
            </w:r>
            <w:r w:rsidR="00AD15CF">
              <w:rPr>
                <w:noProof/>
                <w:webHidden/>
              </w:rPr>
              <w:fldChar w:fldCharType="begin"/>
            </w:r>
            <w:r w:rsidR="00AD15CF">
              <w:rPr>
                <w:noProof/>
                <w:webHidden/>
              </w:rPr>
              <w:instrText xml:space="preserve"> PAGEREF _Toc176284488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2B42BF9D" w14:textId="7B85981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89" w:history="1">
            <w:r w:rsidR="00AD15CF" w:rsidRPr="0030728B">
              <w:rPr>
                <w:rStyle w:val="-"/>
                <w:rFonts w:ascii="Arial" w:hAnsi="Arial" w:cs="Arial"/>
                <w:noProof/>
              </w:rPr>
              <w:t>Καθημερινή ζωή</w:t>
            </w:r>
            <w:r w:rsidR="00AD15CF">
              <w:rPr>
                <w:noProof/>
                <w:webHidden/>
              </w:rPr>
              <w:tab/>
            </w:r>
            <w:r w:rsidR="00AD15CF">
              <w:rPr>
                <w:noProof/>
                <w:webHidden/>
              </w:rPr>
              <w:fldChar w:fldCharType="begin"/>
            </w:r>
            <w:r w:rsidR="00AD15CF">
              <w:rPr>
                <w:noProof/>
                <w:webHidden/>
              </w:rPr>
              <w:instrText xml:space="preserve"> PAGEREF _Toc176284489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3ABDAB60" w14:textId="131DAD5D"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90" w:history="1">
            <w:r w:rsidR="00AD15CF" w:rsidRPr="0030728B">
              <w:rPr>
                <w:rStyle w:val="-"/>
                <w:rFonts w:ascii="Arial" w:hAnsi="Arial" w:cs="Arial"/>
                <w:noProof/>
              </w:rPr>
              <w:t>Παιδαγωγικά μέτρα</w:t>
            </w:r>
            <w:r w:rsidR="00AD15CF">
              <w:rPr>
                <w:noProof/>
                <w:webHidden/>
              </w:rPr>
              <w:tab/>
            </w:r>
            <w:r w:rsidR="00AD15CF">
              <w:rPr>
                <w:noProof/>
                <w:webHidden/>
              </w:rPr>
              <w:fldChar w:fldCharType="begin"/>
            </w:r>
            <w:r w:rsidR="00AD15CF">
              <w:rPr>
                <w:noProof/>
                <w:webHidden/>
              </w:rPr>
              <w:instrText xml:space="preserve"> PAGEREF _Toc176284490 \h </w:instrText>
            </w:r>
            <w:r w:rsidR="00AD15CF">
              <w:rPr>
                <w:noProof/>
                <w:webHidden/>
              </w:rPr>
            </w:r>
            <w:r w:rsidR="00AD15CF">
              <w:rPr>
                <w:noProof/>
                <w:webHidden/>
              </w:rPr>
              <w:fldChar w:fldCharType="separate"/>
            </w:r>
            <w:r w:rsidR="00AD15CF">
              <w:rPr>
                <w:noProof/>
                <w:webHidden/>
              </w:rPr>
              <w:t>50</w:t>
            </w:r>
            <w:r w:rsidR="00AD15CF">
              <w:rPr>
                <w:noProof/>
                <w:webHidden/>
              </w:rPr>
              <w:fldChar w:fldCharType="end"/>
            </w:r>
          </w:hyperlink>
        </w:p>
        <w:p w14:paraId="19644457" w14:textId="3D7EABF0"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91" w:history="1">
            <w:r w:rsidR="00AD15CF" w:rsidRPr="0030728B">
              <w:rPr>
                <w:rStyle w:val="-"/>
              </w:rPr>
              <w:t>IV.</w:t>
            </w:r>
            <w:r w:rsidR="00AD15CF">
              <w:rPr>
                <w:rFonts w:asciiTheme="minorHAnsi" w:hAnsiTheme="minorHAnsi" w:cstheme="minorBidi"/>
                <w:kern w:val="2"/>
                <w:sz w:val="22"/>
                <w:szCs w:val="22"/>
                <w14:ligatures w14:val="standardContextual"/>
              </w:rPr>
              <w:tab/>
            </w:r>
            <w:r w:rsidR="00AD15CF" w:rsidRPr="0030728B">
              <w:rPr>
                <w:rStyle w:val="-"/>
              </w:rPr>
              <w:t>Προς την Απόλυση</w:t>
            </w:r>
            <w:r w:rsidR="00AD15CF">
              <w:rPr>
                <w:webHidden/>
              </w:rPr>
              <w:tab/>
            </w:r>
            <w:r w:rsidR="00AD15CF">
              <w:rPr>
                <w:webHidden/>
              </w:rPr>
              <w:fldChar w:fldCharType="begin"/>
            </w:r>
            <w:r w:rsidR="00AD15CF">
              <w:rPr>
                <w:webHidden/>
              </w:rPr>
              <w:instrText xml:space="preserve"> PAGEREF _Toc176284491 \h </w:instrText>
            </w:r>
            <w:r w:rsidR="00AD15CF">
              <w:rPr>
                <w:webHidden/>
              </w:rPr>
            </w:r>
            <w:r w:rsidR="00AD15CF">
              <w:rPr>
                <w:webHidden/>
              </w:rPr>
              <w:fldChar w:fldCharType="separate"/>
            </w:r>
            <w:r w:rsidR="00AD15CF">
              <w:rPr>
                <w:webHidden/>
              </w:rPr>
              <w:t>51</w:t>
            </w:r>
            <w:r w:rsidR="00AD15CF">
              <w:rPr>
                <w:webHidden/>
              </w:rPr>
              <w:fldChar w:fldCharType="end"/>
            </w:r>
          </w:hyperlink>
        </w:p>
        <w:p w14:paraId="369E7581" w14:textId="49963C89"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92" w:history="1">
            <w:r w:rsidR="00AD15CF" w:rsidRPr="0030728B">
              <w:rPr>
                <w:rStyle w:val="-"/>
                <w:rFonts w:ascii="Arial" w:hAnsi="Arial" w:cs="Arial"/>
                <w:noProof/>
              </w:rPr>
              <w:t>Δικαιολογητικά για ΟΑΕΔ</w:t>
            </w:r>
            <w:r w:rsidR="00AD15CF">
              <w:rPr>
                <w:noProof/>
                <w:webHidden/>
              </w:rPr>
              <w:tab/>
            </w:r>
            <w:r w:rsidR="00AD15CF">
              <w:rPr>
                <w:noProof/>
                <w:webHidden/>
              </w:rPr>
              <w:fldChar w:fldCharType="begin"/>
            </w:r>
            <w:r w:rsidR="00AD15CF">
              <w:rPr>
                <w:noProof/>
                <w:webHidden/>
              </w:rPr>
              <w:instrText xml:space="preserve"> PAGEREF _Toc176284492 \h </w:instrText>
            </w:r>
            <w:r w:rsidR="00AD15CF">
              <w:rPr>
                <w:noProof/>
                <w:webHidden/>
              </w:rPr>
            </w:r>
            <w:r w:rsidR="00AD15CF">
              <w:rPr>
                <w:noProof/>
                <w:webHidden/>
              </w:rPr>
              <w:fldChar w:fldCharType="separate"/>
            </w:r>
            <w:r w:rsidR="00AD15CF">
              <w:rPr>
                <w:noProof/>
                <w:webHidden/>
              </w:rPr>
              <w:t>52</w:t>
            </w:r>
            <w:r w:rsidR="00AD15CF">
              <w:rPr>
                <w:noProof/>
                <w:webHidden/>
              </w:rPr>
              <w:fldChar w:fldCharType="end"/>
            </w:r>
          </w:hyperlink>
        </w:p>
        <w:p w14:paraId="780E9CAB" w14:textId="1968472D"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93" w:history="1">
            <w:r w:rsidR="00AD15CF" w:rsidRPr="0030728B">
              <w:rPr>
                <w:rStyle w:val="-"/>
                <w:rFonts w:ascii="Arial" w:hAnsi="Arial" w:cs="Arial"/>
                <w:noProof/>
              </w:rPr>
              <w:t>Υπολογισμός ταμείου ανεργίας</w:t>
            </w:r>
            <w:r w:rsidR="00AD15CF">
              <w:rPr>
                <w:noProof/>
                <w:webHidden/>
              </w:rPr>
              <w:tab/>
            </w:r>
            <w:r w:rsidR="00AD15CF">
              <w:rPr>
                <w:noProof/>
                <w:webHidden/>
              </w:rPr>
              <w:fldChar w:fldCharType="begin"/>
            </w:r>
            <w:r w:rsidR="00AD15CF">
              <w:rPr>
                <w:noProof/>
                <w:webHidden/>
              </w:rPr>
              <w:instrText xml:space="preserve"> PAGEREF _Toc176284493 \h </w:instrText>
            </w:r>
            <w:r w:rsidR="00AD15CF">
              <w:rPr>
                <w:noProof/>
                <w:webHidden/>
              </w:rPr>
            </w:r>
            <w:r w:rsidR="00AD15CF">
              <w:rPr>
                <w:noProof/>
                <w:webHidden/>
              </w:rPr>
              <w:fldChar w:fldCharType="separate"/>
            </w:r>
            <w:r w:rsidR="00AD15CF">
              <w:rPr>
                <w:noProof/>
                <w:webHidden/>
              </w:rPr>
              <w:t>54</w:t>
            </w:r>
            <w:r w:rsidR="00AD15CF">
              <w:rPr>
                <w:noProof/>
                <w:webHidden/>
              </w:rPr>
              <w:fldChar w:fldCharType="end"/>
            </w:r>
          </w:hyperlink>
        </w:p>
        <w:p w14:paraId="639D3EE9" w14:textId="20F3B292" w:rsidR="00AD15CF" w:rsidRDefault="00000000">
          <w:pPr>
            <w:pStyle w:val="10"/>
            <w:rPr>
              <w:rFonts w:asciiTheme="minorHAnsi" w:hAnsiTheme="minorHAnsi" w:cstheme="minorBidi"/>
              <w:kern w:val="2"/>
              <w:sz w:val="22"/>
              <w:szCs w:val="22"/>
              <w14:ligatures w14:val="standardContextual"/>
            </w:rPr>
          </w:pPr>
          <w:hyperlink w:anchor="_Toc176284494" w:history="1">
            <w:r w:rsidR="00AD15CF" w:rsidRPr="0030728B">
              <w:rPr>
                <w:rStyle w:val="-"/>
              </w:rPr>
              <w:t>ΕΠΙΛΟΓΟΣ</w:t>
            </w:r>
            <w:r w:rsidR="00AD15CF">
              <w:rPr>
                <w:webHidden/>
              </w:rPr>
              <w:tab/>
            </w:r>
            <w:r w:rsidR="00AD15CF">
              <w:rPr>
                <w:webHidden/>
              </w:rPr>
              <w:fldChar w:fldCharType="begin"/>
            </w:r>
            <w:r w:rsidR="00AD15CF">
              <w:rPr>
                <w:webHidden/>
              </w:rPr>
              <w:instrText xml:space="preserve"> PAGEREF _Toc176284494 \h </w:instrText>
            </w:r>
            <w:r w:rsidR="00AD15CF">
              <w:rPr>
                <w:webHidden/>
              </w:rPr>
            </w:r>
            <w:r w:rsidR="00AD15CF">
              <w:rPr>
                <w:webHidden/>
              </w:rPr>
              <w:fldChar w:fldCharType="separate"/>
            </w:r>
            <w:r w:rsidR="00AD15CF">
              <w:rPr>
                <w:webHidden/>
              </w:rPr>
              <w:t>56</w:t>
            </w:r>
            <w:r w:rsidR="00AD15CF">
              <w:rPr>
                <w:webHidden/>
              </w:rPr>
              <w:fldChar w:fldCharType="end"/>
            </w:r>
          </w:hyperlink>
        </w:p>
        <w:p w14:paraId="228354FA" w14:textId="30177A8D" w:rsidR="00AD15CF" w:rsidRDefault="00000000">
          <w:pPr>
            <w:pStyle w:val="10"/>
            <w:rPr>
              <w:rFonts w:asciiTheme="minorHAnsi" w:hAnsiTheme="minorHAnsi" w:cstheme="minorBidi"/>
              <w:kern w:val="2"/>
              <w:sz w:val="22"/>
              <w:szCs w:val="22"/>
              <w14:ligatures w14:val="standardContextual"/>
            </w:rPr>
          </w:pPr>
          <w:hyperlink w:anchor="_Toc176284495" w:history="1">
            <w:r w:rsidR="00AD15CF" w:rsidRPr="0030728B">
              <w:rPr>
                <w:rStyle w:val="-"/>
              </w:rPr>
              <w:t>Κεφάλαιο Εκπαιδευτικός Νεοδιόριστος</w:t>
            </w:r>
            <w:r w:rsidR="00AD15CF">
              <w:rPr>
                <w:webHidden/>
              </w:rPr>
              <w:tab/>
            </w:r>
            <w:r w:rsidR="00AD15CF">
              <w:rPr>
                <w:webHidden/>
              </w:rPr>
              <w:fldChar w:fldCharType="begin"/>
            </w:r>
            <w:r w:rsidR="00AD15CF">
              <w:rPr>
                <w:webHidden/>
              </w:rPr>
              <w:instrText xml:space="preserve"> PAGEREF _Toc176284495 \h </w:instrText>
            </w:r>
            <w:r w:rsidR="00AD15CF">
              <w:rPr>
                <w:webHidden/>
              </w:rPr>
            </w:r>
            <w:r w:rsidR="00AD15CF">
              <w:rPr>
                <w:webHidden/>
              </w:rPr>
              <w:fldChar w:fldCharType="separate"/>
            </w:r>
            <w:r w:rsidR="00AD15CF">
              <w:rPr>
                <w:webHidden/>
              </w:rPr>
              <w:t>57</w:t>
            </w:r>
            <w:r w:rsidR="00AD15CF">
              <w:rPr>
                <w:webHidden/>
              </w:rPr>
              <w:fldChar w:fldCharType="end"/>
            </w:r>
          </w:hyperlink>
        </w:p>
        <w:p w14:paraId="4B404B2B" w14:textId="235FB69D"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76284457"/>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216CDA9F"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w:t>
      </w:r>
      <w:r w:rsidR="00C51253">
        <w:rPr>
          <w:rFonts w:ascii="Arial" w:hAnsi="Arial"/>
        </w:rPr>
        <w:t>ί</w:t>
      </w:r>
      <w:r w:rsidRPr="008F40A7">
        <w:rPr>
          <w:rFonts w:ascii="Arial" w:hAnsi="Arial"/>
        </w:rPr>
        <w:t>γουρ</w:t>
      </w:r>
      <w:r w:rsidR="00C51253">
        <w:rPr>
          <w:rFonts w:ascii="Arial" w:hAnsi="Arial"/>
        </w:rPr>
        <w:t>α</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76284458"/>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673705C7"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w:t>
      </w:r>
      <w:r w:rsidR="00C51253">
        <w:rPr>
          <w:rFonts w:ascii="Arial" w:hAnsi="Arial"/>
        </w:rPr>
        <w:t>,</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3551E4FD"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w:t>
      </w:r>
      <w:r w:rsidR="00C51253">
        <w:rPr>
          <w:rFonts w:ascii="Arial" w:hAnsi="Arial"/>
        </w:rPr>
        <w:t>ό</w:t>
      </w:r>
      <w:r w:rsidR="00075B88" w:rsidRPr="008F40A7">
        <w:rPr>
          <w:rFonts w:ascii="Arial" w:hAnsi="Arial"/>
        </w:rPr>
        <w:t>νι</w:t>
      </w:r>
      <w:r w:rsidR="00C51253">
        <w:rPr>
          <w:rFonts w:ascii="Arial" w:hAnsi="Arial"/>
        </w:rPr>
        <w:t>α</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lastRenderedPageBreak/>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649C6094"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007D7E17">
        <w:rPr>
          <w:rFonts w:ascii="Arial" w:hAnsi="Arial"/>
        </w:rPr>
        <w:t xml:space="preserve"> </w:t>
      </w:r>
      <w:r w:rsidRPr="00B6692A">
        <w:rPr>
          <w:rFonts w:ascii="Arial" w:hAnsi="Arial"/>
        </w:rPr>
        <w:t xml:space="preserve">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w:t>
      </w:r>
      <w:r w:rsidR="007D7E17">
        <w:rPr>
          <w:rFonts w:ascii="Arial" w:hAnsi="Arial"/>
        </w:rPr>
        <w:t xml:space="preserve"> την </w:t>
      </w:r>
      <w:r w:rsidR="009513D3" w:rsidRPr="00B6692A">
        <w:rPr>
          <w:rFonts w:ascii="Arial" w:hAnsi="Arial"/>
        </w:rPr>
        <w:t xml:space="preserve">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000000" w:rsidP="00715EA5">
      <w:pPr>
        <w:pStyle w:val="aff2"/>
        <w:rPr>
          <w:rFonts w:ascii="Arial" w:hAnsi="Arial"/>
        </w:rPr>
      </w:pPr>
      <w:hyperlink r:id="rId12" w:history="1">
        <w:r w:rsidR="00075B88"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000000" w:rsidP="00715EA5">
      <w:pPr>
        <w:pStyle w:val="aff2"/>
        <w:rPr>
          <w:rFonts w:ascii="Arial" w:hAnsi="Arial"/>
        </w:rPr>
      </w:pPr>
      <w:hyperlink r:id="rId13" w:history="1">
        <w:r w:rsidR="00075B88"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40F5EF7A" w:rsidR="00195385" w:rsidRPr="004302CD" w:rsidRDefault="004302CD" w:rsidP="00715EA5">
      <w:pPr>
        <w:pStyle w:val="aff2"/>
        <w:rPr>
          <w:rFonts w:ascii="Arial" w:hAnsi="Arial"/>
        </w:rPr>
      </w:pPr>
      <w:proofErr w:type="spellStart"/>
      <w:r>
        <w:rPr>
          <w:rFonts w:ascii="Arial" w:hAnsi="Arial"/>
        </w:rPr>
        <w:t>Συμπληρωμα</w:t>
      </w:r>
      <w:proofErr w:type="spellEnd"/>
      <w:r>
        <w:rPr>
          <w:rFonts w:ascii="Arial" w:hAnsi="Arial"/>
        </w:rPr>
        <w:t xml:space="preserve"> μετα τον </w:t>
      </w:r>
      <w:proofErr w:type="spellStart"/>
      <w:r>
        <w:rPr>
          <w:rFonts w:ascii="Arial" w:hAnsi="Arial"/>
        </w:rPr>
        <w:t>νομο</w:t>
      </w:r>
      <w:proofErr w:type="spellEnd"/>
      <w:r>
        <w:rPr>
          <w:rFonts w:ascii="Arial" w:hAnsi="Arial"/>
        </w:rPr>
        <w:t xml:space="preserve"> </w:t>
      </w:r>
      <w:proofErr w:type="spellStart"/>
      <w:r>
        <w:rPr>
          <w:rFonts w:ascii="Arial" w:hAnsi="Arial"/>
        </w:rPr>
        <w:t>Κεραμεως</w:t>
      </w:r>
      <w:proofErr w:type="spellEnd"/>
      <w:r>
        <w:rPr>
          <w:rFonts w:ascii="Arial" w:hAnsi="Arial"/>
        </w:rPr>
        <w:t xml:space="preserve">: σε </w:t>
      </w:r>
      <w:proofErr w:type="spellStart"/>
      <w:r>
        <w:rPr>
          <w:rFonts w:ascii="Arial" w:hAnsi="Arial"/>
        </w:rPr>
        <w:t>περιπτωση</w:t>
      </w:r>
      <w:proofErr w:type="spellEnd"/>
      <w:r>
        <w:rPr>
          <w:rFonts w:ascii="Arial" w:hAnsi="Arial"/>
        </w:rPr>
        <w:t xml:space="preserve"> που </w:t>
      </w:r>
      <w:proofErr w:type="spellStart"/>
      <w:r>
        <w:rPr>
          <w:rFonts w:ascii="Arial" w:hAnsi="Arial"/>
        </w:rPr>
        <w:t>υπαρξει</w:t>
      </w:r>
      <w:proofErr w:type="spellEnd"/>
      <w:r>
        <w:rPr>
          <w:rFonts w:ascii="Arial" w:hAnsi="Arial"/>
        </w:rPr>
        <w:t xml:space="preserve"> </w:t>
      </w:r>
      <w:proofErr w:type="spellStart"/>
      <w:r>
        <w:rPr>
          <w:rFonts w:ascii="Arial" w:hAnsi="Arial"/>
        </w:rPr>
        <w:t>ασυμφωνια</w:t>
      </w:r>
      <w:proofErr w:type="spellEnd"/>
      <w:r>
        <w:rPr>
          <w:rFonts w:ascii="Arial" w:hAnsi="Arial"/>
        </w:rPr>
        <w:t xml:space="preserve"> στην </w:t>
      </w:r>
      <w:proofErr w:type="spellStart"/>
      <w:r>
        <w:rPr>
          <w:rFonts w:ascii="Arial" w:hAnsi="Arial"/>
        </w:rPr>
        <w:t>αναθεση</w:t>
      </w:r>
      <w:proofErr w:type="spellEnd"/>
      <w:r>
        <w:rPr>
          <w:rFonts w:ascii="Arial" w:hAnsi="Arial"/>
        </w:rPr>
        <w:t xml:space="preserve"> </w:t>
      </w:r>
      <w:proofErr w:type="spellStart"/>
      <w:r>
        <w:rPr>
          <w:rFonts w:ascii="Arial" w:hAnsi="Arial"/>
        </w:rPr>
        <w:t>μαθηματων</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και </w:t>
      </w:r>
      <w:proofErr w:type="spellStart"/>
      <w:r>
        <w:rPr>
          <w:rFonts w:ascii="Arial" w:hAnsi="Arial"/>
        </w:rPr>
        <w:t>μεσα</w:t>
      </w:r>
      <w:proofErr w:type="spellEnd"/>
      <w:r>
        <w:rPr>
          <w:rFonts w:ascii="Arial" w:hAnsi="Arial"/>
        </w:rPr>
        <w:t xml:space="preserve"> στο </w:t>
      </w:r>
      <w:proofErr w:type="spellStart"/>
      <w:r>
        <w:rPr>
          <w:rFonts w:ascii="Arial" w:hAnsi="Arial"/>
        </w:rPr>
        <w:t>συλλογο</w:t>
      </w:r>
      <w:proofErr w:type="spellEnd"/>
      <w:r>
        <w:rPr>
          <w:rFonts w:ascii="Arial" w:hAnsi="Arial"/>
        </w:rPr>
        <w:t xml:space="preserve">, την </w:t>
      </w:r>
      <w:proofErr w:type="spellStart"/>
      <w:r>
        <w:rPr>
          <w:rFonts w:ascii="Arial" w:hAnsi="Arial"/>
        </w:rPr>
        <w:t>τελικη</w:t>
      </w:r>
      <w:proofErr w:type="spellEnd"/>
      <w:r>
        <w:rPr>
          <w:rFonts w:ascii="Arial" w:hAnsi="Arial"/>
        </w:rPr>
        <w:t xml:space="preserve"> </w:t>
      </w:r>
      <w:proofErr w:type="spellStart"/>
      <w:r>
        <w:rPr>
          <w:rFonts w:ascii="Arial" w:hAnsi="Arial"/>
        </w:rPr>
        <w:t>αποφαση</w:t>
      </w:r>
      <w:proofErr w:type="spellEnd"/>
      <w:r>
        <w:rPr>
          <w:rFonts w:ascii="Arial" w:hAnsi="Arial"/>
        </w:rPr>
        <w:t xml:space="preserve"> </w:t>
      </w:r>
      <w:proofErr w:type="spellStart"/>
      <w:r>
        <w:rPr>
          <w:rFonts w:ascii="Arial" w:hAnsi="Arial"/>
        </w:rPr>
        <w:t>λαμβανει</w:t>
      </w:r>
      <w:proofErr w:type="spellEnd"/>
      <w:r>
        <w:rPr>
          <w:rFonts w:ascii="Arial" w:hAnsi="Arial"/>
        </w:rPr>
        <w:t xml:space="preserve"> ο </w:t>
      </w:r>
      <w:proofErr w:type="spellStart"/>
      <w:r>
        <w:rPr>
          <w:rFonts w:ascii="Arial" w:hAnsi="Arial"/>
        </w:rPr>
        <w:t>διευθυντης</w:t>
      </w:r>
      <w:proofErr w:type="spellEnd"/>
      <w:r>
        <w:rPr>
          <w:rFonts w:ascii="Arial" w:hAnsi="Arial"/>
        </w:rPr>
        <w:t>.</w:t>
      </w: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76284459"/>
      <w:r w:rsidRPr="00B6692A">
        <w:rPr>
          <w:rFonts w:ascii="Arial" w:hAnsi="Arial" w:cs="Arial"/>
        </w:rPr>
        <w:lastRenderedPageBreak/>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60BE8C23" w:rsidR="00DE7F8A" w:rsidRPr="008F40A7" w:rsidRDefault="00454EAD" w:rsidP="00454EAD">
      <w:pPr>
        <w:pStyle w:val="aff2"/>
        <w:numPr>
          <w:ilvl w:val="0"/>
          <w:numId w:val="17"/>
        </w:numPr>
        <w:rPr>
          <w:rFonts w:ascii="Arial" w:hAnsi="Arial"/>
        </w:rPr>
      </w:pPr>
      <w:r w:rsidRPr="00454EAD">
        <w:rPr>
          <w:rFonts w:ascii="Arial" w:hAnsi="Arial"/>
        </w:rPr>
        <w:t>Καταρχάς, να γραφτείς</w:t>
      </w:r>
      <w:r>
        <w:rPr>
          <w:rFonts w:ascii="Arial" w:hAnsi="Arial"/>
        </w:rPr>
        <w:t xml:space="preserve"> στο</w:t>
      </w:r>
      <w:r w:rsidRPr="00454EAD">
        <w:rPr>
          <w:rFonts w:ascii="Arial" w:hAnsi="Arial"/>
        </w:rPr>
        <w:t xml:space="preserve"> ολοκληρωμένο πανελλήνιο σύστημα διαχείρισης προσωπικού </w:t>
      </w:r>
      <w:hyperlink r:id="rId14" w:history="1">
        <w:r w:rsidRPr="00B6692A">
          <w:rPr>
            <w:rStyle w:val="-"/>
            <w:rFonts w:ascii="Arial" w:hAnsi="Arial"/>
            <w:b/>
          </w:rPr>
          <w:t>ΟΠΣΥΔ</w:t>
        </w:r>
      </w:hyperlink>
      <w:r w:rsidRPr="008F40A7">
        <w:rPr>
          <w:rFonts w:ascii="Arial" w:hAnsi="Arial"/>
        </w:rPr>
        <w:t xml:space="preserve"> </w:t>
      </w:r>
      <w:r>
        <w:rPr>
          <w:rFonts w:ascii="Arial" w:hAnsi="Arial"/>
        </w:rPr>
        <w:t xml:space="preserve"> </w:t>
      </w:r>
      <w:r w:rsidRPr="00454EAD">
        <w:rPr>
          <w:rFonts w:ascii="Arial" w:hAnsi="Arial"/>
        </w:rPr>
        <w:t xml:space="preserve">και </w:t>
      </w:r>
      <w:r>
        <w:rPr>
          <w:rFonts w:ascii="Arial" w:hAnsi="Arial"/>
        </w:rPr>
        <w:t>στο</w:t>
      </w:r>
      <w:r w:rsidRPr="00454EAD">
        <w:rPr>
          <w:rFonts w:ascii="Arial" w:hAnsi="Arial"/>
        </w:rPr>
        <w:t xml:space="preserve"> ανώτατο συμβούλιο επιλογής προσωπικού</w:t>
      </w:r>
      <w:r w:rsidR="00450D32" w:rsidRPr="008F40A7">
        <w:rPr>
          <w:rFonts w:ascii="Arial" w:hAnsi="Arial"/>
        </w:rPr>
        <w:t xml:space="preserve">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Default="00C460CA" w:rsidP="00807092">
      <w:pPr>
        <w:pStyle w:val="aff2"/>
        <w:ind w:firstLine="0"/>
        <w:rPr>
          <w:rFonts w:ascii="Arial" w:hAnsi="Arial"/>
        </w:rPr>
      </w:pPr>
    </w:p>
    <w:p w14:paraId="7848EC68" w14:textId="77777777" w:rsidR="008B08EE" w:rsidRDefault="008B08EE" w:rsidP="00807092">
      <w:pPr>
        <w:pStyle w:val="aff2"/>
        <w:ind w:firstLine="0"/>
        <w:rPr>
          <w:rFonts w:ascii="Arial" w:hAnsi="Arial"/>
        </w:rPr>
      </w:pPr>
    </w:p>
    <w:p w14:paraId="0F8612FB" w14:textId="77777777" w:rsidR="008B08EE" w:rsidRDefault="008B08EE" w:rsidP="00807092">
      <w:pPr>
        <w:pStyle w:val="aff2"/>
        <w:ind w:firstLine="0"/>
        <w:rPr>
          <w:rFonts w:ascii="Arial" w:hAnsi="Arial"/>
        </w:rPr>
      </w:pPr>
    </w:p>
    <w:p w14:paraId="111FD170" w14:textId="77777777" w:rsidR="008B08EE" w:rsidRPr="00B6692A" w:rsidRDefault="008B08EE"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lastRenderedPageBreak/>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1826AD0A"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r w:rsidR="00DD4293">
        <w:rPr>
          <w:rFonts w:ascii="Arial" w:hAnsi="Arial"/>
        </w:rPr>
        <w:t xml:space="preserve"> Συνήθως φτάνουμε μέχρι και την Δ η και Ε Φάση, περίπου Φεβρουάριο η Μάρτιο κάθε έτους.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31E9B3E8" w14:textId="77777777" w:rsidR="008B08EE" w:rsidRDefault="008B08EE" w:rsidP="002E772B">
      <w:pPr>
        <w:pStyle w:val="aff2"/>
        <w:ind w:firstLine="0"/>
        <w:rPr>
          <w:rFonts w:ascii="Arial" w:hAnsi="Arial"/>
        </w:rPr>
      </w:pPr>
    </w:p>
    <w:p w14:paraId="53008D3C" w14:textId="77777777" w:rsidR="008B08EE" w:rsidRPr="00A4365B" w:rsidRDefault="008B08EE" w:rsidP="002E772B">
      <w:pPr>
        <w:pStyle w:val="aff2"/>
        <w:ind w:firstLine="0"/>
        <w:rPr>
          <w:rFonts w:ascii="Arial" w:hAnsi="Arial"/>
        </w:rPr>
      </w:pP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lastRenderedPageBreak/>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7611CF1E" w14:textId="43515539"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lastRenderedPageBreak/>
        <w:t>Καλη</w:t>
      </w:r>
      <w:r w:rsidRPr="00B6692A">
        <w:rPr>
          <w:rStyle w:val="gvxzyvdx"/>
          <w:rFonts w:ascii="Arial" w:hAnsi="Arial"/>
          <w:b/>
        </w:rPr>
        <w:t>μέρα! Αν σε κάποιο πακετ</w:t>
      </w:r>
      <w:r w:rsidR="00C143EF">
        <w:rPr>
          <w:rStyle w:val="gvxzyvdx"/>
          <w:rFonts w:ascii="Arial" w:hAnsi="Arial"/>
          <w:b/>
        </w:rPr>
        <w:t>ά</w:t>
      </w:r>
      <w:r w:rsidRPr="00B6692A">
        <w:rPr>
          <w:rStyle w:val="gvxzyvdx"/>
          <w:rFonts w:ascii="Arial" w:hAnsi="Arial"/>
          <w:b/>
        </w:rPr>
        <w:t xml:space="preserve">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0C64DDBD" w14:textId="77777777" w:rsidR="0018245C" w:rsidRDefault="0018245C" w:rsidP="0018245C">
      <w:pPr>
        <w:pStyle w:val="aff2"/>
        <w:ind w:firstLine="0"/>
        <w:rPr>
          <w:rStyle w:val="gvxzyvdx"/>
          <w:rFonts w:ascii="Arial" w:hAnsi="Arial"/>
        </w:rPr>
      </w:pPr>
    </w:p>
    <w:p w14:paraId="50E68E3B" w14:textId="3EB804CA" w:rsidR="00163878" w:rsidRDefault="00163878" w:rsidP="0018245C">
      <w:pPr>
        <w:pStyle w:val="aff2"/>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349CA249" w14:textId="77777777" w:rsidR="0018245C" w:rsidRDefault="0018245C" w:rsidP="0018245C">
      <w:pPr>
        <w:pStyle w:val="aff2"/>
        <w:ind w:firstLine="0"/>
        <w:rPr>
          <w:rStyle w:val="gvxzyvdx"/>
          <w:rFonts w:ascii="Arial" w:hAnsi="Arial"/>
        </w:rPr>
      </w:pPr>
    </w:p>
    <w:p w14:paraId="41D83B22" w14:textId="1F615A73" w:rsidR="0018245C" w:rsidRDefault="0018245C" w:rsidP="00715EA5">
      <w:pPr>
        <w:pStyle w:val="aff2"/>
        <w:rPr>
          <w:rStyle w:val="gvxzyvdx"/>
          <w:rFonts w:ascii="Arial" w:hAnsi="Arial"/>
        </w:rPr>
      </w:pPr>
    </w:p>
    <w:p w14:paraId="74D7B21C" w14:textId="31270B55" w:rsidR="0018245C" w:rsidRPr="0018245C" w:rsidRDefault="0018245C" w:rsidP="0018245C">
      <w:pPr>
        <w:pStyle w:val="aff2"/>
        <w:numPr>
          <w:ilvl w:val="0"/>
          <w:numId w:val="17"/>
        </w:numPr>
        <w:rPr>
          <w:rStyle w:val="gvxzyvdx"/>
          <w:rFonts w:ascii="Arial" w:hAnsi="Arial"/>
          <w:b/>
          <w:bCs/>
        </w:rPr>
      </w:pPr>
      <w:r w:rsidRPr="0018245C">
        <w:rPr>
          <w:rStyle w:val="gvxzyvdx"/>
          <w:rFonts w:ascii="Arial" w:hAnsi="Arial"/>
          <w:b/>
          <w:bCs/>
        </w:rPr>
        <w:t xml:space="preserve"> </w:t>
      </w:r>
      <w:r w:rsidR="00BC7523" w:rsidRPr="0018245C">
        <w:rPr>
          <w:rStyle w:val="gvxzyvdx"/>
          <w:rFonts w:ascii="Arial" w:hAnsi="Arial"/>
          <w:b/>
          <w:bCs/>
        </w:rPr>
        <w:t>Είμαι</w:t>
      </w:r>
      <w:r w:rsidRPr="0018245C">
        <w:rPr>
          <w:rStyle w:val="gvxzyvdx"/>
          <w:rFonts w:ascii="Arial" w:hAnsi="Arial"/>
          <w:b/>
          <w:bCs/>
        </w:rPr>
        <w:t xml:space="preserve"> στη </w:t>
      </w:r>
      <w:r w:rsidR="00BC7523" w:rsidRPr="0018245C">
        <w:rPr>
          <w:rStyle w:val="gvxzyvdx"/>
          <w:rFonts w:ascii="Arial" w:hAnsi="Arial"/>
          <w:b/>
          <w:bCs/>
        </w:rPr>
        <w:t>φάση</w:t>
      </w:r>
      <w:r w:rsidRPr="0018245C">
        <w:rPr>
          <w:rStyle w:val="gvxzyvdx"/>
          <w:rFonts w:ascii="Arial" w:hAnsi="Arial"/>
          <w:b/>
          <w:bCs/>
        </w:rPr>
        <w:t xml:space="preserve"> </w:t>
      </w:r>
      <w:r w:rsidR="00BC7523" w:rsidRPr="0018245C">
        <w:rPr>
          <w:rStyle w:val="gvxzyvdx"/>
          <w:rFonts w:ascii="Arial" w:hAnsi="Arial"/>
          <w:b/>
          <w:bCs/>
        </w:rPr>
        <w:t>δήλωση</w:t>
      </w:r>
      <w:r w:rsidRPr="0018245C">
        <w:rPr>
          <w:rStyle w:val="gvxzyvdx"/>
          <w:rFonts w:ascii="Arial" w:hAnsi="Arial"/>
          <w:b/>
          <w:bCs/>
        </w:rPr>
        <w:t xml:space="preserve"> </w:t>
      </w:r>
      <w:r w:rsidR="00BC7523" w:rsidRPr="0018245C">
        <w:rPr>
          <w:rStyle w:val="gvxzyvdx"/>
          <w:rFonts w:ascii="Arial" w:hAnsi="Arial"/>
          <w:b/>
          <w:bCs/>
        </w:rPr>
        <w:t>περιοχών</w:t>
      </w:r>
      <w:r w:rsidRPr="0018245C">
        <w:rPr>
          <w:rStyle w:val="gvxzyvdx"/>
          <w:rFonts w:ascii="Arial" w:hAnsi="Arial"/>
          <w:b/>
          <w:bCs/>
        </w:rPr>
        <w:t xml:space="preserve"> και </w:t>
      </w:r>
      <w:r w:rsidR="00BC7523" w:rsidRPr="0018245C">
        <w:rPr>
          <w:rStyle w:val="gvxzyvdx"/>
          <w:rFonts w:ascii="Arial" w:hAnsi="Arial"/>
          <w:b/>
          <w:bCs/>
        </w:rPr>
        <w:t>βλέπω</w:t>
      </w:r>
      <w:r w:rsidRPr="0018245C">
        <w:rPr>
          <w:rStyle w:val="gvxzyvdx"/>
          <w:rFonts w:ascii="Arial" w:hAnsi="Arial"/>
          <w:b/>
          <w:bCs/>
        </w:rPr>
        <w:t xml:space="preserve"> </w:t>
      </w:r>
      <w:r w:rsidR="00BC7523" w:rsidRPr="0018245C">
        <w:rPr>
          <w:rStyle w:val="gvxzyvdx"/>
          <w:rFonts w:ascii="Arial" w:hAnsi="Arial"/>
          <w:b/>
          <w:bCs/>
        </w:rPr>
        <w:t>μονάδες</w:t>
      </w:r>
      <w:r w:rsidRPr="0018245C">
        <w:rPr>
          <w:rStyle w:val="gvxzyvdx"/>
          <w:rFonts w:ascii="Arial" w:hAnsi="Arial"/>
          <w:b/>
          <w:bCs/>
        </w:rPr>
        <w:t xml:space="preserve"> με ΜΣΔ 2 και ΜΣΔ 8. Με </w:t>
      </w:r>
      <w:r w:rsidR="00BC7523" w:rsidRPr="0018245C">
        <w:rPr>
          <w:rStyle w:val="gvxzyvdx"/>
          <w:rFonts w:ascii="Arial" w:hAnsi="Arial"/>
          <w:b/>
          <w:bCs/>
        </w:rPr>
        <w:t>συμφέρει</w:t>
      </w:r>
      <w:r w:rsidRPr="0018245C">
        <w:rPr>
          <w:rStyle w:val="gvxzyvdx"/>
          <w:rFonts w:ascii="Arial" w:hAnsi="Arial"/>
          <w:b/>
          <w:bCs/>
        </w:rPr>
        <w:t xml:space="preserve"> να </w:t>
      </w:r>
      <w:r w:rsidR="00BC7523" w:rsidRPr="0018245C">
        <w:rPr>
          <w:rStyle w:val="gvxzyvdx"/>
          <w:rFonts w:ascii="Arial" w:hAnsi="Arial"/>
          <w:b/>
          <w:bCs/>
        </w:rPr>
        <w:t>έχει</w:t>
      </w:r>
      <w:r w:rsidRPr="0018245C">
        <w:rPr>
          <w:rStyle w:val="gvxzyvdx"/>
          <w:rFonts w:ascii="Arial" w:hAnsi="Arial"/>
          <w:b/>
          <w:bCs/>
        </w:rPr>
        <w:t xml:space="preserve"> </w:t>
      </w:r>
      <w:r w:rsidR="00BC7523" w:rsidRPr="0018245C">
        <w:rPr>
          <w:rStyle w:val="gvxzyvdx"/>
          <w:rFonts w:ascii="Arial" w:hAnsi="Arial"/>
          <w:b/>
          <w:bCs/>
        </w:rPr>
        <w:t>πολλά</w:t>
      </w:r>
      <w:r w:rsidRPr="0018245C">
        <w:rPr>
          <w:rStyle w:val="gvxzyvdx"/>
          <w:rFonts w:ascii="Arial" w:hAnsi="Arial"/>
          <w:b/>
          <w:bCs/>
        </w:rPr>
        <w:t xml:space="preserve"> η </w:t>
      </w:r>
      <w:r w:rsidR="00BC7523" w:rsidRPr="0018245C">
        <w:rPr>
          <w:rStyle w:val="gvxzyvdx"/>
          <w:rFonts w:ascii="Arial" w:hAnsi="Arial"/>
          <w:b/>
          <w:bCs/>
        </w:rPr>
        <w:t>λίγα</w:t>
      </w:r>
      <w:r w:rsidRPr="0018245C">
        <w:rPr>
          <w:rStyle w:val="gvxzyvdx"/>
          <w:rFonts w:ascii="Arial" w:hAnsi="Arial"/>
          <w:b/>
          <w:bCs/>
        </w:rPr>
        <w:t xml:space="preserve"> ΜΣΔ? </w:t>
      </w:r>
    </w:p>
    <w:p w14:paraId="0612277A" w14:textId="514A33DD" w:rsidR="0018245C" w:rsidRDefault="0018245C" w:rsidP="0018245C">
      <w:pPr>
        <w:ind w:left="720" w:firstLine="0"/>
        <w:rPr>
          <w:rStyle w:val="gvxzyvdx"/>
          <w:rFonts w:ascii="Arial" w:hAnsi="Arial"/>
        </w:rPr>
      </w:pPr>
    </w:p>
    <w:p w14:paraId="5E5A826B" w14:textId="266CD389" w:rsidR="0018245C" w:rsidRDefault="0018245C" w:rsidP="0018245C">
      <w:pPr>
        <w:ind w:left="720" w:firstLine="0"/>
        <w:rPr>
          <w:rStyle w:val="gvxzyvdx"/>
          <w:rFonts w:ascii="Arial" w:hAnsi="Arial"/>
        </w:rPr>
      </w:pPr>
      <w:r>
        <w:rPr>
          <w:rStyle w:val="gvxzyvdx"/>
          <w:rFonts w:ascii="Arial" w:hAnsi="Arial"/>
        </w:rPr>
        <w:t xml:space="preserve">Στην </w:t>
      </w:r>
      <w:r w:rsidR="00BC7523">
        <w:rPr>
          <w:rStyle w:val="gvxzyvdx"/>
          <w:rFonts w:ascii="Arial" w:hAnsi="Arial"/>
        </w:rPr>
        <w:t>παρούσα</w:t>
      </w:r>
      <w:r>
        <w:rPr>
          <w:rStyle w:val="gvxzyvdx"/>
          <w:rFonts w:ascii="Arial" w:hAnsi="Arial"/>
        </w:rPr>
        <w:t xml:space="preserve"> </w:t>
      </w:r>
      <w:r w:rsidR="00BC7523">
        <w:rPr>
          <w:rStyle w:val="gvxzyvdx"/>
          <w:rFonts w:ascii="Arial" w:hAnsi="Arial"/>
        </w:rPr>
        <w:t>φάση</w:t>
      </w:r>
      <w:r>
        <w:rPr>
          <w:rStyle w:val="gvxzyvdx"/>
          <w:rFonts w:ascii="Arial" w:hAnsi="Arial"/>
        </w:rPr>
        <w:t xml:space="preserve"> είναι τι σε </w:t>
      </w:r>
      <w:r w:rsidR="00BC7523">
        <w:rPr>
          <w:rStyle w:val="gvxzyvdx"/>
          <w:rFonts w:ascii="Arial" w:hAnsi="Arial"/>
        </w:rPr>
        <w:t>βολεύει</w:t>
      </w:r>
      <w:r>
        <w:rPr>
          <w:rStyle w:val="gvxzyvdx"/>
          <w:rFonts w:ascii="Arial" w:hAnsi="Arial"/>
        </w:rPr>
        <w:t xml:space="preserve"> </w:t>
      </w:r>
      <w:r w:rsidR="00BC7523">
        <w:rPr>
          <w:rStyle w:val="gvxzyvdx"/>
          <w:rFonts w:ascii="Arial" w:hAnsi="Arial"/>
        </w:rPr>
        <w:t>περισσότερο</w:t>
      </w:r>
      <w:r>
        <w:rPr>
          <w:rStyle w:val="gvxzyvdx"/>
          <w:rFonts w:ascii="Arial" w:hAnsi="Arial"/>
        </w:rPr>
        <w:t xml:space="preserve"> σε </w:t>
      </w:r>
      <w:r w:rsidR="00BC7523">
        <w:rPr>
          <w:rStyle w:val="gvxzyvdx"/>
          <w:rFonts w:ascii="Arial" w:hAnsi="Arial"/>
        </w:rPr>
        <w:t>σχέση</w:t>
      </w:r>
      <w:r>
        <w:rPr>
          <w:rStyle w:val="gvxzyvdx"/>
          <w:rFonts w:ascii="Arial" w:hAnsi="Arial"/>
        </w:rPr>
        <w:t xml:space="preserve"> με την </w:t>
      </w:r>
      <w:r w:rsidR="00BC7523">
        <w:rPr>
          <w:rStyle w:val="gvxzyvdx"/>
          <w:rFonts w:ascii="Arial" w:hAnsi="Arial"/>
        </w:rPr>
        <w:t>περιοχή</w:t>
      </w:r>
      <w:r>
        <w:rPr>
          <w:rStyle w:val="gvxzyvdx"/>
          <w:rFonts w:ascii="Arial" w:hAnsi="Arial"/>
        </w:rPr>
        <w:t xml:space="preserve"> που </w:t>
      </w:r>
      <w:r w:rsidR="00BC7523">
        <w:rPr>
          <w:rStyle w:val="gvxzyvdx"/>
          <w:rFonts w:ascii="Arial" w:hAnsi="Arial"/>
        </w:rPr>
        <w:t>μένεις</w:t>
      </w:r>
      <w:r>
        <w:rPr>
          <w:rStyle w:val="gvxzyvdx"/>
          <w:rFonts w:ascii="Arial" w:hAnsi="Arial"/>
        </w:rPr>
        <w:t xml:space="preserve">. Από </w:t>
      </w:r>
      <w:r w:rsidR="00BC7523">
        <w:rPr>
          <w:rStyle w:val="gvxzyvdx"/>
          <w:rFonts w:ascii="Arial" w:hAnsi="Arial"/>
        </w:rPr>
        <w:t>μόρια</w:t>
      </w:r>
      <w:r>
        <w:rPr>
          <w:rStyle w:val="gvxzyvdx"/>
          <w:rFonts w:ascii="Arial" w:hAnsi="Arial"/>
        </w:rPr>
        <w:t xml:space="preserve"> δεν </w:t>
      </w:r>
      <w:r w:rsidR="00BC7523">
        <w:rPr>
          <w:rStyle w:val="gvxzyvdx"/>
          <w:rFonts w:ascii="Arial" w:hAnsi="Arial"/>
        </w:rPr>
        <w:t>προκύπτει</w:t>
      </w:r>
      <w:r>
        <w:rPr>
          <w:rStyle w:val="gvxzyvdx"/>
          <w:rFonts w:ascii="Arial" w:hAnsi="Arial"/>
        </w:rPr>
        <w:t xml:space="preserve"> </w:t>
      </w:r>
      <w:r w:rsidR="00BC7523">
        <w:rPr>
          <w:rStyle w:val="gvxzyvdx"/>
          <w:rFonts w:ascii="Arial" w:hAnsi="Arial"/>
        </w:rPr>
        <w:t>κάτι</w:t>
      </w:r>
      <w:r>
        <w:rPr>
          <w:rStyle w:val="gvxzyvdx"/>
          <w:rFonts w:ascii="Arial" w:hAnsi="Arial"/>
        </w:rPr>
        <w:t xml:space="preserve"> </w:t>
      </w:r>
      <w:r w:rsidR="00BC7523">
        <w:rPr>
          <w:rStyle w:val="gvxzyvdx"/>
          <w:rFonts w:ascii="Arial" w:hAnsi="Arial"/>
        </w:rPr>
        <w:t>διαφορετικό</w:t>
      </w:r>
      <w:r>
        <w:rPr>
          <w:rStyle w:val="gvxzyvdx"/>
          <w:rFonts w:ascii="Arial" w:hAnsi="Arial"/>
        </w:rPr>
        <w:t xml:space="preserve"> (</w:t>
      </w:r>
      <w:r w:rsidR="00BC7523">
        <w:rPr>
          <w:rStyle w:val="gvxzyvdx"/>
          <w:rFonts w:ascii="Arial" w:hAnsi="Arial"/>
        </w:rPr>
        <w:t>εκτός</w:t>
      </w:r>
      <w:r>
        <w:rPr>
          <w:rStyle w:val="gvxzyvdx"/>
          <w:rFonts w:ascii="Arial" w:hAnsi="Arial"/>
        </w:rPr>
        <w:t xml:space="preserve"> αν είναι ΙΑ και </w:t>
      </w:r>
      <w:r w:rsidR="00BC7523">
        <w:rPr>
          <w:rStyle w:val="gvxzyvdx"/>
          <w:rFonts w:ascii="Arial" w:hAnsi="Arial"/>
        </w:rPr>
        <w:t>πάνω</w:t>
      </w:r>
      <w:r>
        <w:rPr>
          <w:rStyle w:val="gvxzyvdx"/>
          <w:rFonts w:ascii="Arial" w:hAnsi="Arial"/>
        </w:rPr>
        <w:t xml:space="preserve">) </w:t>
      </w:r>
      <w:r w:rsidR="00BC7523">
        <w:rPr>
          <w:rStyle w:val="gvxzyvdx"/>
          <w:rFonts w:ascii="Arial" w:hAnsi="Arial"/>
        </w:rPr>
        <w:t>είτε</w:t>
      </w:r>
      <w:r>
        <w:rPr>
          <w:rStyle w:val="gvxzyvdx"/>
          <w:rFonts w:ascii="Arial" w:hAnsi="Arial"/>
        </w:rPr>
        <w:t xml:space="preserve"> </w:t>
      </w:r>
      <w:r w:rsidR="00BC7523">
        <w:rPr>
          <w:rStyle w:val="gvxzyvdx"/>
          <w:rFonts w:ascii="Arial" w:hAnsi="Arial"/>
        </w:rPr>
        <w:t>επιλέξεις</w:t>
      </w:r>
      <w:r>
        <w:rPr>
          <w:rStyle w:val="gvxzyvdx"/>
          <w:rFonts w:ascii="Arial" w:hAnsi="Arial"/>
        </w:rPr>
        <w:t xml:space="preserve"> </w:t>
      </w:r>
      <w:r w:rsidR="00BC7523">
        <w:rPr>
          <w:rStyle w:val="gvxzyvdx"/>
          <w:rFonts w:ascii="Arial" w:hAnsi="Arial"/>
        </w:rPr>
        <w:t>πρώτο</w:t>
      </w:r>
      <w:r>
        <w:rPr>
          <w:rStyle w:val="gvxzyvdx"/>
          <w:rFonts w:ascii="Arial" w:hAnsi="Arial"/>
        </w:rPr>
        <w:t xml:space="preserve"> το 2 </w:t>
      </w:r>
      <w:r w:rsidR="00BC7523">
        <w:rPr>
          <w:rStyle w:val="gvxzyvdx"/>
          <w:rFonts w:ascii="Arial" w:hAnsi="Arial"/>
        </w:rPr>
        <w:t>είτε</w:t>
      </w:r>
      <w:r>
        <w:rPr>
          <w:rStyle w:val="gvxzyvdx"/>
          <w:rFonts w:ascii="Arial" w:hAnsi="Arial"/>
        </w:rPr>
        <w:t xml:space="preserve"> το 8, τα </w:t>
      </w:r>
      <w:r w:rsidR="00BC7523">
        <w:rPr>
          <w:rStyle w:val="gvxzyvdx"/>
          <w:rFonts w:ascii="Arial" w:hAnsi="Arial"/>
        </w:rPr>
        <w:t>μόρια</w:t>
      </w:r>
      <w:r>
        <w:rPr>
          <w:rStyle w:val="gvxzyvdx"/>
          <w:rFonts w:ascii="Arial" w:hAnsi="Arial"/>
        </w:rPr>
        <w:t xml:space="preserve"> σου θα είναι τα </w:t>
      </w:r>
      <w:r w:rsidR="00BC7523">
        <w:rPr>
          <w:rStyle w:val="gvxzyvdx"/>
          <w:rFonts w:ascii="Arial" w:hAnsi="Arial"/>
        </w:rPr>
        <w:t>ιδιά</w:t>
      </w:r>
      <w:r>
        <w:rPr>
          <w:rStyle w:val="gvxzyvdx"/>
          <w:rFonts w:ascii="Arial" w:hAnsi="Arial"/>
        </w:rPr>
        <w:t xml:space="preserve"> = 1 </w:t>
      </w:r>
      <w:r w:rsidR="00BC7523">
        <w:rPr>
          <w:rStyle w:val="gvxzyvdx"/>
          <w:rFonts w:ascii="Arial" w:hAnsi="Arial"/>
        </w:rPr>
        <w:t>μόριο</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w:t>
      </w:r>
    </w:p>
    <w:p w14:paraId="3553124F" w14:textId="0C436E45" w:rsidR="0018245C" w:rsidRDefault="00BC7523" w:rsidP="0018245C">
      <w:pPr>
        <w:ind w:left="720" w:firstLine="0"/>
        <w:rPr>
          <w:rStyle w:val="gvxzyvdx"/>
          <w:rFonts w:ascii="Arial" w:hAnsi="Arial"/>
        </w:rPr>
      </w:pPr>
      <w:r>
        <w:rPr>
          <w:rStyle w:val="gvxzyvdx"/>
          <w:rFonts w:ascii="Arial" w:hAnsi="Arial"/>
        </w:rPr>
        <w:t>Ωστόσο</w:t>
      </w:r>
      <w:r w:rsidR="0018245C">
        <w:rPr>
          <w:rStyle w:val="gvxzyvdx"/>
          <w:rFonts w:ascii="Arial" w:hAnsi="Arial"/>
        </w:rPr>
        <w:t xml:space="preserve"> μετα τον </w:t>
      </w:r>
      <w:r>
        <w:rPr>
          <w:rStyle w:val="gvxzyvdx"/>
          <w:rFonts w:ascii="Arial" w:hAnsi="Arial"/>
        </w:rPr>
        <w:t>διορισμό</w:t>
      </w:r>
      <w:r w:rsidR="0018245C">
        <w:rPr>
          <w:rStyle w:val="gvxzyvdx"/>
          <w:rFonts w:ascii="Arial" w:hAnsi="Arial"/>
        </w:rPr>
        <w:t xml:space="preserve"> σου, τα </w:t>
      </w:r>
      <w:r>
        <w:rPr>
          <w:rStyle w:val="gvxzyvdx"/>
          <w:rFonts w:ascii="Arial" w:hAnsi="Arial"/>
        </w:rPr>
        <w:t>πάντα</w:t>
      </w:r>
      <w:r w:rsidR="0018245C">
        <w:rPr>
          <w:rStyle w:val="gvxzyvdx"/>
          <w:rFonts w:ascii="Arial" w:hAnsi="Arial"/>
        </w:rPr>
        <w:t xml:space="preserve"> θα </w:t>
      </w:r>
      <w:r>
        <w:rPr>
          <w:rStyle w:val="gvxzyvdx"/>
          <w:rFonts w:ascii="Arial" w:hAnsi="Arial"/>
        </w:rPr>
        <w:t>υπολογιστούν</w:t>
      </w:r>
      <w:r w:rsidR="0018245C">
        <w:rPr>
          <w:rStyle w:val="gvxzyvdx"/>
          <w:rFonts w:ascii="Arial" w:hAnsi="Arial"/>
        </w:rPr>
        <w:t xml:space="preserve"> από την </w:t>
      </w:r>
      <w:r>
        <w:rPr>
          <w:rStyle w:val="gvxzyvdx"/>
          <w:rFonts w:ascii="Arial" w:hAnsi="Arial"/>
        </w:rPr>
        <w:t>αρχή</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που </w:t>
      </w:r>
      <w:r>
        <w:rPr>
          <w:rStyle w:val="gvxzyvdx"/>
          <w:rFonts w:ascii="Arial" w:hAnsi="Arial"/>
        </w:rPr>
        <w:t>είχες</w:t>
      </w:r>
      <w:r w:rsidR="0018245C">
        <w:rPr>
          <w:rStyle w:val="gvxzyvdx"/>
          <w:rFonts w:ascii="Arial" w:hAnsi="Arial"/>
        </w:rPr>
        <w:t xml:space="preserve"> ως </w:t>
      </w:r>
      <w:r>
        <w:rPr>
          <w:rStyle w:val="gvxzyvdx"/>
          <w:rFonts w:ascii="Arial" w:hAnsi="Arial"/>
        </w:rPr>
        <w:t>αναπληρωτής</w:t>
      </w:r>
      <w:r w:rsidR="0018245C">
        <w:rPr>
          <w:rStyle w:val="gvxzyvdx"/>
          <w:rFonts w:ascii="Arial" w:hAnsi="Arial"/>
        </w:rPr>
        <w:t xml:space="preserve"> θα </w:t>
      </w:r>
      <w:r>
        <w:rPr>
          <w:rStyle w:val="gvxzyvdx"/>
          <w:rFonts w:ascii="Arial" w:hAnsi="Arial"/>
        </w:rPr>
        <w:t>μηδενιστούν</w:t>
      </w:r>
      <w:r w:rsidR="0018245C">
        <w:rPr>
          <w:rStyle w:val="gvxzyvdx"/>
          <w:rFonts w:ascii="Arial" w:hAnsi="Arial"/>
        </w:rPr>
        <w:t xml:space="preserve"> και </w:t>
      </w:r>
      <w:r>
        <w:rPr>
          <w:rStyle w:val="gvxzyvdx"/>
          <w:rFonts w:ascii="Arial" w:hAnsi="Arial"/>
        </w:rPr>
        <w:t>υπολογιστούν</w:t>
      </w:r>
      <w:r w:rsidR="0018245C">
        <w:rPr>
          <w:rStyle w:val="gvxzyvdx"/>
          <w:rFonts w:ascii="Arial" w:hAnsi="Arial"/>
        </w:rPr>
        <w:t xml:space="preserve"> εκ </w:t>
      </w:r>
      <w:r>
        <w:rPr>
          <w:rStyle w:val="gvxzyvdx"/>
          <w:rFonts w:ascii="Arial" w:hAnsi="Arial"/>
        </w:rPr>
        <w:t>νέου</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σου με </w:t>
      </w:r>
      <w:r>
        <w:rPr>
          <w:rStyle w:val="gvxzyvdx"/>
          <w:rFonts w:ascii="Arial" w:hAnsi="Arial"/>
        </w:rPr>
        <w:t>διαφορετικό</w:t>
      </w:r>
      <w:r w:rsidR="0018245C">
        <w:rPr>
          <w:rStyle w:val="gvxzyvdx"/>
          <w:rFonts w:ascii="Arial" w:hAnsi="Arial"/>
        </w:rPr>
        <w:t xml:space="preserve"> </w:t>
      </w:r>
      <w:r>
        <w:rPr>
          <w:rStyle w:val="gvxzyvdx"/>
          <w:rFonts w:ascii="Arial" w:hAnsi="Arial"/>
        </w:rPr>
        <w:t>αλγόριθμο</w:t>
      </w:r>
      <w:r w:rsidR="0018245C">
        <w:rPr>
          <w:rStyle w:val="gvxzyvdx"/>
          <w:rFonts w:ascii="Arial" w:hAnsi="Arial"/>
        </w:rPr>
        <w:t xml:space="preserve">. </w:t>
      </w:r>
      <w:r>
        <w:rPr>
          <w:rStyle w:val="gvxzyvdx"/>
          <w:rFonts w:ascii="Arial" w:hAnsi="Arial"/>
        </w:rPr>
        <w:t>Εκεί</w:t>
      </w:r>
      <w:r w:rsidR="0018245C">
        <w:rPr>
          <w:rStyle w:val="gvxzyvdx"/>
          <w:rFonts w:ascii="Arial" w:hAnsi="Arial"/>
        </w:rPr>
        <w:t xml:space="preserve"> θα </w:t>
      </w:r>
      <w:r>
        <w:rPr>
          <w:rStyle w:val="gvxzyvdx"/>
          <w:rFonts w:ascii="Arial" w:hAnsi="Arial"/>
        </w:rPr>
        <w:t>μετρήσει</w:t>
      </w:r>
      <w:r w:rsidR="0018245C">
        <w:rPr>
          <w:rStyle w:val="gvxzyvdx"/>
          <w:rFonts w:ascii="Arial" w:hAnsi="Arial"/>
        </w:rPr>
        <w:t xml:space="preserve"> η </w:t>
      </w:r>
      <w:r>
        <w:rPr>
          <w:rStyle w:val="gvxzyvdx"/>
          <w:rFonts w:ascii="Arial" w:hAnsi="Arial"/>
        </w:rPr>
        <w:t>τωρινή</w:t>
      </w:r>
      <w:r w:rsidR="0018245C">
        <w:rPr>
          <w:rStyle w:val="gvxzyvdx"/>
          <w:rFonts w:ascii="Arial" w:hAnsi="Arial"/>
        </w:rPr>
        <w:t xml:space="preserve"> </w:t>
      </w:r>
      <w:r>
        <w:rPr>
          <w:rStyle w:val="gvxzyvdx"/>
          <w:rFonts w:ascii="Arial" w:hAnsi="Arial"/>
        </w:rPr>
        <w:t>επιλογή</w:t>
      </w:r>
      <w:r w:rsidR="0018245C">
        <w:rPr>
          <w:rStyle w:val="gvxzyvdx"/>
          <w:rFonts w:ascii="Arial" w:hAnsi="Arial"/>
        </w:rPr>
        <w:t xml:space="preserve">, </w:t>
      </w:r>
      <w:r>
        <w:rPr>
          <w:rStyle w:val="gvxzyvdx"/>
          <w:rFonts w:ascii="Arial" w:hAnsi="Arial"/>
        </w:rPr>
        <w:t>καθώς</w:t>
      </w:r>
      <w:r w:rsidR="0018245C">
        <w:rPr>
          <w:rStyle w:val="gvxzyvdx"/>
          <w:rFonts w:ascii="Arial" w:hAnsi="Arial"/>
        </w:rPr>
        <w:t xml:space="preserve"> εάν </w:t>
      </w:r>
      <w:r>
        <w:rPr>
          <w:rStyle w:val="gvxzyvdx"/>
          <w:rFonts w:ascii="Arial" w:hAnsi="Arial"/>
        </w:rPr>
        <w:t>σταθερά</w:t>
      </w:r>
      <w:r w:rsidR="0018245C">
        <w:rPr>
          <w:rStyle w:val="gvxzyvdx"/>
          <w:rFonts w:ascii="Arial" w:hAnsi="Arial"/>
        </w:rPr>
        <w:t xml:space="preserve"> </w:t>
      </w:r>
      <w:r>
        <w:rPr>
          <w:rStyle w:val="gvxzyvdx"/>
          <w:rFonts w:ascii="Arial" w:hAnsi="Arial"/>
        </w:rPr>
        <w:t>επέλεγες</w:t>
      </w:r>
      <w:r w:rsidR="0018245C">
        <w:rPr>
          <w:rStyle w:val="gvxzyvdx"/>
          <w:rFonts w:ascii="Arial" w:hAnsi="Arial"/>
        </w:rPr>
        <w:t xml:space="preserve"> ΜΣΔ με </w:t>
      </w:r>
      <w:r>
        <w:rPr>
          <w:rStyle w:val="gvxzyvdx"/>
          <w:rFonts w:ascii="Arial" w:hAnsi="Arial"/>
        </w:rPr>
        <w:t>πολλά</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 xml:space="preserve"> θα </w:t>
      </w:r>
      <w:r>
        <w:rPr>
          <w:rStyle w:val="gvxzyvdx"/>
          <w:rFonts w:ascii="Arial" w:hAnsi="Arial"/>
        </w:rPr>
        <w:t>προηγείσαι</w:t>
      </w:r>
      <w:r w:rsidR="0018245C">
        <w:rPr>
          <w:rStyle w:val="gvxzyvdx"/>
          <w:rFonts w:ascii="Arial" w:hAnsi="Arial"/>
        </w:rPr>
        <w:t xml:space="preserve"> σε </w:t>
      </w:r>
      <w:r>
        <w:rPr>
          <w:rStyle w:val="gvxzyvdx"/>
          <w:rFonts w:ascii="Arial" w:hAnsi="Arial"/>
        </w:rPr>
        <w:t>μεταθέσεις</w:t>
      </w:r>
      <w:r w:rsidR="0018245C">
        <w:rPr>
          <w:rStyle w:val="gvxzyvdx"/>
          <w:rFonts w:ascii="Arial" w:hAnsi="Arial"/>
        </w:rPr>
        <w:t xml:space="preserve"> </w:t>
      </w:r>
      <w:r>
        <w:rPr>
          <w:rStyle w:val="gvxzyvdx"/>
          <w:rFonts w:ascii="Arial" w:hAnsi="Arial"/>
        </w:rPr>
        <w:t>έναντι</w:t>
      </w:r>
      <w:r w:rsidR="0018245C">
        <w:rPr>
          <w:rStyle w:val="gvxzyvdx"/>
          <w:rFonts w:ascii="Arial" w:hAnsi="Arial"/>
        </w:rPr>
        <w:t xml:space="preserve"> </w:t>
      </w:r>
      <w:r>
        <w:rPr>
          <w:rStyle w:val="gvxzyvdx"/>
          <w:rFonts w:ascii="Arial" w:hAnsi="Arial"/>
        </w:rPr>
        <w:t>άλλων</w:t>
      </w:r>
      <w:r w:rsidR="0018245C">
        <w:rPr>
          <w:rStyle w:val="gvxzyvdx"/>
          <w:rFonts w:ascii="Arial" w:hAnsi="Arial"/>
        </w:rPr>
        <w:t xml:space="preserve"> </w:t>
      </w:r>
      <w:r>
        <w:rPr>
          <w:rStyle w:val="gvxzyvdx"/>
          <w:rFonts w:ascii="Arial" w:hAnsi="Arial"/>
        </w:rPr>
        <w:t>συνάδελφων</w:t>
      </w:r>
      <w:r w:rsidR="0018245C">
        <w:rPr>
          <w:rStyle w:val="gvxzyvdx"/>
          <w:rFonts w:ascii="Arial" w:hAnsi="Arial"/>
        </w:rPr>
        <w:t xml:space="preserve"> που </w:t>
      </w:r>
      <w:r>
        <w:rPr>
          <w:rStyle w:val="gvxzyvdx"/>
          <w:rFonts w:ascii="Arial" w:hAnsi="Arial"/>
        </w:rPr>
        <w:t>επέλεγαν</w:t>
      </w:r>
      <w:r w:rsidR="0018245C">
        <w:rPr>
          <w:rStyle w:val="gvxzyvdx"/>
          <w:rFonts w:ascii="Arial" w:hAnsi="Arial"/>
        </w:rPr>
        <w:t xml:space="preserve"> ΜΣΔ με </w:t>
      </w:r>
      <w:r>
        <w:rPr>
          <w:rStyle w:val="gvxzyvdx"/>
          <w:rFonts w:ascii="Arial" w:hAnsi="Arial"/>
        </w:rPr>
        <w:t>λίγα</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w:t>
      </w:r>
    </w:p>
    <w:p w14:paraId="479865F0" w14:textId="6B24AC1F" w:rsidR="0018245C" w:rsidRDefault="0018245C" w:rsidP="0018245C">
      <w:pPr>
        <w:ind w:left="720" w:firstLine="0"/>
        <w:rPr>
          <w:rStyle w:val="gvxzyvdx"/>
          <w:rFonts w:ascii="Arial" w:hAnsi="Arial"/>
        </w:rPr>
      </w:pPr>
      <w:r>
        <w:rPr>
          <w:rStyle w:val="gvxzyvdx"/>
          <w:rFonts w:ascii="Arial" w:hAnsi="Arial"/>
        </w:rPr>
        <w:t xml:space="preserve">Πχ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2F6B0B">
        <w:rPr>
          <w:rStyle w:val="gvxzyvdx"/>
          <w:rFonts w:ascii="Arial" w:hAnsi="Arial"/>
        </w:rPr>
        <w:t>Αθήνα</w:t>
      </w:r>
      <w:r>
        <w:rPr>
          <w:rStyle w:val="gvxzyvdx"/>
          <w:rFonts w:ascii="Arial" w:hAnsi="Arial"/>
        </w:rPr>
        <w:t xml:space="preserve">, μετα τον </w:t>
      </w:r>
      <w:r w:rsidR="00BC7523">
        <w:rPr>
          <w:rStyle w:val="gvxzyvdx"/>
          <w:rFonts w:ascii="Arial" w:hAnsi="Arial"/>
        </w:rPr>
        <w:t>διορισμό</w:t>
      </w:r>
      <w:r>
        <w:rPr>
          <w:rStyle w:val="gvxzyvdx"/>
          <w:rFonts w:ascii="Arial" w:hAnsi="Arial"/>
        </w:rPr>
        <w:t xml:space="preserve"> του </w:t>
      </w:r>
      <w:r w:rsidR="00BC7523">
        <w:rPr>
          <w:rStyle w:val="gvxzyvdx"/>
          <w:rFonts w:ascii="Arial" w:hAnsi="Arial"/>
        </w:rPr>
        <w:t>υπολογίζονται</w:t>
      </w:r>
      <w:r>
        <w:rPr>
          <w:rStyle w:val="gvxzyvdx"/>
          <w:rFonts w:ascii="Arial" w:hAnsi="Arial"/>
        </w:rPr>
        <w:t xml:space="preserve"> τα </w:t>
      </w:r>
      <w:r w:rsidR="00BC7523">
        <w:rPr>
          <w:rStyle w:val="gvxzyvdx"/>
          <w:rFonts w:ascii="Arial" w:hAnsi="Arial"/>
        </w:rPr>
        <w:t>μόρια</w:t>
      </w:r>
      <w:r>
        <w:rPr>
          <w:rStyle w:val="gvxzyvdx"/>
          <w:rFonts w:ascii="Arial" w:hAnsi="Arial"/>
        </w:rPr>
        <w:t xml:space="preserve"> του ΜΣΔ 0,8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Ενώ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BC7523">
        <w:rPr>
          <w:rStyle w:val="gvxzyvdx"/>
          <w:rFonts w:ascii="Arial" w:hAnsi="Arial"/>
        </w:rPr>
        <w:t>Λερό</w:t>
      </w:r>
      <w:r>
        <w:rPr>
          <w:rStyle w:val="gvxzyvdx"/>
          <w:rFonts w:ascii="Arial" w:hAnsi="Arial"/>
        </w:rPr>
        <w:t xml:space="preserve"> με πχ 8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w:t>
      </w:r>
      <w:r w:rsidR="00BC7523">
        <w:rPr>
          <w:rStyle w:val="gvxzyvdx"/>
          <w:rFonts w:ascii="Arial" w:hAnsi="Arial"/>
        </w:rPr>
        <w:t>Αρά</w:t>
      </w:r>
      <w:r>
        <w:rPr>
          <w:rStyle w:val="gvxzyvdx"/>
          <w:rFonts w:ascii="Arial" w:hAnsi="Arial"/>
        </w:rPr>
        <w:t xml:space="preserve"> σε μια </w:t>
      </w:r>
      <w:r w:rsidR="00BC7523">
        <w:rPr>
          <w:rStyle w:val="gvxzyvdx"/>
          <w:rFonts w:ascii="Arial" w:hAnsi="Arial"/>
        </w:rPr>
        <w:t>χρονιά</w:t>
      </w:r>
      <w:r>
        <w:rPr>
          <w:rStyle w:val="gvxzyvdx"/>
          <w:rFonts w:ascii="Arial" w:hAnsi="Arial"/>
        </w:rPr>
        <w:t xml:space="preserve"> 8 </w:t>
      </w:r>
      <w:r w:rsidR="00BC7523">
        <w:rPr>
          <w:rStyle w:val="gvxzyvdx"/>
          <w:rFonts w:ascii="Arial" w:hAnsi="Arial"/>
        </w:rPr>
        <w:t>μηνών</w:t>
      </w:r>
      <w:r>
        <w:rPr>
          <w:rStyle w:val="gvxzyvdx"/>
          <w:rFonts w:ascii="Arial" w:hAnsi="Arial"/>
        </w:rPr>
        <w:t xml:space="preserve"> και οι δυο </w:t>
      </w:r>
      <w:r w:rsidR="00BC7523">
        <w:rPr>
          <w:rStyle w:val="gvxzyvdx"/>
          <w:rFonts w:ascii="Arial" w:hAnsi="Arial"/>
        </w:rPr>
        <w:t>αθροίζουν</w:t>
      </w:r>
      <w:r>
        <w:rPr>
          <w:rStyle w:val="gvxzyvdx"/>
          <w:rFonts w:ascii="Arial" w:hAnsi="Arial"/>
        </w:rPr>
        <w:t xml:space="preserve">: Ο </w:t>
      </w:r>
      <w:r w:rsidR="00BC7523">
        <w:rPr>
          <w:rStyle w:val="gvxzyvdx"/>
          <w:rFonts w:ascii="Arial" w:hAnsi="Arial"/>
        </w:rPr>
        <w:t>Αθηναίος</w:t>
      </w:r>
      <w:r>
        <w:rPr>
          <w:rStyle w:val="gvxzyvdx"/>
          <w:rFonts w:ascii="Arial" w:hAnsi="Arial"/>
        </w:rPr>
        <w:t xml:space="preserve"> 0,8 Χ 8 = 6,4 ενώ στη </w:t>
      </w:r>
      <w:r w:rsidR="00BC7523">
        <w:rPr>
          <w:rStyle w:val="gvxzyvdx"/>
          <w:rFonts w:ascii="Arial" w:hAnsi="Arial"/>
        </w:rPr>
        <w:t>Λερό</w:t>
      </w:r>
      <w:r>
        <w:rPr>
          <w:rStyle w:val="gvxzyvdx"/>
          <w:rFonts w:ascii="Arial" w:hAnsi="Arial"/>
        </w:rPr>
        <w:t xml:space="preserve"> 8 Χ 8 = 64. (τα </w:t>
      </w:r>
      <w:r w:rsidR="00BC7523">
        <w:rPr>
          <w:rStyle w:val="gvxzyvdx"/>
          <w:rFonts w:ascii="Arial" w:hAnsi="Arial"/>
        </w:rPr>
        <w:t>νούμερα</w:t>
      </w:r>
      <w:r>
        <w:rPr>
          <w:rStyle w:val="gvxzyvdx"/>
          <w:rFonts w:ascii="Arial" w:hAnsi="Arial"/>
        </w:rPr>
        <w:t xml:space="preserve"> είναι </w:t>
      </w:r>
      <w:r w:rsidR="00BC7523">
        <w:rPr>
          <w:rStyle w:val="gvxzyvdx"/>
          <w:rFonts w:ascii="Arial" w:hAnsi="Arial"/>
        </w:rPr>
        <w:t>τυχαία</w:t>
      </w:r>
      <w:r>
        <w:rPr>
          <w:rStyle w:val="gvxzyvdx"/>
          <w:rFonts w:ascii="Arial" w:hAnsi="Arial"/>
        </w:rPr>
        <w:t xml:space="preserve">) </w:t>
      </w:r>
      <w:r w:rsidR="00BC7523">
        <w:rPr>
          <w:rStyle w:val="gvxzyvdx"/>
          <w:rFonts w:ascii="Arial" w:hAnsi="Arial"/>
        </w:rPr>
        <w:t>Συνεπώς</w:t>
      </w:r>
      <w:r>
        <w:rPr>
          <w:rStyle w:val="gvxzyvdx"/>
          <w:rFonts w:ascii="Arial" w:hAnsi="Arial"/>
        </w:rPr>
        <w:t xml:space="preserve"> δες τι </w:t>
      </w:r>
      <w:r w:rsidR="00BC7523">
        <w:rPr>
          <w:rStyle w:val="gvxzyvdx"/>
          <w:rFonts w:ascii="Arial" w:hAnsi="Arial"/>
        </w:rPr>
        <w:t>δυνατότητες</w:t>
      </w:r>
      <w:r>
        <w:rPr>
          <w:rStyle w:val="gvxzyvdx"/>
          <w:rFonts w:ascii="Arial" w:hAnsi="Arial"/>
        </w:rPr>
        <w:t xml:space="preserve"> </w:t>
      </w:r>
      <w:r w:rsidR="00BC7523">
        <w:rPr>
          <w:rStyle w:val="gvxzyvdx"/>
          <w:rFonts w:ascii="Arial" w:hAnsi="Arial"/>
        </w:rPr>
        <w:t>έχεις</w:t>
      </w:r>
      <w:r>
        <w:rPr>
          <w:rStyle w:val="gvxzyvdx"/>
          <w:rFonts w:ascii="Arial" w:hAnsi="Arial"/>
        </w:rPr>
        <w:t xml:space="preserve"> για να </w:t>
      </w:r>
      <w:r w:rsidR="00BC7523">
        <w:rPr>
          <w:rStyle w:val="gvxzyvdx"/>
          <w:rFonts w:ascii="Arial" w:hAnsi="Arial"/>
        </w:rPr>
        <w:t>χτίσεις</w:t>
      </w:r>
      <w:r>
        <w:rPr>
          <w:rStyle w:val="gvxzyvdx"/>
          <w:rFonts w:ascii="Arial" w:hAnsi="Arial"/>
        </w:rPr>
        <w:t xml:space="preserve"> το </w:t>
      </w:r>
      <w:r w:rsidR="00BC7523">
        <w:rPr>
          <w:rStyle w:val="gvxzyvdx"/>
          <w:rFonts w:ascii="Arial" w:hAnsi="Arial"/>
        </w:rPr>
        <w:t>μέλλον</w:t>
      </w:r>
      <w:r>
        <w:rPr>
          <w:rStyle w:val="gvxzyvdx"/>
          <w:rFonts w:ascii="Arial" w:hAnsi="Arial"/>
        </w:rPr>
        <w:t xml:space="preserve"> σου</w:t>
      </w:r>
      <w:r w:rsidR="00540FC2">
        <w:rPr>
          <w:rStyle w:val="gvxzyvdx"/>
          <w:rFonts w:ascii="Arial" w:hAnsi="Arial"/>
        </w:rPr>
        <w:t xml:space="preserve"> </w:t>
      </w:r>
      <w:r w:rsidR="00BC7523">
        <w:rPr>
          <w:rStyle w:val="gvxzyvdx"/>
          <w:rFonts w:ascii="Arial" w:hAnsi="Arial"/>
        </w:rPr>
        <w:t>ακόμα</w:t>
      </w:r>
      <w:r w:rsidR="00540FC2">
        <w:rPr>
          <w:rStyle w:val="gvxzyvdx"/>
          <w:rFonts w:ascii="Arial" w:hAnsi="Arial"/>
        </w:rPr>
        <w:t xml:space="preserve"> και </w:t>
      </w:r>
      <w:r w:rsidR="00BC7523">
        <w:rPr>
          <w:rStyle w:val="gvxzyvdx"/>
          <w:rFonts w:ascii="Arial" w:hAnsi="Arial"/>
        </w:rPr>
        <w:t>τώρα</w:t>
      </w:r>
      <w:r w:rsidR="00540FC2">
        <w:rPr>
          <w:rStyle w:val="gvxzyvdx"/>
          <w:rFonts w:ascii="Arial" w:hAnsi="Arial"/>
        </w:rPr>
        <w:t xml:space="preserve"> που </w:t>
      </w:r>
      <w:r w:rsidR="00BC7523">
        <w:rPr>
          <w:rStyle w:val="gvxzyvdx"/>
          <w:rFonts w:ascii="Arial" w:hAnsi="Arial"/>
        </w:rPr>
        <w:t>είσαι</w:t>
      </w:r>
      <w:r w:rsidR="00540FC2">
        <w:rPr>
          <w:rStyle w:val="gvxzyvdx"/>
          <w:rFonts w:ascii="Arial" w:hAnsi="Arial"/>
        </w:rPr>
        <w:t xml:space="preserve"> </w:t>
      </w:r>
      <w:r w:rsidR="00BC7523">
        <w:rPr>
          <w:rStyle w:val="gvxzyvdx"/>
          <w:rFonts w:ascii="Arial" w:hAnsi="Arial"/>
        </w:rPr>
        <w:t>Αναπληρωτής</w:t>
      </w:r>
      <w:r w:rsidR="00540FC2">
        <w:rPr>
          <w:rStyle w:val="gvxzyvdx"/>
          <w:rFonts w:ascii="Arial" w:hAnsi="Arial"/>
        </w:rPr>
        <w:t>.</w:t>
      </w:r>
    </w:p>
    <w:p w14:paraId="7A55E2F9" w14:textId="4BF173A6" w:rsidR="00540FC2" w:rsidRDefault="00540FC2" w:rsidP="0018245C">
      <w:pPr>
        <w:ind w:left="720" w:firstLine="0"/>
        <w:rPr>
          <w:rStyle w:val="gvxzyvdx"/>
          <w:rFonts w:ascii="Arial" w:hAnsi="Arial"/>
        </w:rPr>
      </w:pPr>
    </w:p>
    <w:p w14:paraId="08EE97A0" w14:textId="443B9351" w:rsidR="00540FC2" w:rsidRDefault="00540FC2" w:rsidP="0018245C">
      <w:pPr>
        <w:ind w:left="720" w:firstLine="0"/>
        <w:rPr>
          <w:rStyle w:val="gvxzyvdx"/>
          <w:rFonts w:ascii="Arial" w:hAnsi="Arial"/>
        </w:rPr>
      </w:pPr>
    </w:p>
    <w:p w14:paraId="3C8F5B20" w14:textId="62A7A627" w:rsidR="00540FC2" w:rsidRDefault="00540FC2" w:rsidP="0018245C">
      <w:pPr>
        <w:ind w:left="720" w:firstLine="0"/>
        <w:rPr>
          <w:rStyle w:val="gvxzyvdx"/>
          <w:rFonts w:ascii="Arial" w:hAnsi="Arial"/>
        </w:rPr>
      </w:pPr>
    </w:p>
    <w:p w14:paraId="549E039A" w14:textId="4CFD1831" w:rsidR="00540FC2" w:rsidRDefault="00540FC2" w:rsidP="0018245C">
      <w:pPr>
        <w:ind w:left="720" w:firstLine="0"/>
        <w:rPr>
          <w:rStyle w:val="gvxzyvdx"/>
          <w:rFonts w:ascii="Arial" w:hAnsi="Arial"/>
        </w:rPr>
      </w:pPr>
    </w:p>
    <w:p w14:paraId="2495E333" w14:textId="2539D560" w:rsidR="00540FC2" w:rsidRDefault="00540FC2" w:rsidP="0018245C">
      <w:pPr>
        <w:ind w:left="720" w:firstLine="0"/>
        <w:rPr>
          <w:rStyle w:val="gvxzyvdx"/>
          <w:rFonts w:ascii="Arial" w:hAnsi="Arial"/>
        </w:rPr>
      </w:pPr>
    </w:p>
    <w:p w14:paraId="36BB800B" w14:textId="522BFA5D" w:rsidR="00540FC2" w:rsidRDefault="00540FC2" w:rsidP="0018245C">
      <w:pPr>
        <w:ind w:left="720" w:firstLine="0"/>
        <w:rPr>
          <w:rStyle w:val="gvxzyvdx"/>
          <w:rFonts w:ascii="Arial" w:hAnsi="Arial"/>
        </w:rPr>
      </w:pPr>
    </w:p>
    <w:p w14:paraId="7C30AFDA" w14:textId="77777777" w:rsidR="00540FC2" w:rsidRPr="0018245C" w:rsidRDefault="00540FC2" w:rsidP="0018245C">
      <w:pPr>
        <w:ind w:left="720" w:firstLine="0"/>
        <w:rPr>
          <w:rStyle w:val="gvxzyvdx"/>
          <w:rFonts w:ascii="Arial" w:hAnsi="Arial"/>
        </w:rPr>
      </w:pPr>
    </w:p>
    <w:p w14:paraId="45913762" w14:textId="77777777" w:rsidR="0018245C" w:rsidRDefault="0018245C" w:rsidP="00715EA5">
      <w:pPr>
        <w:pStyle w:val="aff2"/>
        <w:rPr>
          <w:rStyle w:val="gvxzyvdx"/>
          <w:rFonts w:ascii="Arial" w:hAnsi="Arial"/>
        </w:rPr>
      </w:pP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lastRenderedPageBreak/>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000000" w:rsidP="003F680C">
      <w:pPr>
        <w:pStyle w:val="aff2"/>
        <w:ind w:firstLine="0"/>
        <w:rPr>
          <w:rStyle w:val="gvxzyvdx"/>
          <w:rFonts w:ascii="Arial" w:hAnsi="Arial"/>
        </w:rPr>
      </w:pPr>
      <w:hyperlink r:id="rId19" w:history="1">
        <w:r w:rsidR="00CE5AE9"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000000" w:rsidP="003F680C">
      <w:pPr>
        <w:pStyle w:val="aff2"/>
        <w:ind w:firstLine="0"/>
        <w:rPr>
          <w:rStyle w:val="gvxzyvdx"/>
          <w:rFonts w:ascii="Arial" w:hAnsi="Arial"/>
        </w:rPr>
      </w:pPr>
      <w:hyperlink r:id="rId20" w:history="1">
        <w:r w:rsidR="005B486A"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000000" w:rsidP="003F680C">
      <w:pPr>
        <w:pStyle w:val="aff2"/>
        <w:ind w:firstLine="0"/>
        <w:rPr>
          <w:rStyle w:val="gvxzyvdx"/>
          <w:rFonts w:ascii="Arial" w:hAnsi="Arial"/>
        </w:rPr>
      </w:pPr>
      <w:hyperlink r:id="rId21" w:history="1">
        <w:r w:rsidR="005B486A"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3A7B159A" w:rsidR="005B486A" w:rsidRDefault="00000000" w:rsidP="003F680C">
      <w:pPr>
        <w:pStyle w:val="aff2"/>
        <w:ind w:firstLine="0"/>
        <w:rPr>
          <w:rStyle w:val="gvxzyvdx"/>
          <w:rFonts w:ascii="Arial" w:hAnsi="Arial"/>
        </w:rPr>
      </w:pPr>
      <w:hyperlink r:id="rId22" w:history="1">
        <w:r w:rsidR="00743EFC" w:rsidRPr="001E6ECD">
          <w:rPr>
            <w:rStyle w:val="-"/>
            <w:rFonts w:ascii="Arial" w:hAnsi="Arial"/>
          </w:rPr>
          <w:t>https://www.google.com/maps/d/u/0/edit?mid=1pVZedfSADSiE1Ngmf5B-ozRZqaTsO2E&amp;usp=sharing</w:t>
        </w:r>
      </w:hyperlink>
    </w:p>
    <w:p w14:paraId="56F47450" w14:textId="6B0DF967" w:rsidR="00743EFC" w:rsidRDefault="00743EFC" w:rsidP="003F680C">
      <w:pPr>
        <w:pStyle w:val="aff2"/>
        <w:ind w:firstLine="0"/>
        <w:rPr>
          <w:rStyle w:val="gvxzyvdx"/>
          <w:rFonts w:ascii="Arial" w:hAnsi="Arial"/>
        </w:rPr>
      </w:pPr>
    </w:p>
    <w:p w14:paraId="1225C6A7" w14:textId="4E42AD3D" w:rsidR="00743EFC" w:rsidRDefault="00743EFC" w:rsidP="003F680C">
      <w:pPr>
        <w:pStyle w:val="aff2"/>
        <w:ind w:firstLine="0"/>
        <w:rPr>
          <w:rStyle w:val="gvxzyvdx"/>
          <w:rFonts w:ascii="Arial" w:hAnsi="Arial"/>
        </w:rPr>
      </w:pPr>
    </w:p>
    <w:p w14:paraId="7B73CDB3" w14:textId="5037838A" w:rsidR="00743EFC" w:rsidRDefault="00743EFC" w:rsidP="00743EFC">
      <w:pPr>
        <w:pStyle w:val="2"/>
        <w:rPr>
          <w:rStyle w:val="gvxzyvdx"/>
          <w:rFonts w:ascii="Arial" w:hAnsi="Arial"/>
        </w:rPr>
      </w:pPr>
      <w:bookmarkStart w:id="6" w:name="_Toc176284460"/>
      <w:r>
        <w:rPr>
          <w:rStyle w:val="gvxzyvdx"/>
          <w:rFonts w:ascii="Arial" w:hAnsi="Arial"/>
        </w:rPr>
        <w:lastRenderedPageBreak/>
        <w:t>Άνοιγμα Πινάκων</w:t>
      </w:r>
      <w:bookmarkEnd w:id="6"/>
      <w:r>
        <w:rPr>
          <w:rStyle w:val="gvxzyvdx"/>
          <w:rFonts w:ascii="Arial" w:hAnsi="Arial"/>
        </w:rPr>
        <w:t xml:space="preserve"> </w:t>
      </w:r>
    </w:p>
    <w:p w14:paraId="7CBE1A3F" w14:textId="1C7D081A" w:rsidR="00743EFC" w:rsidRDefault="00A87943" w:rsidP="00743EFC">
      <w:r>
        <w:t xml:space="preserve">Μια πολύ </w:t>
      </w:r>
      <w:r w:rsidR="00BC7523">
        <w:t>συνηθισμένη</w:t>
      </w:r>
      <w:r>
        <w:t xml:space="preserve"> </w:t>
      </w:r>
      <w:r w:rsidR="00BC7523">
        <w:t>φράση</w:t>
      </w:r>
      <w:r>
        <w:t xml:space="preserve"> που θα </w:t>
      </w:r>
      <w:r w:rsidR="00BC7523">
        <w:t>ακούς</w:t>
      </w:r>
      <w:r>
        <w:t xml:space="preserve"> είναι αυτή, το </w:t>
      </w:r>
      <w:r w:rsidRPr="00A87943">
        <w:t>Άνοιγμα Πινάκων</w:t>
      </w:r>
      <w:r>
        <w:t>.</w:t>
      </w:r>
    </w:p>
    <w:p w14:paraId="3FD04A0E" w14:textId="471C2FF1" w:rsidR="00A87943" w:rsidRDefault="00A87943" w:rsidP="00636A31">
      <w:pPr>
        <w:ind w:firstLine="0"/>
      </w:pPr>
      <w:r>
        <w:t xml:space="preserve">Η </w:t>
      </w:r>
      <w:r w:rsidR="00BC7523">
        <w:t>φράση</w:t>
      </w:r>
      <w:r>
        <w:t xml:space="preserve"> </w:t>
      </w:r>
      <w:r w:rsidR="00BC7523">
        <w:t>προέρχεται</w:t>
      </w:r>
      <w:r>
        <w:t xml:space="preserve"> </w:t>
      </w:r>
      <w:r w:rsidR="00BC7523">
        <w:t>από</w:t>
      </w:r>
      <w:r>
        <w:t xml:space="preserve"> τους </w:t>
      </w:r>
      <w:r w:rsidR="00BC7523">
        <w:t>πίνακες</w:t>
      </w:r>
      <w:r>
        <w:t xml:space="preserve"> </w:t>
      </w:r>
      <w:r>
        <w:rPr>
          <w:lang w:val="en-US"/>
        </w:rPr>
        <w:t>excel</w:t>
      </w:r>
      <w:r>
        <w:t xml:space="preserve">, οι </w:t>
      </w:r>
      <w:r w:rsidR="00BC7523">
        <w:t>οποίες</w:t>
      </w:r>
      <w:r>
        <w:t xml:space="preserve"> </w:t>
      </w:r>
      <w:r w:rsidR="00BC7523">
        <w:t>σχηματίζονται</w:t>
      </w:r>
      <w:r>
        <w:t xml:space="preserve"> </w:t>
      </w:r>
      <w:r w:rsidR="00BC7523">
        <w:t>προκειμένου</w:t>
      </w:r>
      <w:r>
        <w:t xml:space="preserve"> να </w:t>
      </w:r>
      <w:r w:rsidR="00BC7523">
        <w:t>αρχίσουν</w:t>
      </w:r>
      <w:r>
        <w:t xml:space="preserve"> οι </w:t>
      </w:r>
      <w:r w:rsidR="00BC7523">
        <w:t>προσλήψεις</w:t>
      </w:r>
      <w:r>
        <w:t xml:space="preserve"> (και </w:t>
      </w:r>
      <w:r w:rsidR="00BC7523">
        <w:t>διορισμοί</w:t>
      </w:r>
      <w:r>
        <w:t xml:space="preserve"> </w:t>
      </w:r>
      <w:r w:rsidR="00BC7523">
        <w:t>προσφάτως</w:t>
      </w:r>
      <w:r>
        <w:t xml:space="preserve">) </w:t>
      </w:r>
      <w:r w:rsidR="00BC7523">
        <w:t>Εκπαιδευτικών</w:t>
      </w:r>
      <w:r>
        <w:t>.</w:t>
      </w:r>
    </w:p>
    <w:p w14:paraId="573B5326" w14:textId="281F4759" w:rsidR="00A87943" w:rsidRDefault="00BC7523" w:rsidP="00636A31">
      <w:pPr>
        <w:ind w:firstLine="0"/>
      </w:pPr>
      <w:r>
        <w:t>Παλαιοτέρα</w:t>
      </w:r>
      <w:r w:rsidR="00A87943">
        <w:t xml:space="preserve"> οι </w:t>
      </w:r>
      <w:r>
        <w:t>πίνακες</w:t>
      </w:r>
      <w:r w:rsidR="00A87943">
        <w:t xml:space="preserve"> </w:t>
      </w:r>
      <w:r>
        <w:t>άνοιγαν</w:t>
      </w:r>
      <w:r w:rsidR="00A87943">
        <w:t xml:space="preserve"> </w:t>
      </w:r>
      <w:r>
        <w:t>κοντά</w:t>
      </w:r>
      <w:r w:rsidR="00A87943">
        <w:t xml:space="preserve"> στο </w:t>
      </w:r>
      <w:r>
        <w:t>καλοκαίρι</w:t>
      </w:r>
      <w:r w:rsidR="00A87943">
        <w:t xml:space="preserve">, κατά το </w:t>
      </w:r>
      <w:r>
        <w:t>τέλος</w:t>
      </w:r>
      <w:r w:rsidR="00A87943">
        <w:t xml:space="preserve"> της </w:t>
      </w:r>
      <w:r>
        <w:t>σχολικής</w:t>
      </w:r>
      <w:r w:rsidR="00A87943">
        <w:t xml:space="preserve"> </w:t>
      </w:r>
      <w:r>
        <w:t>χρονιάς</w:t>
      </w:r>
      <w:r w:rsidR="00A87943">
        <w:t xml:space="preserve">. </w:t>
      </w:r>
      <w:r>
        <w:t>Πλέον</w:t>
      </w:r>
      <w:r w:rsidR="00A87943">
        <w:t xml:space="preserve"> την </w:t>
      </w:r>
      <w:r>
        <w:t>διαδικασία</w:t>
      </w:r>
      <w:r w:rsidR="00A87943">
        <w:t xml:space="preserve"> αυτή την </w:t>
      </w:r>
      <w:r>
        <w:t>ανέλαβε</w:t>
      </w:r>
      <w:r w:rsidR="00A87943">
        <w:t xml:space="preserve"> ο ΑΣΕΠ και </w:t>
      </w:r>
      <w:r>
        <w:t>εκδίδει</w:t>
      </w:r>
      <w:r w:rsidR="00A87943">
        <w:t xml:space="preserve"> </w:t>
      </w:r>
      <w:r>
        <w:t>πίνακες</w:t>
      </w:r>
      <w:r w:rsidR="00A87943">
        <w:t xml:space="preserve"> κάθε 2 </w:t>
      </w:r>
      <w:r>
        <w:t>χρόνια</w:t>
      </w:r>
      <w:r w:rsidR="00A87943">
        <w:t xml:space="preserve">, </w:t>
      </w:r>
      <w:r>
        <w:t>πρακτικά</w:t>
      </w:r>
      <w:r w:rsidR="00A87943">
        <w:t xml:space="preserve"> 3 </w:t>
      </w:r>
      <w:r>
        <w:t>χρόνια</w:t>
      </w:r>
      <w:r w:rsidR="00A87943">
        <w:t xml:space="preserve">. Η </w:t>
      </w:r>
      <w:r>
        <w:t>διαδικασία</w:t>
      </w:r>
      <w:r w:rsidR="00A87943">
        <w:t xml:space="preserve"> </w:t>
      </w:r>
      <w:r>
        <w:t>λοιπόν</w:t>
      </w:r>
      <w:r w:rsidR="00A87943">
        <w:t xml:space="preserve"> </w:t>
      </w:r>
      <w:r>
        <w:t>ξεκινάει</w:t>
      </w:r>
      <w:r w:rsidR="00A87943">
        <w:t xml:space="preserve"> στις </w:t>
      </w:r>
      <w:r>
        <w:t>αρχές</w:t>
      </w:r>
      <w:r w:rsidR="00A87943">
        <w:t xml:space="preserve"> της </w:t>
      </w:r>
      <w:r>
        <w:t>χρονιάς</w:t>
      </w:r>
      <w:r w:rsidR="0014099B">
        <w:t>,</w:t>
      </w:r>
      <w:r w:rsidR="00A87943">
        <w:t xml:space="preserve"> </w:t>
      </w:r>
      <w:r>
        <w:t>χοντρικά</w:t>
      </w:r>
      <w:r w:rsidR="00A87943">
        <w:t xml:space="preserve"> </w:t>
      </w:r>
      <w:r>
        <w:t>Φεβρουάριο</w:t>
      </w:r>
      <w:r w:rsidR="00A87943">
        <w:t xml:space="preserve"> </w:t>
      </w:r>
      <w:r>
        <w:t>μέχρι</w:t>
      </w:r>
      <w:r w:rsidR="00A87943">
        <w:t xml:space="preserve"> </w:t>
      </w:r>
      <w:r>
        <w:t>Μάρτιο</w:t>
      </w:r>
      <w:r w:rsidR="00A87943">
        <w:t xml:space="preserve">. </w:t>
      </w:r>
      <w:r>
        <w:t>Τότε</w:t>
      </w:r>
      <w:r w:rsidR="00A87943">
        <w:t xml:space="preserve"> είναι η </w:t>
      </w:r>
      <w:r>
        <w:t>στιγμή</w:t>
      </w:r>
      <w:r w:rsidR="00A87943">
        <w:t xml:space="preserve"> που ο κάθε </w:t>
      </w:r>
      <w:r>
        <w:t>αναπληρωτής</w:t>
      </w:r>
      <w:r w:rsidR="00A87943">
        <w:t xml:space="preserve"> </w:t>
      </w:r>
      <w:r>
        <w:t>μπορεί</w:t>
      </w:r>
      <w:r w:rsidR="00A87943">
        <w:t xml:space="preserve"> να </w:t>
      </w:r>
      <w:r>
        <w:t>προσθέσει</w:t>
      </w:r>
      <w:r w:rsidR="00A87943">
        <w:t xml:space="preserve"> </w:t>
      </w:r>
      <w:r>
        <w:t>προσόντα</w:t>
      </w:r>
      <w:r w:rsidR="00A87943">
        <w:t xml:space="preserve"> που </w:t>
      </w:r>
      <w:r>
        <w:t>έχει</w:t>
      </w:r>
      <w:r w:rsidR="00A87943">
        <w:t xml:space="preserve"> </w:t>
      </w:r>
      <w:r>
        <w:t>αποκτήσει</w:t>
      </w:r>
      <w:r w:rsidR="00A87943">
        <w:t xml:space="preserve">. Εάν </w:t>
      </w:r>
      <w:r>
        <w:t>είσαι</w:t>
      </w:r>
      <w:r w:rsidR="00A87943">
        <w:t xml:space="preserve"> </w:t>
      </w:r>
      <w:r>
        <w:t>νέος</w:t>
      </w:r>
      <w:r w:rsidR="00A87943">
        <w:t xml:space="preserve"> </w:t>
      </w:r>
      <w:r>
        <w:t>αναπληρωτής</w:t>
      </w:r>
      <w:r w:rsidR="00A87943">
        <w:t xml:space="preserve"> </w:t>
      </w:r>
      <w:r>
        <w:t>πρέπει</w:t>
      </w:r>
      <w:r w:rsidR="00A87943">
        <w:t xml:space="preserve"> να </w:t>
      </w:r>
      <w:r>
        <w:t>ξεκινήσεις</w:t>
      </w:r>
      <w:r w:rsidR="00A87943">
        <w:t xml:space="preserve"> με το να </w:t>
      </w:r>
      <w:r>
        <w:t>αποκτήσεις</w:t>
      </w:r>
      <w:r w:rsidR="00A87943">
        <w:t xml:space="preserve"> </w:t>
      </w:r>
      <w:r>
        <w:t>λογαριασμό</w:t>
      </w:r>
      <w:r w:rsidR="00A87943">
        <w:t xml:space="preserve"> στον ΑΣΕΠ, αν </w:t>
      </w:r>
      <w:r>
        <w:t>έχεις</w:t>
      </w:r>
      <w:r w:rsidR="00A87943">
        <w:t xml:space="preserve"> </w:t>
      </w:r>
      <w:r>
        <w:t>ήδη</w:t>
      </w:r>
      <w:r w:rsidR="00A87943">
        <w:t xml:space="preserve">, </w:t>
      </w:r>
      <w:r>
        <w:t>χρησιμοποιείς</w:t>
      </w:r>
      <w:r w:rsidR="00A87943">
        <w:t xml:space="preserve"> αυτόν.</w:t>
      </w:r>
      <w:r w:rsidR="0014099B">
        <w:t xml:space="preserve"> </w:t>
      </w:r>
      <w:r>
        <w:t>Ταυτόχρονα</w:t>
      </w:r>
      <w:r w:rsidR="00636A31">
        <w:t xml:space="preserve"> </w:t>
      </w:r>
      <w:r w:rsidR="00A87943">
        <w:t xml:space="preserve">θα </w:t>
      </w:r>
      <w:r>
        <w:t>δημιουργήσεις</w:t>
      </w:r>
      <w:r w:rsidR="00A87943">
        <w:t xml:space="preserve"> </w:t>
      </w:r>
      <w:r>
        <w:t>λογαριασμό</w:t>
      </w:r>
      <w:r w:rsidR="00A87943">
        <w:t xml:space="preserve"> και στο ΟΠΣΥΔ, </w:t>
      </w:r>
      <w:r w:rsidR="00636A31">
        <w:t xml:space="preserve">και </w:t>
      </w:r>
      <w:r>
        <w:t>εκεί</w:t>
      </w:r>
      <w:r w:rsidR="00A87943">
        <w:t xml:space="preserve"> θα </w:t>
      </w:r>
      <w:r>
        <w:t>ανεβάσεις</w:t>
      </w:r>
      <w:r w:rsidR="00A87943">
        <w:t xml:space="preserve"> όλα τα </w:t>
      </w:r>
      <w:r w:rsidR="00773402">
        <w:t>σκανδαλισμένα</w:t>
      </w:r>
      <w:r w:rsidR="00A87943">
        <w:t xml:space="preserve"> </w:t>
      </w:r>
      <w:r w:rsidR="00A87943">
        <w:rPr>
          <w:lang w:val="en-US"/>
        </w:rPr>
        <w:t>PDF</w:t>
      </w:r>
      <w:r w:rsidR="00A87943">
        <w:t xml:space="preserve"> σου.</w:t>
      </w:r>
    </w:p>
    <w:p w14:paraId="06079FA5" w14:textId="1E73D4C7" w:rsidR="00526A45" w:rsidRDefault="00526A45" w:rsidP="00636A31">
      <w:pPr>
        <w:ind w:firstLine="0"/>
      </w:pPr>
      <w:r>
        <w:t xml:space="preserve">Για να </w:t>
      </w:r>
      <w:r w:rsidR="00773402">
        <w:t>καταλάβουμε</w:t>
      </w:r>
      <w:r>
        <w:t xml:space="preserve"> πως </w:t>
      </w:r>
      <w:r w:rsidR="00773402">
        <w:t>λειτουργεί</w:t>
      </w:r>
      <w:r>
        <w:t xml:space="preserve"> </w:t>
      </w:r>
      <w:r w:rsidR="00773402">
        <w:t>πλέον</w:t>
      </w:r>
      <w:r>
        <w:t xml:space="preserve"> το </w:t>
      </w:r>
      <w:r w:rsidR="00773402">
        <w:t>σύστημα</w:t>
      </w:r>
      <w:r>
        <w:t xml:space="preserve"> </w:t>
      </w:r>
      <w:r w:rsidR="00773402">
        <w:t>έτσι</w:t>
      </w:r>
      <w:r>
        <w:t xml:space="preserve"> όπως </w:t>
      </w:r>
      <w:r w:rsidR="00773402">
        <w:t>έχει</w:t>
      </w:r>
      <w:r>
        <w:t xml:space="preserve"> </w:t>
      </w:r>
      <w:r w:rsidR="00773402">
        <w:t>φτιαχτεί</w:t>
      </w:r>
      <w:r>
        <w:t xml:space="preserve"> </w:t>
      </w:r>
      <w:r w:rsidR="00773402">
        <w:t>ειδικά</w:t>
      </w:r>
      <w:r>
        <w:t xml:space="preserve"> για </w:t>
      </w:r>
      <w:r w:rsidR="00773402">
        <w:t>εκπαιδευτικούς</w:t>
      </w:r>
      <w:r>
        <w:t xml:space="preserve">, </w:t>
      </w:r>
      <w:r w:rsidR="00773402">
        <w:t>έχει</w:t>
      </w:r>
      <w:r>
        <w:t xml:space="preserve"> </w:t>
      </w:r>
      <w:r w:rsidR="00773402">
        <w:t>χωριστεί</w:t>
      </w:r>
      <w:r>
        <w:t xml:space="preserve"> σε δυο </w:t>
      </w:r>
      <w:r w:rsidR="00773402">
        <w:t>μέρη</w:t>
      </w:r>
      <w:r>
        <w:t xml:space="preserve">: Το </w:t>
      </w:r>
      <w:r w:rsidR="00773402">
        <w:t>πρώτο</w:t>
      </w:r>
      <w:r>
        <w:t xml:space="preserve"> </w:t>
      </w:r>
      <w:r w:rsidR="00773402">
        <w:t>μέρος</w:t>
      </w:r>
      <w:r>
        <w:t xml:space="preserve"> είναι το </w:t>
      </w:r>
      <w:r w:rsidR="00773402">
        <w:t>αποθετήριο</w:t>
      </w:r>
      <w:r>
        <w:t xml:space="preserve"> </w:t>
      </w:r>
      <w:r w:rsidR="00773402">
        <w:t>τίτλων</w:t>
      </w:r>
      <w:r>
        <w:t xml:space="preserve"> και </w:t>
      </w:r>
      <w:r w:rsidR="00773402">
        <w:t>βεβαιώσεων</w:t>
      </w:r>
      <w:r>
        <w:t xml:space="preserve">, </w:t>
      </w:r>
      <w:r w:rsidR="00773402">
        <w:t>δηλαδή</w:t>
      </w:r>
      <w:r>
        <w:t xml:space="preserve"> ο ΟΠΣΥΔ και ο </w:t>
      </w:r>
      <w:r w:rsidR="00773402">
        <w:t>ελεγκτικός</w:t>
      </w:r>
      <w:r>
        <w:t xml:space="preserve"> </w:t>
      </w:r>
      <w:r w:rsidR="00773402">
        <w:t>μηχανισμός</w:t>
      </w:r>
      <w:r>
        <w:t xml:space="preserve">, </w:t>
      </w:r>
      <w:r w:rsidR="00773402">
        <w:t>δηλαδή</w:t>
      </w:r>
      <w:r>
        <w:t xml:space="preserve"> ο ΑΣΕΠ.</w:t>
      </w:r>
    </w:p>
    <w:p w14:paraId="0E6B85A3" w14:textId="6BD4F120" w:rsidR="00526A45" w:rsidRDefault="00526A45" w:rsidP="00636A31">
      <w:pPr>
        <w:ind w:firstLine="0"/>
      </w:pPr>
      <w:r>
        <w:t xml:space="preserve">Στον ΟΠΣΥΔ </w:t>
      </w:r>
      <w:r w:rsidR="00773402">
        <w:t>ανεβαίνουν</w:t>
      </w:r>
      <w:r>
        <w:t xml:space="preserve"> όλα τα </w:t>
      </w:r>
      <w:r w:rsidR="00773402">
        <w:t>αρχεία</w:t>
      </w:r>
      <w:r>
        <w:t xml:space="preserve"> που αποδεικνύουν ότι </w:t>
      </w:r>
      <w:r w:rsidR="00773402">
        <w:t>αιτούμαστε</w:t>
      </w:r>
      <w:r>
        <w:t xml:space="preserve"> για </w:t>
      </w:r>
      <w:r w:rsidR="00773402">
        <w:t>μοριοδότηση</w:t>
      </w:r>
      <w:r>
        <w:t>.</w:t>
      </w:r>
    </w:p>
    <w:p w14:paraId="02A56366" w14:textId="45FB4ED4" w:rsidR="00526A45" w:rsidRDefault="00526A45" w:rsidP="00636A31">
      <w:pPr>
        <w:ind w:firstLine="0"/>
      </w:pPr>
      <w:r>
        <w:t xml:space="preserve">Στην </w:t>
      </w:r>
      <w:r w:rsidR="00773402">
        <w:t>συνέχεια</w:t>
      </w:r>
      <w:r>
        <w:t xml:space="preserve"> </w:t>
      </w:r>
      <w:r w:rsidR="00773402">
        <w:t>δηλώνουμε</w:t>
      </w:r>
      <w:r>
        <w:t xml:space="preserve"> στον ΑΣΕΠ τι </w:t>
      </w:r>
      <w:r w:rsidR="00773402">
        <w:t>πρέπει</w:t>
      </w:r>
      <w:r>
        <w:t xml:space="preserve"> να </w:t>
      </w:r>
      <w:r w:rsidR="00773402">
        <w:t>ψάξει</w:t>
      </w:r>
      <w:r>
        <w:t xml:space="preserve"> για να </w:t>
      </w:r>
      <w:r w:rsidR="00773402">
        <w:t>αποδώσει</w:t>
      </w:r>
      <w:r>
        <w:t xml:space="preserve"> τα </w:t>
      </w:r>
      <w:r w:rsidR="00773402">
        <w:t>μόρια</w:t>
      </w:r>
      <w:r>
        <w:t xml:space="preserve"> που </w:t>
      </w:r>
      <w:r w:rsidR="00773402">
        <w:t>ζητάμε</w:t>
      </w:r>
      <w:r>
        <w:t xml:space="preserve"> και </w:t>
      </w:r>
      <w:r w:rsidR="00773402">
        <w:t>γίνεται</w:t>
      </w:r>
      <w:r>
        <w:t xml:space="preserve"> η </w:t>
      </w:r>
      <w:r w:rsidR="00773402">
        <w:t>επιβεβαίωση</w:t>
      </w:r>
      <w:r>
        <w:t xml:space="preserve"> των </w:t>
      </w:r>
      <w:r w:rsidR="00773402">
        <w:t>μορίων</w:t>
      </w:r>
      <w:r>
        <w:t xml:space="preserve"> </w:t>
      </w:r>
      <w:r w:rsidR="00773402">
        <w:t>μόλις</w:t>
      </w:r>
      <w:r>
        <w:t xml:space="preserve"> </w:t>
      </w:r>
      <w:r w:rsidR="00773402">
        <w:t>τελειώσει</w:t>
      </w:r>
      <w:r>
        <w:t xml:space="preserve"> ο </w:t>
      </w:r>
      <w:r w:rsidR="00773402">
        <w:t>έλεγχος</w:t>
      </w:r>
      <w:r>
        <w:t xml:space="preserve"> / </w:t>
      </w:r>
      <w:r w:rsidR="00773402">
        <w:t>επικύρωση</w:t>
      </w:r>
      <w:r>
        <w:t xml:space="preserve"> από τον ΟΠΣΥΔ.</w:t>
      </w:r>
    </w:p>
    <w:p w14:paraId="21FD8BF5" w14:textId="6A1F6385" w:rsidR="00526A45" w:rsidRDefault="00526A45" w:rsidP="00636A31">
      <w:pPr>
        <w:ind w:firstLine="0"/>
      </w:pPr>
      <w:r>
        <w:t xml:space="preserve">Στον ΑΣΕΠ ΔΕΝ </w:t>
      </w:r>
      <w:r w:rsidR="00773402">
        <w:t>ανεβάζουμε</w:t>
      </w:r>
      <w:r>
        <w:t xml:space="preserve"> </w:t>
      </w:r>
      <w:r w:rsidR="00773402">
        <w:t>αρχεία</w:t>
      </w:r>
      <w:r>
        <w:t xml:space="preserve">, </w:t>
      </w:r>
      <w:r w:rsidR="00773402">
        <w:t>πάρα</w:t>
      </w:r>
      <w:r>
        <w:t xml:space="preserve"> </w:t>
      </w:r>
      <w:r w:rsidR="00773402">
        <w:t>μόνο</w:t>
      </w:r>
      <w:r>
        <w:t xml:space="preserve"> στον ΟΠΣΥΔ. </w:t>
      </w:r>
    </w:p>
    <w:p w14:paraId="6D57370B" w14:textId="2B3DAB19" w:rsidR="00A87943" w:rsidRDefault="00A87943" w:rsidP="00636A31">
      <w:pPr>
        <w:ind w:firstLine="0"/>
      </w:pPr>
      <w:r>
        <w:t xml:space="preserve">Στη </w:t>
      </w:r>
      <w:r w:rsidR="00BC7523">
        <w:t>συνέχεια</w:t>
      </w:r>
      <w:r>
        <w:t xml:space="preserve"> </w:t>
      </w:r>
      <w:r w:rsidR="00BC7523">
        <w:t>πρέπει</w:t>
      </w:r>
      <w:r>
        <w:t xml:space="preserve"> να </w:t>
      </w:r>
      <w:r w:rsidR="00BC7523">
        <w:t>εκδόσεις</w:t>
      </w:r>
      <w:r>
        <w:t xml:space="preserve"> </w:t>
      </w:r>
      <w:r w:rsidR="00BC7523">
        <w:t>παράβολο</w:t>
      </w:r>
      <w:r>
        <w:t xml:space="preserve"> </w:t>
      </w:r>
      <w:hyperlink r:id="rId23" w:history="1">
        <w:r w:rsidRPr="00A87943">
          <w:rPr>
            <w:rStyle w:val="-"/>
          </w:rPr>
          <w:t>ΕΔΩ</w:t>
        </w:r>
      </w:hyperlink>
      <w:r>
        <w:t xml:space="preserve"> </w:t>
      </w:r>
      <w:r w:rsidRPr="00A87943">
        <w:t>με κωδικό «8223».</w:t>
      </w:r>
      <w:r w:rsidR="00E94C33">
        <w:t xml:space="preserve"> </w:t>
      </w:r>
      <w:r w:rsidR="00636A31">
        <w:t>Θ</w:t>
      </w:r>
      <w:r w:rsidR="00E94C33">
        <w:t xml:space="preserve">α </w:t>
      </w:r>
      <w:r w:rsidR="00BC7523">
        <w:t>ξαναμπείς</w:t>
      </w:r>
      <w:r w:rsidR="00E94C33">
        <w:t xml:space="preserve"> στη </w:t>
      </w:r>
      <w:r w:rsidR="00BC7523">
        <w:t>σελίδα</w:t>
      </w:r>
      <w:r w:rsidR="00E94C33">
        <w:t xml:space="preserve"> του </w:t>
      </w:r>
      <w:r w:rsidR="002F6B0B">
        <w:rPr>
          <w:lang w:val="en-US"/>
        </w:rPr>
        <w:t>www</w:t>
      </w:r>
      <w:r w:rsidR="002F6B0B" w:rsidRPr="002F6B0B">
        <w:t>.</w:t>
      </w:r>
      <w:r w:rsidR="002F6B0B">
        <w:rPr>
          <w:lang w:val="en-US"/>
        </w:rPr>
        <w:t>gsis</w:t>
      </w:r>
      <w:r w:rsidR="002F6B0B" w:rsidRPr="002F6B0B">
        <w:t>.</w:t>
      </w:r>
      <w:r w:rsidR="002F6B0B">
        <w:rPr>
          <w:lang w:val="en-US"/>
        </w:rPr>
        <w:t>gr</w:t>
      </w:r>
      <w:r w:rsidR="00E94C33">
        <w:t xml:space="preserve"> για να </w:t>
      </w:r>
      <w:r w:rsidR="00BC7523">
        <w:t>τσεκάρεις</w:t>
      </w:r>
      <w:r w:rsidR="00E94C33">
        <w:t xml:space="preserve"> αν </w:t>
      </w:r>
      <w:r w:rsidR="00BC7523">
        <w:t>βλέπεις</w:t>
      </w:r>
      <w:r w:rsidR="00E94C33">
        <w:t xml:space="preserve"> στο </w:t>
      </w:r>
      <w:r w:rsidR="00BC7523">
        <w:t>παράβολο</w:t>
      </w:r>
      <w:r w:rsidR="00E94C33">
        <w:t xml:space="preserve"> σου την </w:t>
      </w:r>
      <w:r w:rsidR="00BC7523">
        <w:t>ένδειξη</w:t>
      </w:r>
      <w:r w:rsidR="00E94C33">
        <w:t xml:space="preserve"> «ΠΛΗΡΩΜΕΝΟ»</w:t>
      </w:r>
      <w:r w:rsidR="0014099B">
        <w:t xml:space="preserve"> </w:t>
      </w:r>
      <w:r w:rsidR="00BC7523">
        <w:t>Σημείωση</w:t>
      </w:r>
      <w:r w:rsidR="0014099B">
        <w:t xml:space="preserve">: μετα το </w:t>
      </w:r>
      <w:r w:rsidR="00BC7523">
        <w:t>τελευταίο</w:t>
      </w:r>
      <w:r w:rsidR="0014099B">
        <w:t xml:space="preserve"> </w:t>
      </w:r>
      <w:r w:rsidR="00BC7523">
        <w:t>φιάσκο</w:t>
      </w:r>
      <w:r w:rsidR="0014099B">
        <w:t xml:space="preserve"> των </w:t>
      </w:r>
      <w:r w:rsidR="00BC7523">
        <w:t>πινάκων</w:t>
      </w:r>
      <w:r w:rsidR="0014099B">
        <w:t xml:space="preserve"> 2019, </w:t>
      </w:r>
      <w:r w:rsidR="00BC7523">
        <w:t>έμειναν</w:t>
      </w:r>
      <w:r w:rsidR="0014099B">
        <w:t xml:space="preserve"> </w:t>
      </w:r>
      <w:r w:rsidR="00BC7523">
        <w:t>εκτός</w:t>
      </w:r>
      <w:r w:rsidR="0014099B">
        <w:t xml:space="preserve"> 10.000 </w:t>
      </w:r>
      <w:r w:rsidR="00BC7523">
        <w:t>αναπληρωτές</w:t>
      </w:r>
      <w:r w:rsidR="0014099B">
        <w:t xml:space="preserve">. </w:t>
      </w:r>
      <w:r w:rsidR="00BC7523">
        <w:t>Πλέον</w:t>
      </w:r>
      <w:r w:rsidR="0014099B">
        <w:t xml:space="preserve"> δεν σε </w:t>
      </w:r>
      <w:r w:rsidR="00BC7523">
        <w:t>αφήνει</w:t>
      </w:r>
      <w:r w:rsidR="0014099B">
        <w:t xml:space="preserve"> να </w:t>
      </w:r>
      <w:r w:rsidR="00BC7523">
        <w:t>οριστικοποιήσεις</w:t>
      </w:r>
      <w:r w:rsidR="0014099B">
        <w:t xml:space="preserve"> </w:t>
      </w:r>
      <w:r w:rsidR="00BC7523">
        <w:t>αίτηση</w:t>
      </w:r>
      <w:r w:rsidR="0014099B">
        <w:t xml:space="preserve"> </w:t>
      </w:r>
      <w:r w:rsidR="00BC7523">
        <w:t>χωρίς</w:t>
      </w:r>
      <w:r w:rsidR="0014099B">
        <w:t xml:space="preserve"> </w:t>
      </w:r>
      <w:r w:rsidR="00BC7523">
        <w:t>πληρωμένο</w:t>
      </w:r>
      <w:r w:rsidR="0014099B">
        <w:t xml:space="preserve"> </w:t>
      </w:r>
      <w:r w:rsidR="00BC7523">
        <w:t>παράβολο</w:t>
      </w:r>
      <w:r w:rsidR="0014099B">
        <w:t xml:space="preserve">. </w:t>
      </w:r>
      <w:r w:rsidR="00BC7523">
        <w:t>Παρόλα</w:t>
      </w:r>
      <w:r w:rsidR="0014099B">
        <w:t xml:space="preserve"> αυτά </w:t>
      </w:r>
      <w:r w:rsidR="00BC7523">
        <w:t>καλό</w:t>
      </w:r>
      <w:r w:rsidR="0014099B">
        <w:t xml:space="preserve"> είναι να </w:t>
      </w:r>
      <w:r w:rsidR="00BC7523">
        <w:t>είσαι</w:t>
      </w:r>
      <w:r w:rsidR="0014099B">
        <w:t xml:space="preserve">  </w:t>
      </w:r>
      <w:r w:rsidR="00BC7523">
        <w:t>σίγουρος</w:t>
      </w:r>
      <w:r w:rsidR="0014099B">
        <w:t xml:space="preserve"> ότι </w:t>
      </w:r>
      <w:r w:rsidR="00BC7523">
        <w:t>έχεις</w:t>
      </w:r>
      <w:r w:rsidR="0014099B">
        <w:t xml:space="preserve"> </w:t>
      </w:r>
      <w:r w:rsidR="00BC7523">
        <w:t>προχωρήσει</w:t>
      </w:r>
      <w:r w:rsidR="0014099B">
        <w:t xml:space="preserve"> </w:t>
      </w:r>
      <w:r w:rsidR="00BC7523">
        <w:t>σωστά</w:t>
      </w:r>
      <w:r w:rsidR="0014099B">
        <w:t xml:space="preserve">, </w:t>
      </w:r>
      <w:r w:rsidR="00BC7523">
        <w:t>πάντοτε</w:t>
      </w:r>
      <w:r w:rsidR="0014099B">
        <w:t xml:space="preserve"> </w:t>
      </w:r>
      <w:r w:rsidR="00BC7523">
        <w:t>υπάρχει</w:t>
      </w:r>
      <w:r w:rsidR="0014099B">
        <w:t xml:space="preserve"> η </w:t>
      </w:r>
      <w:r w:rsidR="00BC7523">
        <w:t>πιθανότητα</w:t>
      </w:r>
      <w:r w:rsidR="0014099B">
        <w:t xml:space="preserve"> να </w:t>
      </w:r>
      <w:r w:rsidR="00BC7523">
        <w:t>πέσεις</w:t>
      </w:r>
      <w:r w:rsidR="0014099B">
        <w:t xml:space="preserve"> σε </w:t>
      </w:r>
      <w:r w:rsidR="00BC7523">
        <w:t>περίπτωση</w:t>
      </w:r>
      <w:r w:rsidR="0014099B">
        <w:t xml:space="preserve"> </w:t>
      </w:r>
      <w:r w:rsidR="00BC7523">
        <w:t>σφάλματος</w:t>
      </w:r>
      <w:r w:rsidR="0014099B">
        <w:t xml:space="preserve"> του </w:t>
      </w:r>
      <w:r w:rsidR="00BC7523">
        <w:t>συστήματος</w:t>
      </w:r>
      <w:r w:rsidR="0014099B">
        <w:t xml:space="preserve"> και να μην </w:t>
      </w:r>
      <w:r w:rsidR="00BC7523">
        <w:t>λειτουργήσει</w:t>
      </w:r>
      <w:r w:rsidR="0014099B">
        <w:t xml:space="preserve"> αυτή η </w:t>
      </w:r>
      <w:r w:rsidR="00BC7523">
        <w:t>δικλείδα</w:t>
      </w:r>
      <w:r w:rsidR="0014099B">
        <w:t xml:space="preserve"> </w:t>
      </w:r>
      <w:r w:rsidR="00BC7523">
        <w:t>ασφάλειας</w:t>
      </w:r>
      <w:r w:rsidR="0014099B">
        <w:t>.</w:t>
      </w:r>
    </w:p>
    <w:p w14:paraId="0D34E039" w14:textId="7110E087" w:rsidR="00636A31" w:rsidRDefault="00636A31" w:rsidP="00636A31">
      <w:pPr>
        <w:ind w:firstLine="0"/>
      </w:pPr>
      <w:r>
        <w:t xml:space="preserve">Μετα </w:t>
      </w:r>
      <w:r w:rsidR="00BC7523">
        <w:t>ξαναμπαίνεις</w:t>
      </w:r>
      <w:r>
        <w:t xml:space="preserve"> στον ΑΣΕΠ και </w:t>
      </w:r>
      <w:r w:rsidR="00BC7523">
        <w:t>επιλέγεις</w:t>
      </w:r>
      <w:r>
        <w:t xml:space="preserve"> την </w:t>
      </w:r>
      <w:r w:rsidR="00BC7523">
        <w:t>προκήρυξη</w:t>
      </w:r>
      <w:r>
        <w:t xml:space="preserve"> που σε </w:t>
      </w:r>
      <w:r w:rsidR="00BC7523">
        <w:t>ενδιαφέρει</w:t>
      </w:r>
      <w:r>
        <w:t xml:space="preserve"> πχ 2ΓΕ/2026.</w:t>
      </w:r>
    </w:p>
    <w:p w14:paraId="4C0E3628" w14:textId="562A4F52" w:rsidR="00636A31" w:rsidRDefault="00636A31" w:rsidP="00636A31">
      <w:pPr>
        <w:ind w:firstLine="0"/>
      </w:pPr>
      <w:r>
        <w:t xml:space="preserve">Θα </w:t>
      </w:r>
      <w:r w:rsidR="00BC7523">
        <w:t>πρέπει</w:t>
      </w:r>
      <w:r>
        <w:t xml:space="preserve"> να </w:t>
      </w:r>
      <w:r w:rsidR="00BC7523">
        <w:t>περιμένεις</w:t>
      </w:r>
      <w:r>
        <w:t xml:space="preserve"> να βγει ΦΕΚ (το </w:t>
      </w:r>
      <w:r w:rsidR="00BC7523">
        <w:t>οποίο</w:t>
      </w:r>
      <w:r>
        <w:t xml:space="preserve"> </w:t>
      </w:r>
      <w:r w:rsidR="00BC7523">
        <w:t>υποχρεωτικά</w:t>
      </w:r>
      <w:r>
        <w:t xml:space="preserve"> </w:t>
      </w:r>
      <w:r w:rsidR="00BC7523">
        <w:t>πρέπει</w:t>
      </w:r>
      <w:r>
        <w:t xml:space="preserve"> να </w:t>
      </w:r>
      <w:r w:rsidR="00BC7523">
        <w:t>διαβάσεις</w:t>
      </w:r>
      <w:r>
        <w:t xml:space="preserve"> πολύ </w:t>
      </w:r>
      <w:r w:rsidR="00BC7523">
        <w:t>προσεκτικά</w:t>
      </w:r>
      <w:r>
        <w:t xml:space="preserve">), </w:t>
      </w:r>
      <w:r w:rsidR="00BC7523">
        <w:t>εκεί</w:t>
      </w:r>
      <w:r>
        <w:t xml:space="preserve"> θα </w:t>
      </w:r>
      <w:r w:rsidR="00BC7523">
        <w:t>αναφέρει</w:t>
      </w:r>
      <w:r>
        <w:t xml:space="preserve"> τις </w:t>
      </w:r>
      <w:r w:rsidR="00BC7523">
        <w:t>προθεσμίες</w:t>
      </w:r>
      <w:r>
        <w:t xml:space="preserve"> για το </w:t>
      </w:r>
      <w:r w:rsidR="00BC7523">
        <w:t>άνοιγμα</w:t>
      </w:r>
      <w:r>
        <w:t xml:space="preserve"> του </w:t>
      </w:r>
      <w:r w:rsidR="00BC7523">
        <w:t>συστήματος</w:t>
      </w:r>
      <w:r>
        <w:t xml:space="preserve"> ΟΠΣΥΔ (</w:t>
      </w:r>
      <w:r w:rsidR="00BC7523">
        <w:t>συνήθως</w:t>
      </w:r>
      <w:r>
        <w:t xml:space="preserve"> 20 </w:t>
      </w:r>
      <w:r w:rsidR="00BC7523">
        <w:t>ημέρες</w:t>
      </w:r>
      <w:r>
        <w:t xml:space="preserve">) και </w:t>
      </w:r>
      <w:r w:rsidR="00BC7523">
        <w:t>μέσα</w:t>
      </w:r>
      <w:r>
        <w:t xml:space="preserve"> σε αυτή την </w:t>
      </w:r>
      <w:r w:rsidR="00BC7523">
        <w:t>προθεσμία</w:t>
      </w:r>
      <w:r>
        <w:t xml:space="preserve"> </w:t>
      </w:r>
      <w:r w:rsidR="00BC7523">
        <w:t>μπορείς</w:t>
      </w:r>
      <w:r>
        <w:t xml:space="preserve"> να </w:t>
      </w:r>
      <w:r w:rsidR="00BC7523">
        <w:t>προσθέ</w:t>
      </w:r>
      <w:r w:rsidR="00291D1B">
        <w:t>σ</w:t>
      </w:r>
      <w:r w:rsidR="00BC7523">
        <w:t>εις</w:t>
      </w:r>
      <w:r>
        <w:t xml:space="preserve"> ότι </w:t>
      </w:r>
      <w:r w:rsidR="00BC7523">
        <w:t>προσόντα</w:t>
      </w:r>
      <w:r>
        <w:t xml:space="preserve"> </w:t>
      </w:r>
      <w:r w:rsidR="00BC7523">
        <w:t>έχεις</w:t>
      </w:r>
      <w:r>
        <w:t xml:space="preserve">. Αν </w:t>
      </w:r>
      <w:r w:rsidR="00BC7523">
        <w:t>έχεις</w:t>
      </w:r>
      <w:r>
        <w:t xml:space="preserve"> </w:t>
      </w:r>
      <w:r w:rsidR="00BC7523">
        <w:t>ανεβάσει</w:t>
      </w:r>
      <w:r>
        <w:t xml:space="preserve"> </w:t>
      </w:r>
      <w:r w:rsidR="00BC7523">
        <w:t>παλαιοτέρα</w:t>
      </w:r>
      <w:r>
        <w:t xml:space="preserve"> τα </w:t>
      </w:r>
      <w:r w:rsidR="00BC7523">
        <w:t>προσόντα</w:t>
      </w:r>
      <w:r>
        <w:t xml:space="preserve"> σου και </w:t>
      </w:r>
      <w:r w:rsidR="00BC7523">
        <w:t>πάλι</w:t>
      </w:r>
      <w:r>
        <w:t xml:space="preserve"> </w:t>
      </w:r>
      <w:r w:rsidR="00BC7523">
        <w:t>πρέπει</w:t>
      </w:r>
      <w:r>
        <w:t xml:space="preserve"> να μπεις στον ΟΠΣΥΔ. </w:t>
      </w:r>
      <w:r w:rsidR="00BC7523">
        <w:t>Προσοχή</w:t>
      </w:r>
      <w:r>
        <w:t xml:space="preserve"> αν </w:t>
      </w:r>
      <w:r w:rsidR="00BC7523">
        <w:t>έχεις</w:t>
      </w:r>
      <w:r>
        <w:t xml:space="preserve"> </w:t>
      </w:r>
      <w:r w:rsidR="00BC7523">
        <w:t>παιδιά</w:t>
      </w:r>
      <w:r>
        <w:t xml:space="preserve"> η </w:t>
      </w:r>
      <w:r w:rsidR="00BC7523">
        <w:t>ποσοστό</w:t>
      </w:r>
      <w:r>
        <w:t xml:space="preserve"> </w:t>
      </w:r>
      <w:r w:rsidR="00BC7523">
        <w:t>αναπηρίας</w:t>
      </w:r>
      <w:r>
        <w:t xml:space="preserve">, </w:t>
      </w:r>
      <w:r w:rsidR="00BC7523">
        <w:t>πρέπει</w:t>
      </w:r>
      <w:r>
        <w:t xml:space="preserve"> να τα </w:t>
      </w:r>
      <w:r w:rsidR="00BC7523">
        <w:t>ανανεώσεις</w:t>
      </w:r>
      <w:r>
        <w:t xml:space="preserve"> </w:t>
      </w:r>
      <w:r w:rsidR="00BC7523">
        <w:t>καθώς</w:t>
      </w:r>
      <w:r>
        <w:t xml:space="preserve"> αυτά που </w:t>
      </w:r>
      <w:r w:rsidR="00BC7523">
        <w:t>είχες</w:t>
      </w:r>
      <w:r>
        <w:t xml:space="preserve"> </w:t>
      </w:r>
      <w:r w:rsidR="00BC7523">
        <w:t>ανεβάσει</w:t>
      </w:r>
      <w:r>
        <w:t xml:space="preserve"> </w:t>
      </w:r>
      <w:r w:rsidR="00BC7523">
        <w:t>παλαιοτέρα</w:t>
      </w:r>
      <w:r>
        <w:t xml:space="preserve"> είναι </w:t>
      </w:r>
      <w:r w:rsidR="00BC7523">
        <w:t>άκυρα</w:t>
      </w:r>
      <w:r>
        <w:t xml:space="preserve">. </w:t>
      </w:r>
      <w:r w:rsidR="00BC7523">
        <w:t>Όλοι</w:t>
      </w:r>
      <w:r>
        <w:t xml:space="preserve"> οι </w:t>
      </w:r>
      <w:r w:rsidR="00BC7523">
        <w:t>αναπληρωτές</w:t>
      </w:r>
      <w:r>
        <w:t xml:space="preserve"> </w:t>
      </w:r>
      <w:r w:rsidR="00BC7523">
        <w:t>μετέχουν</w:t>
      </w:r>
      <w:r>
        <w:t xml:space="preserve"> στη </w:t>
      </w:r>
      <w:r w:rsidR="00BC7523">
        <w:t>διαδικασία</w:t>
      </w:r>
      <w:r>
        <w:t xml:space="preserve"> </w:t>
      </w:r>
      <w:r w:rsidR="00BC7523">
        <w:t>ασχέτως</w:t>
      </w:r>
      <w:r>
        <w:t xml:space="preserve"> αν </w:t>
      </w:r>
      <w:r w:rsidR="00BC7523">
        <w:t>έχουν</w:t>
      </w:r>
      <w:r>
        <w:t xml:space="preserve"> να </w:t>
      </w:r>
      <w:r w:rsidR="00BC7523">
        <w:t>προσθέσουν</w:t>
      </w:r>
      <w:r>
        <w:t xml:space="preserve"> </w:t>
      </w:r>
      <w:r w:rsidR="00BC7523">
        <w:t>κάτι</w:t>
      </w:r>
      <w:r>
        <w:t xml:space="preserve">, </w:t>
      </w:r>
      <w:r w:rsidR="00BC7523">
        <w:t>προκειμένου</w:t>
      </w:r>
      <w:r>
        <w:t xml:space="preserve"> να </w:t>
      </w:r>
      <w:r w:rsidR="00BC7523">
        <w:t>υποβάλλεις</w:t>
      </w:r>
      <w:r>
        <w:t xml:space="preserve"> </w:t>
      </w:r>
      <w:r w:rsidR="00BC7523">
        <w:t>αίτηση</w:t>
      </w:r>
      <w:r>
        <w:t xml:space="preserve"> </w:t>
      </w:r>
      <w:r w:rsidR="00BC7523">
        <w:t>συμμέτοχης</w:t>
      </w:r>
      <w:r>
        <w:t xml:space="preserve"> στους </w:t>
      </w:r>
      <w:r w:rsidR="00BC7523">
        <w:t>νέους</w:t>
      </w:r>
      <w:r>
        <w:t xml:space="preserve"> </w:t>
      </w:r>
      <w:r w:rsidR="00BC7523">
        <w:t>πίνακες</w:t>
      </w:r>
      <w:r>
        <w:t xml:space="preserve">. Αν </w:t>
      </w:r>
      <w:r w:rsidR="000E62F2">
        <w:t xml:space="preserve">δεν το </w:t>
      </w:r>
      <w:r w:rsidR="00BC7523">
        <w:t>κάνεις</w:t>
      </w:r>
      <w:r w:rsidR="000E62F2">
        <w:t xml:space="preserve">, </w:t>
      </w:r>
      <w:r w:rsidR="00BC7523">
        <w:t>τότε</w:t>
      </w:r>
      <w:r w:rsidR="000E62F2">
        <w:t xml:space="preserve"> δεν θα </w:t>
      </w:r>
      <w:r w:rsidR="00BC7523">
        <w:t>συμπεριληφθείς</w:t>
      </w:r>
      <w:r w:rsidR="000E62F2">
        <w:t xml:space="preserve"> </w:t>
      </w:r>
      <w:r w:rsidR="000E62F2">
        <w:lastRenderedPageBreak/>
        <w:t xml:space="preserve">στους </w:t>
      </w:r>
      <w:r w:rsidR="00BC7523">
        <w:t>πίνακες</w:t>
      </w:r>
      <w:r w:rsidR="000E62F2">
        <w:t>.</w:t>
      </w:r>
      <w:r w:rsidR="00291D1B">
        <w:t xml:space="preserve"> </w:t>
      </w:r>
      <w:r w:rsidR="00526A45">
        <w:t>Σημείωση</w:t>
      </w:r>
      <w:r w:rsidR="00291D1B">
        <w:t xml:space="preserve">: Εάν θες </w:t>
      </w:r>
      <w:r w:rsidR="00526A45">
        <w:t>μόνο</w:t>
      </w:r>
      <w:r w:rsidR="00291D1B">
        <w:t xml:space="preserve"> να </w:t>
      </w:r>
      <w:r w:rsidR="00526A45">
        <w:t>υπάρχεις</w:t>
      </w:r>
      <w:r w:rsidR="00291D1B">
        <w:t xml:space="preserve"> στους </w:t>
      </w:r>
      <w:r w:rsidR="00526A45">
        <w:t>πίνακες</w:t>
      </w:r>
      <w:r w:rsidR="00291D1B">
        <w:t xml:space="preserve">, </w:t>
      </w:r>
      <w:r w:rsidR="00526A45">
        <w:t>αλλά</w:t>
      </w:r>
      <w:r w:rsidR="00291D1B">
        <w:t xml:space="preserve"> δεν θες να </w:t>
      </w:r>
      <w:r w:rsidR="00526A45">
        <w:t>συμμετέχεις</w:t>
      </w:r>
      <w:r w:rsidR="00291D1B">
        <w:t xml:space="preserve"> σε </w:t>
      </w:r>
      <w:r w:rsidR="00526A45">
        <w:t>προσλήψεις</w:t>
      </w:r>
      <w:r w:rsidR="00291D1B">
        <w:t xml:space="preserve"> / </w:t>
      </w:r>
      <w:r w:rsidR="00526A45">
        <w:t>διορισμούς</w:t>
      </w:r>
      <w:r w:rsidR="00291D1B">
        <w:t xml:space="preserve">, </w:t>
      </w:r>
      <w:r w:rsidR="00526A45">
        <w:t>τότε</w:t>
      </w:r>
      <w:r w:rsidR="00291D1B">
        <w:t xml:space="preserve"> πολύ </w:t>
      </w:r>
      <w:r w:rsidR="00526A45">
        <w:t>απλά</w:t>
      </w:r>
      <w:r w:rsidR="00291D1B">
        <w:t xml:space="preserve"> δεν </w:t>
      </w:r>
      <w:r w:rsidR="00526A45">
        <w:t>προχωράς</w:t>
      </w:r>
      <w:r w:rsidR="00291D1B">
        <w:t xml:space="preserve"> σε </w:t>
      </w:r>
      <w:r w:rsidR="00526A45">
        <w:t>δηλώσεις</w:t>
      </w:r>
      <w:r w:rsidR="00291D1B">
        <w:t xml:space="preserve"> </w:t>
      </w:r>
      <w:r w:rsidR="00526A45">
        <w:t>περιοχών</w:t>
      </w:r>
      <w:r w:rsidR="00291D1B">
        <w:t xml:space="preserve"> </w:t>
      </w:r>
      <w:r w:rsidR="00526A45">
        <w:t>οπότε</w:t>
      </w:r>
      <w:r w:rsidR="00291D1B">
        <w:t xml:space="preserve"> αυτές </w:t>
      </w:r>
      <w:r w:rsidR="00526A45">
        <w:t>προκηρυχθούν</w:t>
      </w:r>
      <w:r w:rsidR="00291D1B">
        <w:t xml:space="preserve">. Δεν </w:t>
      </w:r>
      <w:r w:rsidR="00526A45">
        <w:t>έχεις</w:t>
      </w:r>
      <w:r w:rsidR="00291D1B">
        <w:t xml:space="preserve"> </w:t>
      </w:r>
      <w:r w:rsidR="00526A45">
        <w:t>καμία</w:t>
      </w:r>
      <w:r w:rsidR="00291D1B">
        <w:t xml:space="preserve"> </w:t>
      </w:r>
      <w:r w:rsidR="00526A45">
        <w:t>απολύτως</w:t>
      </w:r>
      <w:r w:rsidR="00291D1B">
        <w:t xml:space="preserve"> </w:t>
      </w:r>
      <w:r w:rsidR="00526A45">
        <w:t>κύρωση</w:t>
      </w:r>
      <w:r w:rsidR="00291D1B">
        <w:t xml:space="preserve"> για αυτή την </w:t>
      </w:r>
      <w:r w:rsidR="00526A45">
        <w:t>επιλογή</w:t>
      </w:r>
      <w:r w:rsidR="00291D1B">
        <w:t xml:space="preserve"> σου.</w:t>
      </w:r>
    </w:p>
    <w:p w14:paraId="2C848625" w14:textId="6508E5F8" w:rsidR="00526A45" w:rsidRDefault="00526A45" w:rsidP="00636A31">
      <w:pPr>
        <w:ind w:firstLine="0"/>
      </w:pPr>
      <w:r>
        <w:t xml:space="preserve">Το 2023 </w:t>
      </w:r>
      <w:r w:rsidR="00773402">
        <w:t>παρατηρήθηκε</w:t>
      </w:r>
      <w:r>
        <w:t xml:space="preserve"> για μια </w:t>
      </w:r>
      <w:r w:rsidR="00773402">
        <w:t>ακόμα</w:t>
      </w:r>
      <w:r>
        <w:t xml:space="preserve"> </w:t>
      </w:r>
      <w:r w:rsidR="00773402">
        <w:t>φορά</w:t>
      </w:r>
      <w:r>
        <w:t xml:space="preserve"> </w:t>
      </w:r>
      <w:r w:rsidR="00773402">
        <w:t>λάθη</w:t>
      </w:r>
      <w:r>
        <w:t xml:space="preserve"> στις </w:t>
      </w:r>
      <w:r w:rsidR="00773402">
        <w:t>αιτήσεις</w:t>
      </w:r>
      <w:r>
        <w:t xml:space="preserve"> που </w:t>
      </w:r>
      <w:r w:rsidR="00773402">
        <w:t>φυσικά</w:t>
      </w:r>
      <w:r>
        <w:t xml:space="preserve"> </w:t>
      </w:r>
      <w:r w:rsidR="00773402">
        <w:t>κοστίζουν</w:t>
      </w:r>
      <w:r>
        <w:t xml:space="preserve"> </w:t>
      </w:r>
      <w:r w:rsidR="00773402">
        <w:t>μόρια</w:t>
      </w:r>
      <w:r>
        <w:t xml:space="preserve"> η </w:t>
      </w:r>
      <w:r w:rsidR="00773402">
        <w:t>ακόμα</w:t>
      </w:r>
      <w:r>
        <w:t xml:space="preserve"> </w:t>
      </w:r>
      <w:r w:rsidR="00773402">
        <w:t>χειροτέρα</w:t>
      </w:r>
      <w:r>
        <w:t xml:space="preserve"> σε </w:t>
      </w:r>
      <w:r w:rsidR="00773402">
        <w:t>πετάνε</w:t>
      </w:r>
      <w:r>
        <w:t xml:space="preserve"> </w:t>
      </w:r>
      <w:r w:rsidR="00773402">
        <w:t>εκτός</w:t>
      </w:r>
      <w:r>
        <w:t xml:space="preserve"> των </w:t>
      </w:r>
      <w:r w:rsidR="00773402">
        <w:t>πινάκων</w:t>
      </w:r>
      <w:r>
        <w:t xml:space="preserve">, </w:t>
      </w:r>
      <w:r w:rsidR="00773402">
        <w:t>αρά</w:t>
      </w:r>
      <w:r>
        <w:t xml:space="preserve"> </w:t>
      </w:r>
      <w:r w:rsidR="00773402">
        <w:t>εκτός</w:t>
      </w:r>
      <w:r>
        <w:t xml:space="preserve"> </w:t>
      </w:r>
      <w:r w:rsidR="00773402">
        <w:t>διαδικασίας</w:t>
      </w:r>
      <w:r>
        <w:t>.</w:t>
      </w:r>
    </w:p>
    <w:p w14:paraId="4C2F35CF" w14:textId="7800D480" w:rsidR="00005A93" w:rsidRDefault="00773402" w:rsidP="00636A31">
      <w:pPr>
        <w:ind w:firstLine="0"/>
      </w:pPr>
      <w:r>
        <w:t>Κάποια</w:t>
      </w:r>
      <w:r w:rsidR="00005A93">
        <w:t xml:space="preserve"> </w:t>
      </w:r>
      <w:r>
        <w:t>παραδείγματα</w:t>
      </w:r>
      <w:r w:rsidR="00005A93">
        <w:t xml:space="preserve">, στον ΑΣΕΠ </w:t>
      </w:r>
      <w:r>
        <w:t>ξεχνάς</w:t>
      </w:r>
      <w:r w:rsidR="00005A93">
        <w:t xml:space="preserve"> να </w:t>
      </w:r>
      <w:r>
        <w:t>δηλώσεις</w:t>
      </w:r>
      <w:r w:rsidR="00005A93">
        <w:t xml:space="preserve"> </w:t>
      </w:r>
      <w:r>
        <w:t>πτυχίο</w:t>
      </w:r>
      <w:r w:rsidR="00005A93">
        <w:t xml:space="preserve">, </w:t>
      </w:r>
      <w:r>
        <w:t>αρά</w:t>
      </w:r>
      <w:r w:rsidR="00005A93">
        <w:t xml:space="preserve"> δεν </w:t>
      </w:r>
      <w:r>
        <w:t>μπορεί</w:t>
      </w:r>
      <w:r w:rsidR="00005A93">
        <w:t xml:space="preserve"> να </w:t>
      </w:r>
      <w:r>
        <w:t>γίνει</w:t>
      </w:r>
      <w:r w:rsidR="00005A93">
        <w:t xml:space="preserve"> </w:t>
      </w:r>
      <w:r>
        <w:t>απόδοση</w:t>
      </w:r>
      <w:r w:rsidR="00005A93">
        <w:t xml:space="preserve"> </w:t>
      </w:r>
      <w:r>
        <w:t>κλάδου</w:t>
      </w:r>
      <w:r w:rsidR="00005A93">
        <w:t xml:space="preserve">. Στον ΟΠΣΥΔ </w:t>
      </w:r>
      <w:r>
        <w:t>ανεβάζεις</w:t>
      </w:r>
      <w:r w:rsidR="00005A93">
        <w:t xml:space="preserve"> ότι </w:t>
      </w:r>
      <w:r>
        <w:t>γνωρίζεις</w:t>
      </w:r>
      <w:r w:rsidR="00005A93">
        <w:t xml:space="preserve"> Η/Υ, </w:t>
      </w:r>
      <w:r>
        <w:t>αρχείο</w:t>
      </w:r>
      <w:r w:rsidR="00005A93">
        <w:t xml:space="preserve"> </w:t>
      </w:r>
      <w:r>
        <w:t>οικογενειακής</w:t>
      </w:r>
      <w:r w:rsidR="00005A93">
        <w:t xml:space="preserve"> </w:t>
      </w:r>
      <w:r>
        <w:t>κατάστασης</w:t>
      </w:r>
      <w:r w:rsidR="00005A93">
        <w:t>!!!</w:t>
      </w:r>
    </w:p>
    <w:p w14:paraId="27EB821B" w14:textId="1E10A9E6" w:rsidR="00005A93" w:rsidRDefault="00005A93" w:rsidP="00636A31">
      <w:pPr>
        <w:ind w:firstLine="0"/>
      </w:pPr>
      <w:r>
        <w:t xml:space="preserve">Στην </w:t>
      </w:r>
      <w:r w:rsidR="00773402">
        <w:t>μοριοδότηση</w:t>
      </w:r>
      <w:r>
        <w:t xml:space="preserve"> </w:t>
      </w:r>
      <w:r w:rsidR="00773402">
        <w:t>τέκνων</w:t>
      </w:r>
      <w:r>
        <w:t xml:space="preserve">, </w:t>
      </w:r>
      <w:r w:rsidR="00773402">
        <w:t>ανεβάζεις</w:t>
      </w:r>
      <w:r>
        <w:t xml:space="preserve"> </w:t>
      </w:r>
      <w:r w:rsidR="00773402">
        <w:t>πιστοποιητικό</w:t>
      </w:r>
      <w:r>
        <w:t xml:space="preserve"> το </w:t>
      </w:r>
      <w:r w:rsidR="00773402">
        <w:t>οποίο</w:t>
      </w:r>
      <w:r>
        <w:t xml:space="preserve"> είναι μια </w:t>
      </w:r>
      <w:r w:rsidR="00773402">
        <w:t>μέρα</w:t>
      </w:r>
      <w:r>
        <w:t xml:space="preserve"> μετα την </w:t>
      </w:r>
      <w:r w:rsidR="00773402">
        <w:t>λήξη</w:t>
      </w:r>
      <w:r>
        <w:t xml:space="preserve"> της </w:t>
      </w:r>
      <w:r w:rsidR="00773402">
        <w:t>προθεσμίας</w:t>
      </w:r>
      <w:r>
        <w:t xml:space="preserve"> της προκήρυξης!!! Μονογον</w:t>
      </w:r>
      <w:r w:rsidR="00773402">
        <w:t>έ</w:t>
      </w:r>
      <w:r>
        <w:t xml:space="preserve">ας </w:t>
      </w:r>
      <w:r w:rsidR="00773402">
        <w:t>ανεβάζει</w:t>
      </w:r>
      <w:r>
        <w:t xml:space="preserve"> </w:t>
      </w:r>
      <w:r w:rsidR="00773402">
        <w:t>πιστοποιητικό</w:t>
      </w:r>
      <w:r>
        <w:t xml:space="preserve"> </w:t>
      </w:r>
      <w:r w:rsidR="00773402">
        <w:t>χωρίς</w:t>
      </w:r>
      <w:r>
        <w:t xml:space="preserve"> την </w:t>
      </w:r>
      <w:r w:rsidR="00773402">
        <w:t>επιμέλεια</w:t>
      </w:r>
      <w:r>
        <w:t>.</w:t>
      </w:r>
    </w:p>
    <w:p w14:paraId="2E3ABAAB" w14:textId="0309D764" w:rsidR="00005A93" w:rsidRPr="00773402" w:rsidRDefault="00773402" w:rsidP="00636A31">
      <w:pPr>
        <w:ind w:firstLine="0"/>
      </w:pPr>
      <w:r>
        <w:t>Επίσης</w:t>
      </w:r>
      <w:r w:rsidR="00005A93">
        <w:t xml:space="preserve"> </w:t>
      </w:r>
      <w:r>
        <w:t>περίπτωση</w:t>
      </w:r>
      <w:r w:rsidR="00005A93">
        <w:t xml:space="preserve"> </w:t>
      </w:r>
      <w:r>
        <w:t>άγαμης</w:t>
      </w:r>
      <w:r w:rsidR="00005A93">
        <w:t xml:space="preserve"> </w:t>
      </w:r>
      <w:r>
        <w:t>μητέρας</w:t>
      </w:r>
      <w:r w:rsidR="00005A93">
        <w:t xml:space="preserve"> η </w:t>
      </w:r>
      <w:r>
        <w:t>οποία</w:t>
      </w:r>
      <w:r w:rsidR="00005A93">
        <w:t xml:space="preserve"> δεν </w:t>
      </w:r>
      <w:r>
        <w:t>αποδεικνύει</w:t>
      </w:r>
      <w:r w:rsidR="00005A93">
        <w:t xml:space="preserve"> την </w:t>
      </w:r>
      <w:r>
        <w:t>επιμέλεια</w:t>
      </w:r>
      <w:r w:rsidR="00005A93">
        <w:t xml:space="preserve"> της με </w:t>
      </w:r>
      <w:r>
        <w:t>κάποιο</w:t>
      </w:r>
      <w:r w:rsidR="00005A93">
        <w:t xml:space="preserve"> </w:t>
      </w:r>
      <w:r>
        <w:t>έγγραφο</w:t>
      </w:r>
      <w:r w:rsidR="00005A93">
        <w:t xml:space="preserve">, </w:t>
      </w:r>
      <w:r>
        <w:t>πχ υπεύθυνη δήλωση</w:t>
      </w:r>
      <w:r w:rsidR="00005A93">
        <w:t xml:space="preserve">. Η </w:t>
      </w:r>
      <w:r>
        <w:t>λίστα</w:t>
      </w:r>
      <w:r w:rsidR="00005A93">
        <w:t xml:space="preserve"> </w:t>
      </w:r>
      <w:r>
        <w:t>λαθών</w:t>
      </w:r>
      <w:r w:rsidR="00005A93">
        <w:t xml:space="preserve"> </w:t>
      </w:r>
      <w:r>
        <w:t>τελικά</w:t>
      </w:r>
      <w:r w:rsidR="00005A93">
        <w:t xml:space="preserve"> είναι </w:t>
      </w:r>
      <w:r>
        <w:t>ατέλειωτη</w:t>
      </w:r>
      <w:r w:rsidR="00005A93">
        <w:t xml:space="preserve">. Για αυτό </w:t>
      </w:r>
      <w:r>
        <w:t>λοιπόν</w:t>
      </w:r>
      <w:r w:rsidR="00005A93">
        <w:t xml:space="preserve">, να </w:t>
      </w:r>
      <w:r>
        <w:t>έχουμε</w:t>
      </w:r>
      <w:r w:rsidR="00005A93">
        <w:t xml:space="preserve"> </w:t>
      </w:r>
      <w:r>
        <w:t>καθαρό</w:t>
      </w:r>
      <w:r w:rsidR="00005A93">
        <w:t xml:space="preserve"> δυο </w:t>
      </w:r>
      <w:r>
        <w:t>πράγματα</w:t>
      </w:r>
      <w:r w:rsidR="00005A93">
        <w:t xml:space="preserve">: Το </w:t>
      </w:r>
      <w:r>
        <w:t>πρώτο</w:t>
      </w:r>
      <w:r w:rsidR="00005A93">
        <w:t xml:space="preserve"> είναι ότι ο </w:t>
      </w:r>
      <w:r>
        <w:t>αναπληρωτής</w:t>
      </w:r>
      <w:r w:rsidR="00005A93">
        <w:t xml:space="preserve"> που </w:t>
      </w:r>
      <w:r>
        <w:t>έχει</w:t>
      </w:r>
      <w:r w:rsidR="00005A93">
        <w:t xml:space="preserve"> </w:t>
      </w:r>
      <w:r>
        <w:t>ανεβάσει</w:t>
      </w:r>
      <w:r w:rsidR="00005A93">
        <w:t xml:space="preserve"> στο </w:t>
      </w:r>
      <w:r>
        <w:t>παρελθόν</w:t>
      </w:r>
      <w:r w:rsidR="00005A93">
        <w:t xml:space="preserve"> </w:t>
      </w:r>
      <w:r>
        <w:t>έγγραφα</w:t>
      </w:r>
      <w:r w:rsidR="00005A93">
        <w:t xml:space="preserve"> </w:t>
      </w:r>
      <w:r>
        <w:t>χωρίς</w:t>
      </w:r>
      <w:r w:rsidR="00005A93">
        <w:t xml:space="preserve"> </w:t>
      </w:r>
      <w:r>
        <w:t>λήξη</w:t>
      </w:r>
      <w:r w:rsidR="00005A93">
        <w:t xml:space="preserve"> πχ το </w:t>
      </w:r>
      <w:r>
        <w:t>πτυχίο</w:t>
      </w:r>
      <w:r w:rsidR="00005A93">
        <w:t xml:space="preserve"> του, </w:t>
      </w:r>
      <w:r>
        <w:t>ελέγχονται</w:t>
      </w:r>
      <w:r w:rsidR="00005A93">
        <w:t xml:space="preserve"> μια </w:t>
      </w:r>
      <w:r>
        <w:t>φορά</w:t>
      </w:r>
      <w:r w:rsidR="00005A93">
        <w:t xml:space="preserve"> και </w:t>
      </w:r>
      <w:r>
        <w:t>τέλος</w:t>
      </w:r>
      <w:r w:rsidR="00005A93">
        <w:t xml:space="preserve">. </w:t>
      </w:r>
      <w:r>
        <w:t>Έγγραφα</w:t>
      </w:r>
      <w:r w:rsidR="00005A93">
        <w:t xml:space="preserve"> όμως που </w:t>
      </w:r>
      <w:r>
        <w:t>λήγουν</w:t>
      </w:r>
      <w:r w:rsidR="00005A93">
        <w:t xml:space="preserve"> πχ πιστ. Οικ. </w:t>
      </w:r>
      <w:r>
        <w:t>Κατάστασης</w:t>
      </w:r>
      <w:r w:rsidR="00005A93">
        <w:t xml:space="preserve">, </w:t>
      </w:r>
      <w:r>
        <w:t>ανεβαίνουν</w:t>
      </w:r>
      <w:r w:rsidR="00005A93">
        <w:t xml:space="preserve"> εκ </w:t>
      </w:r>
      <w:r>
        <w:t>νέου</w:t>
      </w:r>
      <w:r w:rsidR="00005A93">
        <w:t xml:space="preserve"> σαν να μην </w:t>
      </w:r>
      <w:r>
        <w:t>υπήρχαν</w:t>
      </w:r>
      <w:r w:rsidR="00005A93">
        <w:t xml:space="preserve"> </w:t>
      </w:r>
      <w:r>
        <w:t>ποτέ</w:t>
      </w:r>
      <w:r w:rsidR="00005A93">
        <w:t>.</w:t>
      </w:r>
    </w:p>
    <w:p w14:paraId="704E5072" w14:textId="2E917CDD" w:rsidR="00005A93" w:rsidRDefault="00773402" w:rsidP="00636A31">
      <w:pPr>
        <w:ind w:firstLine="0"/>
      </w:pPr>
      <w:r>
        <w:t>Σημειώστε</w:t>
      </w:r>
      <w:r w:rsidR="00005A93">
        <w:t xml:space="preserve"> ότι ο ΟΠΣΥΔ </w:t>
      </w:r>
      <w:r>
        <w:t>απαιτεί</w:t>
      </w:r>
      <w:r w:rsidR="00005A93">
        <w:t xml:space="preserve"> τα </w:t>
      </w:r>
      <w:r>
        <w:t>αρχεία</w:t>
      </w:r>
      <w:r w:rsidR="00005A93">
        <w:t xml:space="preserve"> μας να είναι </w:t>
      </w:r>
      <w:r>
        <w:t>ενιαία</w:t>
      </w:r>
      <w:r w:rsidR="00005A93">
        <w:t xml:space="preserve"> για ένα </w:t>
      </w:r>
      <w:r>
        <w:t>πεδίο</w:t>
      </w:r>
      <w:r w:rsidR="00005A93">
        <w:t xml:space="preserve">, πχ </w:t>
      </w:r>
      <w:r>
        <w:t>μεταπτυχιακό</w:t>
      </w:r>
      <w:r w:rsidR="00005A93">
        <w:t xml:space="preserve"> το </w:t>
      </w:r>
      <w:r>
        <w:t>οποίο</w:t>
      </w:r>
      <w:r w:rsidR="00005A93">
        <w:t xml:space="preserve"> </w:t>
      </w:r>
      <w:r>
        <w:t>έχει</w:t>
      </w:r>
      <w:r w:rsidR="00005A93">
        <w:t xml:space="preserve"> </w:t>
      </w:r>
      <w:r>
        <w:t>βεβαίωση</w:t>
      </w:r>
      <w:r w:rsidR="00005A93">
        <w:t xml:space="preserve"> </w:t>
      </w:r>
      <w:r>
        <w:t>αποπεράτωσης</w:t>
      </w:r>
      <w:r w:rsidR="00005A93">
        <w:t xml:space="preserve">, </w:t>
      </w:r>
      <w:r>
        <w:t>βεβαίωση</w:t>
      </w:r>
      <w:r w:rsidR="00005A93">
        <w:t xml:space="preserve"> </w:t>
      </w:r>
      <w:r>
        <w:t>χρονικής</w:t>
      </w:r>
      <w:r w:rsidR="00005A93">
        <w:t xml:space="preserve"> </w:t>
      </w:r>
      <w:r>
        <w:t>διάρκειας</w:t>
      </w:r>
      <w:r w:rsidR="00005A93">
        <w:t xml:space="preserve"> </w:t>
      </w:r>
      <w:r>
        <w:t>κλπ.</w:t>
      </w:r>
      <w:r w:rsidR="00005A93">
        <w:t xml:space="preserve"> </w:t>
      </w:r>
      <w:r>
        <w:t>κλπ.</w:t>
      </w:r>
      <w:r w:rsidR="00005A93">
        <w:t xml:space="preserve"> </w:t>
      </w:r>
      <w:r>
        <w:t>πρέπει</w:t>
      </w:r>
      <w:r w:rsidR="00005A93">
        <w:t xml:space="preserve"> να τα </w:t>
      </w:r>
      <w:r>
        <w:t>κάνετε</w:t>
      </w:r>
      <w:r w:rsidR="00005A93">
        <w:t xml:space="preserve"> ένα </w:t>
      </w:r>
      <w:r>
        <w:t>ενιαίο</w:t>
      </w:r>
      <w:r w:rsidR="00005A93">
        <w:t xml:space="preserve"> </w:t>
      </w:r>
      <w:r>
        <w:t>αρχείο</w:t>
      </w:r>
      <w:r w:rsidR="00C61473">
        <w:t xml:space="preserve">. Αυτό </w:t>
      </w:r>
      <w:r>
        <w:t>γίνεται</w:t>
      </w:r>
      <w:r w:rsidR="00C61473">
        <w:t xml:space="preserve"> </w:t>
      </w:r>
      <w:r>
        <w:t>ευκολά</w:t>
      </w:r>
      <w:r w:rsidR="00C61473">
        <w:t xml:space="preserve"> σε </w:t>
      </w:r>
      <w:r>
        <w:t>πολλά</w:t>
      </w:r>
      <w:r w:rsidR="00C61473">
        <w:t xml:space="preserve"> </w:t>
      </w:r>
      <w:r w:rsidR="00C61473">
        <w:rPr>
          <w:lang w:val="en-US"/>
        </w:rPr>
        <w:t>websites</w:t>
      </w:r>
      <w:r w:rsidR="00C61473" w:rsidRPr="005161FF">
        <w:t xml:space="preserve"> </w:t>
      </w:r>
      <w:r w:rsidR="00C61473">
        <w:t xml:space="preserve">ένα </w:t>
      </w:r>
      <w:r>
        <w:t>παράδειγμα</w:t>
      </w:r>
      <w:r w:rsidR="00C61473">
        <w:t xml:space="preserve"> </w:t>
      </w:r>
      <w:hyperlink r:id="rId24" w:history="1">
        <w:r w:rsidR="00C61473" w:rsidRPr="00C61473">
          <w:rPr>
            <w:rStyle w:val="-"/>
          </w:rPr>
          <w:t>ΕΔΩ</w:t>
        </w:r>
      </w:hyperlink>
    </w:p>
    <w:p w14:paraId="2856B22A" w14:textId="6EA25262" w:rsidR="00C61473" w:rsidRPr="00C61473" w:rsidRDefault="00773402" w:rsidP="00636A31">
      <w:pPr>
        <w:ind w:firstLine="0"/>
      </w:pPr>
      <w:r>
        <w:t>Σχετικά</w:t>
      </w:r>
      <w:r w:rsidR="00C61473">
        <w:t xml:space="preserve"> με το </w:t>
      </w:r>
      <w:r>
        <w:t>μέγεθος</w:t>
      </w:r>
      <w:r w:rsidR="00C61473">
        <w:t xml:space="preserve"> – </w:t>
      </w:r>
      <w:r>
        <w:t>χρώμα</w:t>
      </w:r>
      <w:r w:rsidR="00C61473">
        <w:t xml:space="preserve"> των </w:t>
      </w:r>
      <w:r w:rsidR="00C61473">
        <w:rPr>
          <w:lang w:val="en-US"/>
        </w:rPr>
        <w:t>PDF</w:t>
      </w:r>
      <w:r w:rsidR="00C61473" w:rsidRPr="00C61473">
        <w:t xml:space="preserve">. </w:t>
      </w:r>
      <w:r w:rsidR="00C61473">
        <w:t xml:space="preserve">Το αν θα </w:t>
      </w:r>
      <w:r>
        <w:t>έχει</w:t>
      </w:r>
      <w:r w:rsidR="00C61473">
        <w:t xml:space="preserve"> </w:t>
      </w:r>
      <w:r>
        <w:t>χρώμα</w:t>
      </w:r>
      <w:r w:rsidR="00C61473">
        <w:t xml:space="preserve"> η όχι είναι </w:t>
      </w:r>
      <w:r>
        <w:t>αδιάφορο</w:t>
      </w:r>
      <w:r w:rsidR="00C61473">
        <w:t xml:space="preserve">. Οι </w:t>
      </w:r>
      <w:r>
        <w:t>προϋποθέσεις</w:t>
      </w:r>
      <w:r w:rsidR="00C61473">
        <w:t xml:space="preserve"> είναι το </w:t>
      </w:r>
      <w:r>
        <w:t>αρχείο</w:t>
      </w:r>
      <w:r w:rsidR="00C61473">
        <w:t xml:space="preserve"> να είναι </w:t>
      </w:r>
      <w:r>
        <w:t>ευκρινές</w:t>
      </w:r>
      <w:r w:rsidR="00C61473">
        <w:t xml:space="preserve">, </w:t>
      </w:r>
      <w:r>
        <w:t>ίσως</w:t>
      </w:r>
      <w:r w:rsidR="00C61473">
        <w:t xml:space="preserve"> θα </w:t>
      </w:r>
      <w:r>
        <w:t>πρέπει</w:t>
      </w:r>
      <w:r w:rsidR="00C61473">
        <w:t xml:space="preserve"> να σκαναρετε τα </w:t>
      </w:r>
      <w:r>
        <w:t>αρχεία</w:t>
      </w:r>
      <w:r w:rsidR="00C61473">
        <w:t xml:space="preserve"> σας σε </w:t>
      </w:r>
      <w:r>
        <w:t>κάποιο</w:t>
      </w:r>
      <w:r w:rsidR="00C61473">
        <w:t xml:space="preserve"> </w:t>
      </w:r>
      <w:r>
        <w:t>σκάνερ</w:t>
      </w:r>
      <w:r w:rsidR="00C61473">
        <w:t xml:space="preserve">, </w:t>
      </w:r>
      <w:r>
        <w:t>εκτός</w:t>
      </w:r>
      <w:r w:rsidR="00C61473">
        <w:t xml:space="preserve"> αν </w:t>
      </w:r>
      <w:r>
        <w:t>βγάλετε</w:t>
      </w:r>
      <w:r w:rsidR="00C61473">
        <w:t xml:space="preserve"> μια πολύ </w:t>
      </w:r>
      <w:r>
        <w:t>καλή</w:t>
      </w:r>
      <w:r w:rsidR="00C61473">
        <w:t xml:space="preserve"> </w:t>
      </w:r>
      <w:r>
        <w:t>φωτογραφία</w:t>
      </w:r>
      <w:r w:rsidR="00C61473">
        <w:t>. (</w:t>
      </w:r>
      <w:r>
        <w:t>μετατρέπεται</w:t>
      </w:r>
      <w:r w:rsidR="00C61473">
        <w:t xml:space="preserve"> μετα </w:t>
      </w:r>
      <w:r>
        <w:t>ευκολά</w:t>
      </w:r>
      <w:r w:rsidR="00C61473">
        <w:t xml:space="preserve"> σε </w:t>
      </w:r>
      <w:r w:rsidR="00C61473">
        <w:rPr>
          <w:lang w:val="en-US"/>
        </w:rPr>
        <w:t>PDF</w:t>
      </w:r>
      <w:r w:rsidR="00C61473">
        <w:t xml:space="preserve"> στο </w:t>
      </w:r>
      <w:r>
        <w:t>παραπάνω</w:t>
      </w:r>
      <w:r w:rsidR="00C61473">
        <w:t xml:space="preserve"> </w:t>
      </w:r>
      <w:r w:rsidR="00C61473">
        <w:rPr>
          <w:lang w:val="en-US"/>
        </w:rPr>
        <w:t>site</w:t>
      </w:r>
      <w:r w:rsidR="00C61473" w:rsidRPr="00C61473">
        <w:t>)</w:t>
      </w:r>
    </w:p>
    <w:p w14:paraId="5FE10650" w14:textId="35B0985C" w:rsidR="00C61473" w:rsidRDefault="00C61473" w:rsidP="00636A31">
      <w:pPr>
        <w:ind w:firstLine="0"/>
      </w:pPr>
      <w:r>
        <w:t xml:space="preserve">Το </w:t>
      </w:r>
      <w:r w:rsidR="00773402">
        <w:t>μέγεθος</w:t>
      </w:r>
      <w:r>
        <w:t xml:space="preserve"> </w:t>
      </w:r>
      <w:r w:rsidR="00773402">
        <w:t>παίζει</w:t>
      </w:r>
      <w:r>
        <w:t xml:space="preserve"> </w:t>
      </w:r>
      <w:r w:rsidR="00773402">
        <w:t>σημαντικό</w:t>
      </w:r>
      <w:r>
        <w:t xml:space="preserve"> </w:t>
      </w:r>
      <w:r w:rsidR="00773402">
        <w:t>ρολό</w:t>
      </w:r>
      <w:r>
        <w:t xml:space="preserve"> και το </w:t>
      </w:r>
      <w:r w:rsidR="00773402">
        <w:t>χρώμα</w:t>
      </w:r>
      <w:r>
        <w:t xml:space="preserve"> </w:t>
      </w:r>
      <w:r w:rsidR="00773402">
        <w:t>τετραπλασιάζει</w:t>
      </w:r>
      <w:r>
        <w:t xml:space="preserve"> τον </w:t>
      </w:r>
      <w:r w:rsidR="00773402">
        <w:t>όγκο</w:t>
      </w:r>
      <w:r>
        <w:t xml:space="preserve">. </w:t>
      </w:r>
      <w:r w:rsidR="00773402">
        <w:t>Προσοχή</w:t>
      </w:r>
      <w:r>
        <w:t xml:space="preserve"> </w:t>
      </w:r>
      <w:r w:rsidR="00773402">
        <w:t>λοιπόν</w:t>
      </w:r>
      <w:r>
        <w:t xml:space="preserve"> όταν σκαναρετε να </w:t>
      </w:r>
      <w:r w:rsidR="00773402">
        <w:t>ελέγχετε</w:t>
      </w:r>
      <w:r>
        <w:t xml:space="preserve"> </w:t>
      </w:r>
      <w:r w:rsidR="00773402">
        <w:t>ποσά</w:t>
      </w:r>
      <w:r>
        <w:t xml:space="preserve"> </w:t>
      </w:r>
      <w:r>
        <w:rPr>
          <w:lang w:val="en-US"/>
        </w:rPr>
        <w:t>kb</w:t>
      </w:r>
      <w:r>
        <w:t xml:space="preserve"> είναι το </w:t>
      </w:r>
      <w:r w:rsidR="00773402">
        <w:t>αρχείο</w:t>
      </w:r>
      <w:r>
        <w:t xml:space="preserve">. 500 </w:t>
      </w:r>
      <w:r>
        <w:rPr>
          <w:lang w:val="en-US"/>
        </w:rPr>
        <w:t>kb</w:t>
      </w:r>
      <w:r w:rsidRPr="00C61473">
        <w:t xml:space="preserve"> </w:t>
      </w:r>
      <w:r>
        <w:t xml:space="preserve">για κάθε </w:t>
      </w:r>
      <w:r w:rsidR="00773402">
        <w:t>αρχείο</w:t>
      </w:r>
      <w:r>
        <w:t xml:space="preserve"> είναι </w:t>
      </w:r>
      <w:r w:rsidR="00773402">
        <w:t>ανεκτό</w:t>
      </w:r>
      <w:r>
        <w:t xml:space="preserve">. Ο </w:t>
      </w:r>
      <w:r w:rsidR="00773402">
        <w:t>όγκος</w:t>
      </w:r>
      <w:r>
        <w:t xml:space="preserve"> του </w:t>
      </w:r>
      <w:r w:rsidR="00773402">
        <w:t>αρχείου</w:t>
      </w:r>
      <w:r>
        <w:t xml:space="preserve"> </w:t>
      </w:r>
      <w:r w:rsidR="00773402">
        <w:t>ρυθμίζετε</w:t>
      </w:r>
      <w:r>
        <w:t xml:space="preserve"> από την </w:t>
      </w:r>
      <w:r w:rsidR="00773402">
        <w:t>ανάλυση</w:t>
      </w:r>
      <w:r>
        <w:t xml:space="preserve"> που σκαναρετε.</w:t>
      </w:r>
    </w:p>
    <w:p w14:paraId="32660EEA" w14:textId="02FEF600" w:rsidR="00C61473" w:rsidRDefault="00C61473" w:rsidP="00636A31">
      <w:pPr>
        <w:ind w:firstLine="0"/>
      </w:pPr>
      <w:r>
        <w:t xml:space="preserve">Το </w:t>
      </w:r>
      <w:r w:rsidR="00773402">
        <w:t>δεύτερο</w:t>
      </w:r>
      <w:r>
        <w:t xml:space="preserve"> είναι η </w:t>
      </w:r>
      <w:r w:rsidR="00773402">
        <w:t>ανανέωση</w:t>
      </w:r>
      <w:r>
        <w:t xml:space="preserve"> της </w:t>
      </w:r>
      <w:r w:rsidR="00773402">
        <w:t>μοριοδότηση</w:t>
      </w:r>
      <w:r>
        <w:t xml:space="preserve"> </w:t>
      </w:r>
      <w:r w:rsidR="00773402">
        <w:t>τέκνων</w:t>
      </w:r>
      <w:r>
        <w:t xml:space="preserve"> και το </w:t>
      </w:r>
      <w:r w:rsidR="00773402">
        <w:t>πιστοποιητικό</w:t>
      </w:r>
      <w:r>
        <w:t xml:space="preserve"> </w:t>
      </w:r>
      <w:r w:rsidR="00773402">
        <w:t>αναπηρίας</w:t>
      </w:r>
      <w:r>
        <w:t xml:space="preserve">. Και τα δυο </w:t>
      </w:r>
      <w:r w:rsidR="00773402">
        <w:t>πρέπει</w:t>
      </w:r>
      <w:r>
        <w:t xml:space="preserve"> να </w:t>
      </w:r>
      <w:r w:rsidR="00773402">
        <w:t>έχουν</w:t>
      </w:r>
      <w:r>
        <w:t xml:space="preserve"> </w:t>
      </w:r>
      <w:r w:rsidR="00773402">
        <w:t>εκδοθεί</w:t>
      </w:r>
      <w:r>
        <w:t xml:space="preserve"> κατά την </w:t>
      </w:r>
      <w:r w:rsidR="00773402">
        <w:t>διάρκεια</w:t>
      </w:r>
      <w:r>
        <w:t xml:space="preserve"> που ζητείται στην </w:t>
      </w:r>
      <w:r w:rsidR="00773402">
        <w:t>προκήρυξη</w:t>
      </w:r>
      <w:r>
        <w:t xml:space="preserve">. Τα </w:t>
      </w:r>
      <w:r w:rsidR="00773402">
        <w:t>έγγραφα</w:t>
      </w:r>
      <w:r>
        <w:t xml:space="preserve"> </w:t>
      </w:r>
      <w:r w:rsidR="00773402">
        <w:t>πρέπει</w:t>
      </w:r>
      <w:r>
        <w:t xml:space="preserve"> να </w:t>
      </w:r>
      <w:r w:rsidR="00773402">
        <w:t>θεωρήσουμε</w:t>
      </w:r>
      <w:r>
        <w:t xml:space="preserve"> ότι δεν </w:t>
      </w:r>
      <w:r w:rsidR="00773402">
        <w:t>υπάρχουν</w:t>
      </w:r>
      <w:r>
        <w:t xml:space="preserve"> </w:t>
      </w:r>
      <w:r w:rsidR="00773402">
        <w:t>καθόλου</w:t>
      </w:r>
      <w:r>
        <w:t xml:space="preserve"> στο </w:t>
      </w:r>
      <w:r w:rsidR="00773402">
        <w:t>σύστημα</w:t>
      </w:r>
      <w:r>
        <w:t xml:space="preserve"> και τα </w:t>
      </w:r>
      <w:r w:rsidR="00773402">
        <w:t>ανεβάζουμε</w:t>
      </w:r>
      <w:r>
        <w:t xml:space="preserve"> εκ </w:t>
      </w:r>
      <w:r w:rsidR="00773402">
        <w:t>νέου</w:t>
      </w:r>
      <w:r>
        <w:t>.</w:t>
      </w:r>
    </w:p>
    <w:p w14:paraId="487907BA" w14:textId="259524AC" w:rsidR="00C61473" w:rsidRDefault="00C61473" w:rsidP="00636A31">
      <w:pPr>
        <w:ind w:firstLine="0"/>
      </w:pPr>
      <w:r>
        <w:t xml:space="preserve">Με </w:t>
      </w:r>
      <w:r w:rsidR="00773402">
        <w:t>τόσα</w:t>
      </w:r>
      <w:r>
        <w:t xml:space="preserve"> </w:t>
      </w:r>
      <w:r w:rsidR="00773402">
        <w:t>λάθη</w:t>
      </w:r>
      <w:r>
        <w:t xml:space="preserve"> θα </w:t>
      </w:r>
      <w:r w:rsidR="00773402">
        <w:t>πρότεινα</w:t>
      </w:r>
      <w:r>
        <w:t xml:space="preserve"> για </w:t>
      </w:r>
      <w:r w:rsidR="00773402">
        <w:t>οποίον</w:t>
      </w:r>
      <w:r>
        <w:t xml:space="preserve"> </w:t>
      </w:r>
      <w:r w:rsidR="00773402">
        <w:t>νομίζει</w:t>
      </w:r>
      <w:r>
        <w:t xml:space="preserve"> ότι </w:t>
      </w:r>
      <w:r w:rsidR="00773402">
        <w:t>κάτι</w:t>
      </w:r>
      <w:r>
        <w:t xml:space="preserve"> δεν </w:t>
      </w:r>
      <w:r w:rsidR="00773402">
        <w:t>έκανε</w:t>
      </w:r>
      <w:r>
        <w:t xml:space="preserve"> </w:t>
      </w:r>
      <w:r w:rsidR="00773402">
        <w:t>καλά</w:t>
      </w:r>
      <w:r>
        <w:t xml:space="preserve">, να </w:t>
      </w:r>
      <w:r w:rsidR="00773402">
        <w:t>τυπώσει</w:t>
      </w:r>
      <w:r>
        <w:t xml:space="preserve"> το ΦΕΚ με τις </w:t>
      </w:r>
      <w:r w:rsidR="00773402">
        <w:t>στήλες</w:t>
      </w:r>
      <w:r>
        <w:t xml:space="preserve"> της </w:t>
      </w:r>
      <w:r w:rsidR="00773402">
        <w:t>μοριοδότηση</w:t>
      </w:r>
      <w:r w:rsidR="0082447A">
        <w:t xml:space="preserve"> και μετα να </w:t>
      </w:r>
      <w:r w:rsidR="00773402">
        <w:t>προβαίνει</w:t>
      </w:r>
      <w:r w:rsidR="0082447A">
        <w:t xml:space="preserve"> ένα ένα σε </w:t>
      </w:r>
      <w:r w:rsidR="00773402">
        <w:t>τσεκάρισμα</w:t>
      </w:r>
      <w:r w:rsidR="0082447A">
        <w:t xml:space="preserve"> κάθε </w:t>
      </w:r>
      <w:r w:rsidR="00773402">
        <w:t>αρχείου</w:t>
      </w:r>
      <w:r w:rsidR="0082447A">
        <w:t xml:space="preserve"> και να τικαρει ότι είναι </w:t>
      </w:r>
      <w:r w:rsidR="00773402">
        <w:t>εντάξει</w:t>
      </w:r>
      <w:r w:rsidR="0082447A">
        <w:t>.</w:t>
      </w:r>
    </w:p>
    <w:p w14:paraId="719EE3DB" w14:textId="77777777" w:rsidR="0082447A" w:rsidRDefault="0082447A" w:rsidP="00636A31">
      <w:pPr>
        <w:ind w:firstLine="0"/>
      </w:pPr>
    </w:p>
    <w:p w14:paraId="25B3CF0A" w14:textId="358AFD0A" w:rsidR="0082447A" w:rsidRPr="00C61473" w:rsidRDefault="00785014" w:rsidP="00636A31">
      <w:pPr>
        <w:ind w:firstLine="0"/>
      </w:pPr>
      <w:r>
        <w:rPr>
          <w:noProof/>
        </w:rPr>
        <w:lastRenderedPageBreak/>
        <w:drawing>
          <wp:inline distT="0" distB="0" distL="0" distR="0" wp14:anchorId="301A29AC" wp14:editId="7C58A117">
            <wp:extent cx="6188710" cy="3568890"/>
            <wp:effectExtent l="0" t="0" r="2540" b="0"/>
            <wp:docPr id="206220435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4359" name="Εικόνα 2062204359"/>
                    <pic:cNvPicPr/>
                  </pic:nvPicPr>
                  <pic:blipFill>
                    <a:blip r:embed="rId25">
                      <a:extLst>
                        <a:ext uri="{28A0092B-C50C-407E-A947-70E740481C1C}">
                          <a14:useLocalDpi xmlns:a14="http://schemas.microsoft.com/office/drawing/2010/main" val="0"/>
                        </a:ext>
                      </a:extLst>
                    </a:blip>
                    <a:stretch>
                      <a:fillRect/>
                    </a:stretch>
                  </pic:blipFill>
                  <pic:spPr>
                    <a:xfrm>
                      <a:off x="0" y="0"/>
                      <a:ext cx="6193838" cy="3571847"/>
                    </a:xfrm>
                    <a:prstGeom prst="rect">
                      <a:avLst/>
                    </a:prstGeom>
                  </pic:spPr>
                </pic:pic>
              </a:graphicData>
            </a:graphic>
          </wp:inline>
        </w:drawing>
      </w:r>
    </w:p>
    <w:p w14:paraId="78139926" w14:textId="73D528CB" w:rsidR="00785014" w:rsidRDefault="00785014" w:rsidP="00636A31">
      <w:pPr>
        <w:ind w:firstLine="0"/>
      </w:pPr>
      <w:r>
        <w:t xml:space="preserve">Πριν τικαρετε το κάθε </w:t>
      </w:r>
      <w:r w:rsidR="00773402">
        <w:t>πεδίο</w:t>
      </w:r>
      <w:r>
        <w:t xml:space="preserve"> ότι είναι οκ, ελέγξτε – </w:t>
      </w:r>
      <w:r w:rsidR="00773402">
        <w:t>κατεβαστέ</w:t>
      </w:r>
      <w:r>
        <w:t xml:space="preserve"> – </w:t>
      </w:r>
      <w:r w:rsidR="00773402">
        <w:t>επιβεβαιώστε</w:t>
      </w:r>
      <w:r>
        <w:t xml:space="preserve"> τι </w:t>
      </w:r>
      <w:r w:rsidR="00773402">
        <w:t>αρχείο</w:t>
      </w:r>
      <w:r>
        <w:t xml:space="preserve"> </w:t>
      </w:r>
      <w:r w:rsidR="00773402">
        <w:t>έχετε</w:t>
      </w:r>
      <w:r>
        <w:t xml:space="preserve"> </w:t>
      </w:r>
      <w:r w:rsidR="00773402">
        <w:t>ανεβάσει</w:t>
      </w:r>
      <w:r>
        <w:t xml:space="preserve">. </w:t>
      </w:r>
      <w:r w:rsidR="00773402">
        <w:t>Όντως</w:t>
      </w:r>
      <w:r>
        <w:t xml:space="preserve"> στο </w:t>
      </w:r>
      <w:r w:rsidR="00773402">
        <w:t>σεμινάριο</w:t>
      </w:r>
      <w:r>
        <w:t xml:space="preserve"> 300 </w:t>
      </w:r>
      <w:r w:rsidR="00773402">
        <w:t>ωρών</w:t>
      </w:r>
      <w:r>
        <w:t xml:space="preserve"> </w:t>
      </w:r>
      <w:r w:rsidR="00773402">
        <w:t>έχετε</w:t>
      </w:r>
      <w:r>
        <w:t xml:space="preserve"> </w:t>
      </w:r>
      <w:r w:rsidR="00773402">
        <w:t>ανεβάσει</w:t>
      </w:r>
      <w:r>
        <w:t xml:space="preserve"> το </w:t>
      </w:r>
      <w:r w:rsidR="00773402">
        <w:t>σεμινάριο</w:t>
      </w:r>
      <w:r>
        <w:t xml:space="preserve"> η </w:t>
      </w:r>
      <w:r w:rsidR="00773402">
        <w:t>μήπως</w:t>
      </w:r>
      <w:r>
        <w:t xml:space="preserve"> κατά </w:t>
      </w:r>
      <w:r w:rsidR="00773402">
        <w:t>λάθος</w:t>
      </w:r>
      <w:r>
        <w:t xml:space="preserve"> </w:t>
      </w:r>
      <w:r w:rsidR="00773402">
        <w:t>ανέβηκε</w:t>
      </w:r>
      <w:r>
        <w:t xml:space="preserve"> </w:t>
      </w:r>
      <w:r w:rsidR="00773402">
        <w:t>κάποιο</w:t>
      </w:r>
      <w:r>
        <w:t xml:space="preserve"> </w:t>
      </w:r>
      <w:r w:rsidR="00773402">
        <w:t>πτυχίο</w:t>
      </w:r>
      <w:r>
        <w:t xml:space="preserve"> </w:t>
      </w:r>
      <w:r w:rsidR="00773402">
        <w:t>ξένης</w:t>
      </w:r>
      <w:r>
        <w:t xml:space="preserve"> </w:t>
      </w:r>
      <w:r w:rsidR="00773402">
        <w:t>γλώσσας</w:t>
      </w:r>
      <w:r>
        <w:t>?</w:t>
      </w:r>
    </w:p>
    <w:p w14:paraId="5AD3CF78" w14:textId="582845D4" w:rsidR="00005A93" w:rsidRPr="00785014" w:rsidRDefault="00773402" w:rsidP="00636A31">
      <w:pPr>
        <w:ind w:firstLine="0"/>
      </w:pPr>
      <w:r>
        <w:t>Δυστυχώς</w:t>
      </w:r>
      <w:r w:rsidR="00785014">
        <w:t xml:space="preserve"> </w:t>
      </w:r>
      <w:r>
        <w:t>έχουν</w:t>
      </w:r>
      <w:r w:rsidR="00785014">
        <w:t xml:space="preserve"> </w:t>
      </w:r>
      <w:r>
        <w:t>αναφερθεί</w:t>
      </w:r>
      <w:r w:rsidR="00785014">
        <w:t xml:space="preserve"> </w:t>
      </w:r>
      <w:r>
        <w:t>λάθη</w:t>
      </w:r>
      <w:r w:rsidR="00785014">
        <w:t xml:space="preserve"> τα </w:t>
      </w:r>
      <w:r>
        <w:t>οποία</w:t>
      </w:r>
      <w:r w:rsidR="00785014">
        <w:t xml:space="preserve"> μετα δεν </w:t>
      </w:r>
      <w:r>
        <w:t>διορθώνονται</w:t>
      </w:r>
      <w:r w:rsidR="00785014">
        <w:t xml:space="preserve">. Ο ΑΣΕΠ </w:t>
      </w:r>
      <w:r>
        <w:t>κόβει</w:t>
      </w:r>
      <w:r w:rsidR="00785014">
        <w:t xml:space="preserve"> </w:t>
      </w:r>
      <w:r>
        <w:t>μοριοδότηση</w:t>
      </w:r>
      <w:r w:rsidR="00785014">
        <w:t xml:space="preserve"> </w:t>
      </w:r>
      <w:r>
        <w:t>ακόμα</w:t>
      </w:r>
      <w:r w:rsidR="00785014">
        <w:t xml:space="preserve"> και αν αυτό είναι μια </w:t>
      </w:r>
      <w:r>
        <w:t>ελάχιστη</w:t>
      </w:r>
      <w:r w:rsidR="00785014">
        <w:t xml:space="preserve"> </w:t>
      </w:r>
      <w:r>
        <w:t>λεπτομέρεια</w:t>
      </w:r>
      <w:r w:rsidR="00785014">
        <w:t xml:space="preserve"> η </w:t>
      </w:r>
      <w:r>
        <w:t>οποία</w:t>
      </w:r>
      <w:r w:rsidR="00785014">
        <w:t xml:space="preserve"> δεν </w:t>
      </w:r>
      <w:r>
        <w:t>δίνει</w:t>
      </w:r>
      <w:r w:rsidR="00785014">
        <w:t xml:space="preserve"> </w:t>
      </w:r>
      <w:r>
        <w:t>μοριοδότηση</w:t>
      </w:r>
      <w:r w:rsidR="00785014">
        <w:t xml:space="preserve"> κατά το ΦΕΚ. </w:t>
      </w:r>
    </w:p>
    <w:p w14:paraId="044B7C54" w14:textId="2F9ACF57" w:rsidR="000E62F2" w:rsidRDefault="000E62F2" w:rsidP="00636A31">
      <w:pPr>
        <w:ind w:firstLine="0"/>
      </w:pPr>
      <w:r>
        <w:t xml:space="preserve">Στην </w:t>
      </w:r>
      <w:r w:rsidR="00BC7523">
        <w:t>συνέχεια</w:t>
      </w:r>
      <w:r>
        <w:t xml:space="preserve">, </w:t>
      </w:r>
      <w:r w:rsidR="00BC7523">
        <w:t>πρέπει</w:t>
      </w:r>
      <w:r>
        <w:t xml:space="preserve"> στον ΑΣΕΠ να </w:t>
      </w:r>
      <w:r w:rsidR="00BC7523">
        <w:t>έχεις</w:t>
      </w:r>
      <w:r>
        <w:t xml:space="preserve"> </w:t>
      </w:r>
      <w:r w:rsidR="00BC7523">
        <w:t>διασταυρώσει</w:t>
      </w:r>
      <w:r>
        <w:t xml:space="preserve"> τα </w:t>
      </w:r>
      <w:r w:rsidR="00BC7523">
        <w:t>προσόντα</w:t>
      </w:r>
      <w:r>
        <w:t xml:space="preserve"> που </w:t>
      </w:r>
      <w:r w:rsidR="00BC7523">
        <w:t>έχεις</w:t>
      </w:r>
      <w:r>
        <w:t xml:space="preserve"> </w:t>
      </w:r>
      <w:r w:rsidR="00BC7523">
        <w:t>ανεβάσει</w:t>
      </w:r>
      <w:r>
        <w:t xml:space="preserve"> στον ΟΠΣΥΔ. </w:t>
      </w:r>
      <w:r w:rsidR="00BC7523">
        <w:t>Εφόσον</w:t>
      </w:r>
      <w:r>
        <w:t xml:space="preserve"> τα </w:t>
      </w:r>
      <w:r w:rsidR="00BC7523">
        <w:t>έχεις</w:t>
      </w:r>
      <w:r>
        <w:t xml:space="preserve"> </w:t>
      </w:r>
      <w:r w:rsidR="00BC7523">
        <w:t>κάνει</w:t>
      </w:r>
      <w:r>
        <w:t xml:space="preserve"> όλα </w:t>
      </w:r>
      <w:r w:rsidR="00BC7523">
        <w:t>σωστά</w:t>
      </w:r>
      <w:r>
        <w:t xml:space="preserve">, </w:t>
      </w:r>
      <w:r w:rsidR="00BC7523">
        <w:t>οριστικοποιείς</w:t>
      </w:r>
      <w:r>
        <w:t xml:space="preserve"> </w:t>
      </w:r>
      <w:r w:rsidR="00BC7523">
        <w:t>παντού</w:t>
      </w:r>
      <w:r>
        <w:t xml:space="preserve"> και </w:t>
      </w:r>
      <w:r w:rsidR="00BC7523">
        <w:t>τέλος</w:t>
      </w:r>
      <w:r>
        <w:t>.</w:t>
      </w:r>
      <w:r w:rsidR="00291D1B">
        <w:t xml:space="preserve"> Στην </w:t>
      </w:r>
      <w:r w:rsidR="00526A45">
        <w:t>συνέχεια</w:t>
      </w:r>
      <w:r w:rsidR="00291D1B">
        <w:t xml:space="preserve"> οι </w:t>
      </w:r>
      <w:r w:rsidR="00526A45">
        <w:t>διευθύνσεις</w:t>
      </w:r>
      <w:r w:rsidR="00291D1B">
        <w:t xml:space="preserve"> </w:t>
      </w:r>
      <w:r w:rsidR="00526A45">
        <w:t>προχωρούν</w:t>
      </w:r>
      <w:r w:rsidR="00291D1B">
        <w:t xml:space="preserve"> σε επικαιροπο</w:t>
      </w:r>
      <w:r w:rsidR="00526A45">
        <w:t>ί</w:t>
      </w:r>
      <w:r w:rsidR="00291D1B">
        <w:t xml:space="preserve">ηση – </w:t>
      </w:r>
      <w:r w:rsidR="00526A45">
        <w:t>έλεγχο</w:t>
      </w:r>
      <w:r w:rsidR="00291D1B">
        <w:t xml:space="preserve"> των </w:t>
      </w:r>
      <w:r w:rsidR="00526A45">
        <w:t>στοιχείων</w:t>
      </w:r>
      <w:r w:rsidR="00291D1B">
        <w:t xml:space="preserve"> που </w:t>
      </w:r>
      <w:r w:rsidR="00526A45">
        <w:t>έχεις</w:t>
      </w:r>
      <w:r w:rsidR="00291D1B">
        <w:t xml:space="preserve"> </w:t>
      </w:r>
      <w:r w:rsidR="00526A45">
        <w:t>ανεβάσει</w:t>
      </w:r>
      <w:r w:rsidR="00291D1B">
        <w:t xml:space="preserve">. </w:t>
      </w:r>
      <w:r w:rsidR="00526A45">
        <w:t>Μόλις</w:t>
      </w:r>
      <w:r w:rsidR="00291D1B">
        <w:t xml:space="preserve"> </w:t>
      </w:r>
      <w:r w:rsidR="00526A45">
        <w:t>ολοκληρώσουν</w:t>
      </w:r>
      <w:r w:rsidR="00291D1B">
        <w:t xml:space="preserve"> τον </w:t>
      </w:r>
      <w:r w:rsidR="00526A45">
        <w:t>έλεγχο</w:t>
      </w:r>
      <w:r w:rsidR="00291D1B">
        <w:t xml:space="preserve">, </w:t>
      </w:r>
      <w:r w:rsidR="00526A45">
        <w:t>ενημερώνουν</w:t>
      </w:r>
      <w:r w:rsidR="00291D1B">
        <w:t xml:space="preserve"> τον ΑΣΕΠ για το </w:t>
      </w:r>
      <w:r w:rsidR="00526A45">
        <w:t>επόμενο</w:t>
      </w:r>
      <w:r w:rsidR="00291D1B">
        <w:t xml:space="preserve"> </w:t>
      </w:r>
      <w:r w:rsidR="00526A45">
        <w:t>βήμα</w:t>
      </w:r>
      <w:r w:rsidR="00291D1B">
        <w:t>.</w:t>
      </w:r>
    </w:p>
    <w:p w14:paraId="4F23023F" w14:textId="63D1108A" w:rsidR="000E62F2" w:rsidRDefault="000E62F2" w:rsidP="00636A31">
      <w:pPr>
        <w:ind w:firstLine="0"/>
      </w:pPr>
      <w:r>
        <w:t xml:space="preserve">Ο ΑΣΕΠ θα </w:t>
      </w:r>
      <w:r w:rsidR="00BC7523">
        <w:t>προχωρήσει</w:t>
      </w:r>
      <w:r w:rsidR="00291D1B">
        <w:t xml:space="preserve"> στη </w:t>
      </w:r>
      <w:r w:rsidR="00526A45">
        <w:t>συνέχεια</w:t>
      </w:r>
      <w:r>
        <w:t xml:space="preserve"> σε </w:t>
      </w:r>
      <w:r w:rsidR="00BC7523">
        <w:t>διασταύρωση</w:t>
      </w:r>
      <w:r>
        <w:t xml:space="preserve"> των </w:t>
      </w:r>
      <w:r w:rsidR="00BC7523">
        <w:t>προσόντων</w:t>
      </w:r>
      <w:r>
        <w:t xml:space="preserve"> που </w:t>
      </w:r>
      <w:r w:rsidR="00BC7523">
        <w:t>έχεις</w:t>
      </w:r>
      <w:r>
        <w:t xml:space="preserve"> </w:t>
      </w:r>
      <w:r w:rsidR="00BC7523">
        <w:t>επιλέξει</w:t>
      </w:r>
      <w:r>
        <w:t xml:space="preserve">. </w:t>
      </w:r>
      <w:r w:rsidR="00BC7523">
        <w:t>Οτιδήποτε</w:t>
      </w:r>
      <w:r>
        <w:t xml:space="preserve"> </w:t>
      </w:r>
      <w:r w:rsidR="00BC7523">
        <w:t>βρεθεί</w:t>
      </w:r>
      <w:r>
        <w:t xml:space="preserve"> </w:t>
      </w:r>
      <w:r w:rsidR="00BC7523">
        <w:t>διαφορετικό</w:t>
      </w:r>
      <w:r>
        <w:t xml:space="preserve"> στο </w:t>
      </w:r>
      <w:r w:rsidR="00BC7523">
        <w:t>απορρίπτει</w:t>
      </w:r>
      <w:r>
        <w:t>.</w:t>
      </w:r>
    </w:p>
    <w:p w14:paraId="04711B61" w14:textId="2D89C9EE" w:rsidR="000E62F2" w:rsidRDefault="000E62F2" w:rsidP="00636A31">
      <w:pPr>
        <w:ind w:firstLine="0"/>
      </w:pPr>
      <w:r>
        <w:t xml:space="preserve">Οι </w:t>
      </w:r>
      <w:r w:rsidR="00BC7523">
        <w:t>πίνακες</w:t>
      </w:r>
      <w:r>
        <w:t xml:space="preserve"> και το </w:t>
      </w:r>
      <w:r w:rsidR="00BC7523">
        <w:t>σύστημα</w:t>
      </w:r>
      <w:r>
        <w:t xml:space="preserve"> </w:t>
      </w:r>
      <w:r w:rsidR="00BC7523">
        <w:t>κλείνει</w:t>
      </w:r>
      <w:r>
        <w:t xml:space="preserve"> και μετα δεν </w:t>
      </w:r>
      <w:r w:rsidR="00BC7523">
        <w:t>μπορείς</w:t>
      </w:r>
      <w:r>
        <w:t xml:space="preserve"> να </w:t>
      </w:r>
      <w:r w:rsidR="00BC7523">
        <w:t>ξανακάνεις</w:t>
      </w:r>
      <w:r>
        <w:t xml:space="preserve"> </w:t>
      </w:r>
      <w:r w:rsidR="00BC7523">
        <w:t>καμία</w:t>
      </w:r>
      <w:r>
        <w:t xml:space="preserve"> </w:t>
      </w:r>
      <w:r w:rsidR="00BC7523">
        <w:t>τροποποίηση</w:t>
      </w:r>
      <w:r>
        <w:t xml:space="preserve"> σε ότι </w:t>
      </w:r>
      <w:r w:rsidR="00BC7523">
        <w:t>έχεις</w:t>
      </w:r>
      <w:r>
        <w:t xml:space="preserve"> </w:t>
      </w:r>
      <w:r w:rsidR="00BC7523">
        <w:t>ανεβάσει</w:t>
      </w:r>
      <w:r>
        <w:t xml:space="preserve">. </w:t>
      </w:r>
      <w:r w:rsidR="00BC7523">
        <w:t>Κάτ.</w:t>
      </w:r>
      <w:r>
        <w:t xml:space="preserve"> </w:t>
      </w:r>
      <w:r w:rsidR="00BC7523">
        <w:t>εξαίρεση</w:t>
      </w:r>
      <w:r>
        <w:t xml:space="preserve"> </w:t>
      </w:r>
      <w:r w:rsidR="00BC7523">
        <w:t>μπορείς</w:t>
      </w:r>
      <w:r>
        <w:t xml:space="preserve"> πχ να </w:t>
      </w:r>
      <w:r w:rsidR="00BC7523">
        <w:t>αλλάξεις</w:t>
      </w:r>
      <w:r>
        <w:t xml:space="preserve"> την </w:t>
      </w:r>
      <w:r w:rsidR="00BC7523">
        <w:t>ταυτότητα</w:t>
      </w:r>
      <w:r>
        <w:t xml:space="preserve"> σου και ο </w:t>
      </w:r>
      <w:r w:rsidR="00BC7523">
        <w:t>λόγος</w:t>
      </w:r>
      <w:r>
        <w:t xml:space="preserve"> είναι ότι δεν είναι </w:t>
      </w:r>
      <w:r w:rsidR="00BC7523">
        <w:t>προσόν</w:t>
      </w:r>
      <w:r>
        <w:t xml:space="preserve"> που </w:t>
      </w:r>
      <w:r w:rsidR="00BC7523">
        <w:t>αλλάζει</w:t>
      </w:r>
      <w:r>
        <w:t xml:space="preserve"> η </w:t>
      </w:r>
      <w:r w:rsidR="00BC7523">
        <w:t>μοριοδότηση</w:t>
      </w:r>
      <w:r>
        <w:t xml:space="preserve"> σου. </w:t>
      </w:r>
      <w:r w:rsidR="00BC7523">
        <w:t>Απλά</w:t>
      </w:r>
      <w:r>
        <w:t xml:space="preserve"> </w:t>
      </w:r>
      <w:r w:rsidR="00BC7523">
        <w:t>διορθώνεις</w:t>
      </w:r>
      <w:r>
        <w:t xml:space="preserve"> </w:t>
      </w:r>
      <w:r w:rsidR="00BC7523">
        <w:t>κάτι</w:t>
      </w:r>
      <w:r>
        <w:t xml:space="preserve"> </w:t>
      </w:r>
      <w:r w:rsidR="00BC7523">
        <w:t>τυπικό</w:t>
      </w:r>
      <w:r>
        <w:t xml:space="preserve"> για να </w:t>
      </w:r>
      <w:r w:rsidR="00BC7523">
        <w:t>έχεις</w:t>
      </w:r>
      <w:r>
        <w:t xml:space="preserve"> </w:t>
      </w:r>
      <w:r w:rsidR="00BC7523">
        <w:t>σωστό</w:t>
      </w:r>
      <w:r>
        <w:t xml:space="preserve"> </w:t>
      </w:r>
      <w:r w:rsidR="00BC7523">
        <w:t>φάκελο</w:t>
      </w:r>
      <w:r>
        <w:t xml:space="preserve"> στο </w:t>
      </w:r>
      <w:r w:rsidR="00BC7523">
        <w:t>σύστημα</w:t>
      </w:r>
      <w:r>
        <w:t>.</w:t>
      </w:r>
    </w:p>
    <w:p w14:paraId="328C51C7" w14:textId="118D5234" w:rsidR="00785014" w:rsidRDefault="00785014" w:rsidP="00636A31">
      <w:pPr>
        <w:ind w:firstLine="0"/>
      </w:pPr>
      <w:r>
        <w:t xml:space="preserve">Αν </w:t>
      </w:r>
      <w:r w:rsidR="00773402">
        <w:t>παρόλα</w:t>
      </w:r>
      <w:r>
        <w:t xml:space="preserve"> αυτά δεις ότι σε </w:t>
      </w:r>
      <w:r w:rsidR="00773402">
        <w:t>κάποιο</w:t>
      </w:r>
      <w:r>
        <w:t xml:space="preserve"> </w:t>
      </w:r>
      <w:r w:rsidR="00773402">
        <w:t>πεδίο</w:t>
      </w:r>
      <w:r>
        <w:t xml:space="preserve"> τα </w:t>
      </w:r>
      <w:r w:rsidR="00773402">
        <w:t>έχεις</w:t>
      </w:r>
      <w:r>
        <w:t xml:space="preserve"> </w:t>
      </w:r>
      <w:r w:rsidR="00773402">
        <w:t>κάνει</w:t>
      </w:r>
      <w:r>
        <w:t xml:space="preserve"> όλα </w:t>
      </w:r>
      <w:r w:rsidR="00773402">
        <w:t>σωστά</w:t>
      </w:r>
      <w:r>
        <w:t xml:space="preserve">, </w:t>
      </w:r>
      <w:r w:rsidR="00773402">
        <w:t>έχεις</w:t>
      </w:r>
      <w:r>
        <w:t xml:space="preserve"> </w:t>
      </w:r>
      <w:r w:rsidR="00773402">
        <w:t>δικαίωμα</w:t>
      </w:r>
      <w:r>
        <w:t xml:space="preserve"> </w:t>
      </w:r>
      <w:r w:rsidR="00773402">
        <w:t>ένστασης</w:t>
      </w:r>
      <w:r>
        <w:t xml:space="preserve"> και </w:t>
      </w:r>
      <w:r w:rsidR="00773402">
        <w:t>επανεξέτασης</w:t>
      </w:r>
      <w:r>
        <w:t xml:space="preserve">. Εάν </w:t>
      </w:r>
      <w:r w:rsidR="00773402">
        <w:t>όντως</w:t>
      </w:r>
      <w:r>
        <w:t xml:space="preserve"> είναι </w:t>
      </w:r>
      <w:r w:rsidR="00773402">
        <w:t>λάθος</w:t>
      </w:r>
      <w:r>
        <w:t xml:space="preserve"> του ΑΣΕΠ θα </w:t>
      </w:r>
      <w:r w:rsidR="00773402">
        <w:t>δικαιωθείς</w:t>
      </w:r>
      <w:r>
        <w:t xml:space="preserve">, Αν είναι </w:t>
      </w:r>
      <w:r w:rsidR="00773402">
        <w:t>δική</w:t>
      </w:r>
      <w:r>
        <w:t xml:space="preserve"> σου </w:t>
      </w:r>
      <w:r w:rsidR="00773402">
        <w:t>παράβλεψη</w:t>
      </w:r>
      <w:r>
        <w:t xml:space="preserve"> δεν </w:t>
      </w:r>
      <w:r w:rsidR="00773402">
        <w:t>έχεις</w:t>
      </w:r>
      <w:r>
        <w:t xml:space="preserve"> </w:t>
      </w:r>
      <w:r w:rsidR="00773402">
        <w:t>καμία</w:t>
      </w:r>
      <w:r>
        <w:t xml:space="preserve"> </w:t>
      </w:r>
      <w:r w:rsidR="00773402">
        <w:t>ελπίδα</w:t>
      </w:r>
      <w:r>
        <w:t xml:space="preserve"> να </w:t>
      </w:r>
      <w:r w:rsidR="00773402">
        <w:t>δικαιωθείς</w:t>
      </w:r>
      <w:r>
        <w:t xml:space="preserve">. </w:t>
      </w:r>
    </w:p>
    <w:p w14:paraId="10D53CF7" w14:textId="34D19DA0" w:rsidR="000E62F2" w:rsidRDefault="00BC7523" w:rsidP="00636A31">
      <w:pPr>
        <w:ind w:firstLine="0"/>
      </w:pPr>
      <w:r>
        <w:t>Βρισκόμαστε</w:t>
      </w:r>
      <w:r w:rsidR="000E62F2">
        <w:t xml:space="preserve"> </w:t>
      </w:r>
      <w:r w:rsidR="00BF5BB5">
        <w:t xml:space="preserve">στον </w:t>
      </w:r>
      <w:r>
        <w:t>Ιούνιο</w:t>
      </w:r>
      <w:r w:rsidR="00BF5BB5">
        <w:t xml:space="preserve"> και </w:t>
      </w:r>
      <w:r>
        <w:t>περιμένεις</w:t>
      </w:r>
      <w:r w:rsidR="00BF5BB5">
        <w:t xml:space="preserve"> το </w:t>
      </w:r>
      <w:r>
        <w:t>καλοκαίρι</w:t>
      </w:r>
      <w:r w:rsidR="00BF5BB5">
        <w:t xml:space="preserve"> </w:t>
      </w:r>
      <w:r>
        <w:t>έτσι</w:t>
      </w:r>
      <w:r w:rsidR="00BF5BB5">
        <w:t xml:space="preserve"> ώστε </w:t>
      </w:r>
      <w:r>
        <w:t>τελικά</w:t>
      </w:r>
      <w:r w:rsidR="00BF5BB5">
        <w:t xml:space="preserve"> να </w:t>
      </w:r>
      <w:r>
        <w:t>εκδοθούν</w:t>
      </w:r>
      <w:r w:rsidR="00BF5BB5">
        <w:t xml:space="preserve"> από τον ΑΣΕΠ οι </w:t>
      </w:r>
      <w:r>
        <w:t>προσωρινοί</w:t>
      </w:r>
      <w:r w:rsidR="00BF5BB5">
        <w:t xml:space="preserve"> </w:t>
      </w:r>
      <w:r>
        <w:t>πίνακες</w:t>
      </w:r>
      <w:r w:rsidR="00BF5BB5">
        <w:t xml:space="preserve"> </w:t>
      </w:r>
      <w:r w:rsidR="00BF5BB5">
        <w:rPr>
          <w:lang w:val="en-US"/>
        </w:rPr>
        <w:t>excel</w:t>
      </w:r>
      <w:r w:rsidR="00BF5BB5" w:rsidRPr="00BF5BB5">
        <w:t xml:space="preserve"> </w:t>
      </w:r>
      <w:r>
        <w:t>κατάταξης</w:t>
      </w:r>
      <w:r w:rsidR="00BF5BB5">
        <w:t xml:space="preserve"> </w:t>
      </w:r>
      <w:r>
        <w:t>Αναπληρωτών</w:t>
      </w:r>
      <w:r w:rsidR="00BF5BB5">
        <w:t xml:space="preserve">. Αν όλα </w:t>
      </w:r>
      <w:r>
        <w:t>έχουν</w:t>
      </w:r>
      <w:r w:rsidR="00BF5BB5">
        <w:t xml:space="preserve"> </w:t>
      </w:r>
      <w:r>
        <w:t>πάει</w:t>
      </w:r>
      <w:r w:rsidR="00BF5BB5">
        <w:t xml:space="preserve"> </w:t>
      </w:r>
      <w:r>
        <w:t>καλά</w:t>
      </w:r>
      <w:r w:rsidR="00BF5BB5">
        <w:t xml:space="preserve">, θα βρεις τον </w:t>
      </w:r>
      <w:r>
        <w:t>πίνακα</w:t>
      </w:r>
      <w:r w:rsidR="00BF5BB5">
        <w:t xml:space="preserve"> </w:t>
      </w:r>
      <w:r w:rsidR="00BF5BB5">
        <w:lastRenderedPageBreak/>
        <w:t xml:space="preserve">του </w:t>
      </w:r>
      <w:r>
        <w:t>κλάδου</w:t>
      </w:r>
      <w:r w:rsidR="00BF5BB5">
        <w:t xml:space="preserve"> σου και θα </w:t>
      </w:r>
      <w:r>
        <w:t>ψάξεις</w:t>
      </w:r>
      <w:r w:rsidR="00BF5BB5">
        <w:t xml:space="preserve"> να βρεις το </w:t>
      </w:r>
      <w:r>
        <w:t>όνομα</w:t>
      </w:r>
      <w:r w:rsidR="00BF5BB5">
        <w:t xml:space="preserve"> σου. </w:t>
      </w:r>
      <w:r>
        <w:t>Προσοχή</w:t>
      </w:r>
      <w:r w:rsidR="00BF5BB5">
        <w:t xml:space="preserve"> στο πως </w:t>
      </w:r>
      <w:r>
        <w:t>ψάχνεις</w:t>
      </w:r>
      <w:r w:rsidR="00BF5BB5">
        <w:t xml:space="preserve">, </w:t>
      </w:r>
      <w:r>
        <w:t>υπάρχει</w:t>
      </w:r>
      <w:r w:rsidR="00BF5BB5">
        <w:t xml:space="preserve"> η </w:t>
      </w:r>
      <w:r>
        <w:t>πιθανότητα</w:t>
      </w:r>
      <w:r w:rsidR="00BF5BB5">
        <w:t xml:space="preserve"> να μην </w:t>
      </w:r>
      <w:r>
        <w:t>έχει</w:t>
      </w:r>
      <w:r w:rsidR="00BF5BB5">
        <w:t xml:space="preserve"> </w:t>
      </w:r>
      <w:r>
        <w:t>γραφτεί</w:t>
      </w:r>
      <w:r w:rsidR="00BF5BB5">
        <w:t xml:space="preserve"> </w:t>
      </w:r>
      <w:r>
        <w:t>σωστά</w:t>
      </w:r>
      <w:r w:rsidR="00BF5BB5">
        <w:t xml:space="preserve"> το </w:t>
      </w:r>
      <w:r>
        <w:t>όνομα</w:t>
      </w:r>
      <w:r w:rsidR="00BF5BB5">
        <w:t xml:space="preserve"> σου και να μην το </w:t>
      </w:r>
      <w:r>
        <w:t>βρίσκεις</w:t>
      </w:r>
      <w:r w:rsidR="00BF5BB5">
        <w:t xml:space="preserve"> στο </w:t>
      </w:r>
      <w:r w:rsidR="00BF5BB5">
        <w:rPr>
          <w:lang w:val="en-US"/>
        </w:rPr>
        <w:t>search</w:t>
      </w:r>
      <w:r w:rsidR="00BF5BB5" w:rsidRPr="00BF5BB5">
        <w:t xml:space="preserve">. </w:t>
      </w:r>
      <w:r w:rsidR="00BF5BB5">
        <w:t xml:space="preserve">Αν </w:t>
      </w:r>
      <w:r>
        <w:t>όντως</w:t>
      </w:r>
      <w:r w:rsidR="00BF5BB5">
        <w:t xml:space="preserve"> δεν </w:t>
      </w:r>
      <w:r>
        <w:t>υπάρχεις</w:t>
      </w:r>
      <w:r w:rsidR="00BF5BB5">
        <w:t xml:space="preserve"> στους </w:t>
      </w:r>
      <w:r>
        <w:t>πίνακες</w:t>
      </w:r>
      <w:r w:rsidR="00BF5BB5">
        <w:t xml:space="preserve">, </w:t>
      </w:r>
      <w:r>
        <w:t>δυστυχώς</w:t>
      </w:r>
      <w:r w:rsidR="00BF5BB5">
        <w:t xml:space="preserve"> </w:t>
      </w:r>
      <w:r>
        <w:t>κάτι</w:t>
      </w:r>
      <w:r w:rsidR="00BF5BB5">
        <w:t xml:space="preserve"> </w:t>
      </w:r>
      <w:r>
        <w:t>έκανες</w:t>
      </w:r>
      <w:r w:rsidR="00BF5BB5">
        <w:t xml:space="preserve"> </w:t>
      </w:r>
      <w:r>
        <w:t>λάθος</w:t>
      </w:r>
      <w:r w:rsidR="00BF5BB5">
        <w:t xml:space="preserve"> στην </w:t>
      </w:r>
      <w:r>
        <w:t>όλη</w:t>
      </w:r>
      <w:r w:rsidR="00BF5BB5">
        <w:t xml:space="preserve"> </w:t>
      </w:r>
      <w:r>
        <w:t>διαδικασία</w:t>
      </w:r>
      <w:r w:rsidR="00BF5BB5">
        <w:t xml:space="preserve">. Αν </w:t>
      </w:r>
      <w:r>
        <w:t>προκύπτει</w:t>
      </w:r>
      <w:r w:rsidR="00BF5BB5">
        <w:t xml:space="preserve"> ότι το </w:t>
      </w:r>
      <w:r>
        <w:t>λάθος</w:t>
      </w:r>
      <w:r w:rsidR="00BF5BB5">
        <w:t xml:space="preserve"> είναι </w:t>
      </w:r>
      <w:r>
        <w:t>δικό</w:t>
      </w:r>
      <w:r w:rsidR="00BF5BB5">
        <w:t xml:space="preserve"> σου, δεν </w:t>
      </w:r>
      <w:r>
        <w:t>έχεις</w:t>
      </w:r>
      <w:r w:rsidR="00BF5BB5">
        <w:t xml:space="preserve"> </w:t>
      </w:r>
      <w:r>
        <w:t>καμία</w:t>
      </w:r>
      <w:r w:rsidR="00BF5BB5">
        <w:t xml:space="preserve"> </w:t>
      </w:r>
      <w:r>
        <w:t>ελπίδα</w:t>
      </w:r>
      <w:r w:rsidR="00BF5BB5">
        <w:t xml:space="preserve"> για να μπεις </w:t>
      </w:r>
      <w:r>
        <w:t>αργότερα</w:t>
      </w:r>
      <w:r w:rsidR="00BF5BB5">
        <w:t xml:space="preserve"> στους </w:t>
      </w:r>
      <w:r>
        <w:t>πίνακες</w:t>
      </w:r>
      <w:r w:rsidR="00BF5BB5">
        <w:t xml:space="preserve">, θα </w:t>
      </w:r>
      <w:r>
        <w:t>περιμένεις</w:t>
      </w:r>
      <w:r w:rsidR="00BF5BB5">
        <w:t xml:space="preserve"> το </w:t>
      </w:r>
      <w:r>
        <w:t>επόμενο</w:t>
      </w:r>
      <w:r w:rsidR="00BF5BB5">
        <w:t xml:space="preserve"> </w:t>
      </w:r>
      <w:r>
        <w:t>άνοιγμα</w:t>
      </w:r>
      <w:r w:rsidR="00BF5BB5">
        <w:t xml:space="preserve"> </w:t>
      </w:r>
      <w:r>
        <w:t>πινάκων</w:t>
      </w:r>
      <w:r w:rsidR="00BF5BB5">
        <w:t xml:space="preserve">. Αν </w:t>
      </w:r>
      <w:r>
        <w:t>όντως</w:t>
      </w:r>
      <w:r w:rsidR="00BF5BB5">
        <w:t xml:space="preserve"> </w:t>
      </w:r>
      <w:r>
        <w:t>είσαι</w:t>
      </w:r>
      <w:r w:rsidR="00BF5BB5">
        <w:t xml:space="preserve">, </w:t>
      </w:r>
      <w:r>
        <w:t>πρέπει</w:t>
      </w:r>
      <w:r w:rsidR="00BF5BB5">
        <w:t xml:space="preserve"> να </w:t>
      </w:r>
      <w:r>
        <w:t>τσεκάρεις</w:t>
      </w:r>
      <w:r w:rsidR="00BF5BB5">
        <w:t xml:space="preserve"> </w:t>
      </w:r>
      <w:r>
        <w:t>όλη</w:t>
      </w:r>
      <w:r w:rsidR="00BF5BB5">
        <w:t xml:space="preserve"> την </w:t>
      </w:r>
      <w:r>
        <w:t>γραμμή</w:t>
      </w:r>
      <w:r w:rsidR="00BF5BB5">
        <w:t xml:space="preserve"> σου για να δεις τι </w:t>
      </w:r>
      <w:r>
        <w:t>μοριοδότηση</w:t>
      </w:r>
      <w:r w:rsidR="00BF5BB5">
        <w:t xml:space="preserve"> </w:t>
      </w:r>
      <w:r>
        <w:t>έλαβες</w:t>
      </w:r>
      <w:r w:rsidR="00BF5BB5">
        <w:t xml:space="preserve">. Αν σε </w:t>
      </w:r>
      <w:r>
        <w:t>κάποιο</w:t>
      </w:r>
      <w:r w:rsidR="00BF5BB5">
        <w:t xml:space="preserve"> </w:t>
      </w:r>
      <w:r>
        <w:t>πεδίο</w:t>
      </w:r>
      <w:r w:rsidR="00BF5BB5">
        <w:t xml:space="preserve"> </w:t>
      </w:r>
      <w:r w:rsidR="00526A45">
        <w:t>έχεις</w:t>
      </w:r>
      <w:r w:rsidR="00BF5BB5">
        <w:t xml:space="preserve"> </w:t>
      </w:r>
      <w:r w:rsidR="00526A45">
        <w:t>μοριοδοτηθείς</w:t>
      </w:r>
      <w:r w:rsidR="00291D1B">
        <w:t xml:space="preserve"> </w:t>
      </w:r>
      <w:r w:rsidR="00526A45">
        <w:t>εσφαλμένα</w:t>
      </w:r>
      <w:r w:rsidR="00291D1B">
        <w:t>,</w:t>
      </w:r>
      <w:r w:rsidR="00BF5BB5">
        <w:t xml:space="preserve"> </w:t>
      </w:r>
      <w:r>
        <w:t>μπορείς</w:t>
      </w:r>
      <w:r w:rsidR="00BF5BB5">
        <w:t xml:space="preserve"> να </w:t>
      </w:r>
      <w:r>
        <w:t>κάνεις</w:t>
      </w:r>
      <w:r w:rsidR="00BF5BB5">
        <w:t xml:space="preserve"> </w:t>
      </w:r>
      <w:r>
        <w:t>ένστασή</w:t>
      </w:r>
      <w:r w:rsidR="00BF5BB5">
        <w:t xml:space="preserve"> για να </w:t>
      </w:r>
      <w:r>
        <w:t>επανεξεταστεί</w:t>
      </w:r>
      <w:r w:rsidR="00BF5BB5">
        <w:t xml:space="preserve"> η </w:t>
      </w:r>
      <w:r>
        <w:t>λάθος</w:t>
      </w:r>
      <w:r w:rsidR="00BF5BB5">
        <w:t xml:space="preserve"> </w:t>
      </w:r>
      <w:r>
        <w:t>μοριοδότηση</w:t>
      </w:r>
      <w:r w:rsidR="00BF5BB5">
        <w:t xml:space="preserve"> σου. </w:t>
      </w:r>
      <w:r>
        <w:t>Δυστυχώς</w:t>
      </w:r>
      <w:r w:rsidR="00BF5BB5">
        <w:t xml:space="preserve"> τον </w:t>
      </w:r>
      <w:r>
        <w:t>Σεπτέμβρη</w:t>
      </w:r>
      <w:r w:rsidR="00BF5BB5">
        <w:t xml:space="preserve"> </w:t>
      </w:r>
      <w:r>
        <w:t>τυχόν</w:t>
      </w:r>
      <w:r w:rsidR="00BF5BB5">
        <w:t xml:space="preserve"> </w:t>
      </w:r>
      <w:r>
        <w:t>πρόσληψη</w:t>
      </w:r>
      <w:r w:rsidR="00BF5BB5">
        <w:t xml:space="preserve"> σου θα </w:t>
      </w:r>
      <w:r>
        <w:t>γίνει</w:t>
      </w:r>
      <w:r w:rsidR="00BF5BB5">
        <w:t xml:space="preserve"> με την </w:t>
      </w:r>
      <w:r>
        <w:t>λάθος</w:t>
      </w:r>
      <w:r w:rsidR="00BF5BB5">
        <w:t xml:space="preserve"> </w:t>
      </w:r>
      <w:r>
        <w:t>μοριοδότηση</w:t>
      </w:r>
      <w:r w:rsidR="00BF5BB5">
        <w:t xml:space="preserve"> σου και θα </w:t>
      </w:r>
      <w:r>
        <w:t>περιμένεις</w:t>
      </w:r>
      <w:r w:rsidR="00BF5BB5">
        <w:t xml:space="preserve"> </w:t>
      </w:r>
      <w:r>
        <w:t>πρώτα</w:t>
      </w:r>
      <w:r w:rsidR="00BF5BB5">
        <w:t xml:space="preserve"> να </w:t>
      </w:r>
      <w:r>
        <w:t>εξεταστεί</w:t>
      </w:r>
      <w:r w:rsidR="00BF5BB5">
        <w:t xml:space="preserve"> η </w:t>
      </w:r>
      <w:r>
        <w:t>ένστασή</w:t>
      </w:r>
      <w:r w:rsidR="00BF5BB5">
        <w:t xml:space="preserve"> σου για να μπουν τα </w:t>
      </w:r>
      <w:r>
        <w:t>σωστά</w:t>
      </w:r>
      <w:r w:rsidR="00BF5BB5">
        <w:t xml:space="preserve"> </w:t>
      </w:r>
      <w:r>
        <w:t>μόρια</w:t>
      </w:r>
      <w:r w:rsidR="00BF5BB5">
        <w:t xml:space="preserve">. Μετα από 6-10 </w:t>
      </w:r>
      <w:r>
        <w:t>μήνες</w:t>
      </w:r>
      <w:r w:rsidR="00BF5BB5">
        <w:t xml:space="preserve"> </w:t>
      </w:r>
      <w:r>
        <w:t>εκδίδονται</w:t>
      </w:r>
      <w:r w:rsidR="00BF5BB5">
        <w:t xml:space="preserve"> οι </w:t>
      </w:r>
      <w:r>
        <w:t>οριστικοί</w:t>
      </w:r>
      <w:r w:rsidR="00BF5BB5">
        <w:t xml:space="preserve"> </w:t>
      </w:r>
      <w:r>
        <w:t>πίνακες</w:t>
      </w:r>
      <w:r w:rsidR="00BF5BB5">
        <w:t xml:space="preserve"> ΑΣΕΠ</w:t>
      </w:r>
      <w:r w:rsidR="0014099B">
        <w:t xml:space="preserve"> με τις </w:t>
      </w:r>
      <w:r>
        <w:t>ενστάσεις</w:t>
      </w:r>
      <w:r w:rsidR="0014099B">
        <w:t xml:space="preserve"> που </w:t>
      </w:r>
      <w:r>
        <w:t>θεωρήθηκαν</w:t>
      </w:r>
      <w:r w:rsidR="0014099B">
        <w:t xml:space="preserve"> </w:t>
      </w:r>
      <w:r>
        <w:t>σωστές</w:t>
      </w:r>
      <w:r w:rsidR="0014099B">
        <w:t xml:space="preserve"> και </w:t>
      </w:r>
      <w:r>
        <w:t>εκεί</w:t>
      </w:r>
      <w:r w:rsidR="0014099B">
        <w:t xml:space="preserve"> θα δεις </w:t>
      </w:r>
      <w:r>
        <w:t>διορθωμένα</w:t>
      </w:r>
      <w:r w:rsidR="0014099B">
        <w:t xml:space="preserve"> τα </w:t>
      </w:r>
      <w:r>
        <w:t>μόρια</w:t>
      </w:r>
      <w:r w:rsidR="0014099B">
        <w:t xml:space="preserve"> σου και </w:t>
      </w:r>
      <w:r>
        <w:t>προφανώς</w:t>
      </w:r>
      <w:r w:rsidR="0014099B">
        <w:t xml:space="preserve"> </w:t>
      </w:r>
      <w:r>
        <w:t>καλύτερη</w:t>
      </w:r>
      <w:r w:rsidR="0014099B">
        <w:t xml:space="preserve"> </w:t>
      </w:r>
      <w:r>
        <w:t>θέση</w:t>
      </w:r>
      <w:r w:rsidR="0014099B">
        <w:t xml:space="preserve"> στο </w:t>
      </w:r>
      <w:r>
        <w:t>πίνακα</w:t>
      </w:r>
      <w:r w:rsidR="0014099B">
        <w:t xml:space="preserve">. </w:t>
      </w:r>
      <w:r>
        <w:t>Μόλις</w:t>
      </w:r>
      <w:r w:rsidR="0014099B">
        <w:t xml:space="preserve"> </w:t>
      </w:r>
      <w:r>
        <w:t>εκδοθούν</w:t>
      </w:r>
      <w:r w:rsidR="0014099B">
        <w:t xml:space="preserve"> οι </w:t>
      </w:r>
      <w:r>
        <w:t>πίνακες</w:t>
      </w:r>
      <w:r w:rsidR="0014099B">
        <w:t xml:space="preserve"> </w:t>
      </w:r>
      <w:r>
        <w:t>μετράς</w:t>
      </w:r>
      <w:r w:rsidR="0014099B">
        <w:t xml:space="preserve"> συν δυο </w:t>
      </w:r>
      <w:r>
        <w:t>χρόνια</w:t>
      </w:r>
      <w:r w:rsidR="0014099B">
        <w:t xml:space="preserve"> για να </w:t>
      </w:r>
      <w:r>
        <w:t>ξαναγίνει</w:t>
      </w:r>
      <w:r w:rsidR="0014099B">
        <w:t xml:space="preserve"> από την </w:t>
      </w:r>
      <w:r>
        <w:t>αρχή</w:t>
      </w:r>
      <w:r w:rsidR="0014099B">
        <w:t xml:space="preserve"> η </w:t>
      </w:r>
      <w:r w:rsidR="00291D1B">
        <w:t>ίδια</w:t>
      </w:r>
      <w:r w:rsidR="0014099B">
        <w:t xml:space="preserve"> </w:t>
      </w:r>
      <w:r>
        <w:t>διαδικασία</w:t>
      </w:r>
      <w:r w:rsidR="0014099B">
        <w:t xml:space="preserve">, νέο </w:t>
      </w:r>
      <w:r>
        <w:t>άνοιγμα</w:t>
      </w:r>
      <w:r w:rsidR="0014099B">
        <w:t xml:space="preserve"> </w:t>
      </w:r>
      <w:r>
        <w:t>πινάκων</w:t>
      </w:r>
      <w:r w:rsidR="0014099B">
        <w:t xml:space="preserve"> κλπ.</w:t>
      </w:r>
    </w:p>
    <w:p w14:paraId="2C65CE1E" w14:textId="087D6CE0" w:rsidR="0014099B" w:rsidRDefault="0014099B" w:rsidP="00636A31">
      <w:pPr>
        <w:ind w:firstLine="0"/>
      </w:pPr>
      <w:r>
        <w:t xml:space="preserve">Τον </w:t>
      </w:r>
      <w:r w:rsidR="00BC7523">
        <w:t>Σεπτέμβρη</w:t>
      </w:r>
      <w:r>
        <w:t xml:space="preserve"> </w:t>
      </w:r>
      <w:r w:rsidR="00BC7523">
        <w:t>λίγο</w:t>
      </w:r>
      <w:r>
        <w:t xml:space="preserve"> πριν το </w:t>
      </w:r>
      <w:r w:rsidR="00BC7523">
        <w:t>άνοιγμα</w:t>
      </w:r>
      <w:r>
        <w:t xml:space="preserve"> των </w:t>
      </w:r>
      <w:r w:rsidR="00BC7523">
        <w:t>σχολείων</w:t>
      </w:r>
      <w:r>
        <w:t xml:space="preserve"> </w:t>
      </w:r>
      <w:r w:rsidR="00BC7523">
        <w:t>αρχίζουν</w:t>
      </w:r>
      <w:r>
        <w:t xml:space="preserve"> οι </w:t>
      </w:r>
      <w:r w:rsidR="00BC7523">
        <w:t>προσλήψεις</w:t>
      </w:r>
      <w:r>
        <w:t xml:space="preserve"> </w:t>
      </w:r>
      <w:r w:rsidR="00BC7523">
        <w:t>Αναπληρωτών</w:t>
      </w:r>
      <w:r>
        <w:t xml:space="preserve"> και οι </w:t>
      </w:r>
      <w:r w:rsidR="00BC7523">
        <w:t>γνωστές</w:t>
      </w:r>
      <w:r>
        <w:t xml:space="preserve"> </w:t>
      </w:r>
      <w:r w:rsidR="00BC7523">
        <w:t>φάσεις</w:t>
      </w:r>
      <w:r>
        <w:t xml:space="preserve">. </w:t>
      </w:r>
      <w:r w:rsidR="00BC7523">
        <w:t>Ανάλογα</w:t>
      </w:r>
      <w:r>
        <w:t xml:space="preserve"> την </w:t>
      </w:r>
      <w:r w:rsidR="00BC7523">
        <w:t>θέση</w:t>
      </w:r>
      <w:r>
        <w:t xml:space="preserve"> σου στο </w:t>
      </w:r>
      <w:r w:rsidR="00BC7523">
        <w:t>πίνακα</w:t>
      </w:r>
      <w:r>
        <w:t xml:space="preserve"> και τις </w:t>
      </w:r>
      <w:r w:rsidR="00BC7523">
        <w:t>περιοχές</w:t>
      </w:r>
      <w:r>
        <w:t xml:space="preserve"> που </w:t>
      </w:r>
      <w:r w:rsidR="00BC7523">
        <w:t>δήλωσες</w:t>
      </w:r>
      <w:r>
        <w:t xml:space="preserve">, </w:t>
      </w:r>
      <w:r w:rsidR="00BC7523">
        <w:t>υπολογίζεις</w:t>
      </w:r>
      <w:r>
        <w:t xml:space="preserve"> σε ποια </w:t>
      </w:r>
      <w:r w:rsidR="00BC7523">
        <w:t>φάση</w:t>
      </w:r>
      <w:r>
        <w:t xml:space="preserve"> θα </w:t>
      </w:r>
      <w:r w:rsidR="00BC7523">
        <w:t>γίνει</w:t>
      </w:r>
      <w:r>
        <w:t xml:space="preserve"> η </w:t>
      </w:r>
      <w:r w:rsidR="00BC7523">
        <w:t>πρόσληψη</w:t>
      </w:r>
      <w:r>
        <w:t xml:space="preserve"> σου. </w:t>
      </w:r>
      <w:r w:rsidR="00BC7523">
        <w:t>Θυμήσου</w:t>
      </w:r>
      <w:r>
        <w:t xml:space="preserve"> ότι </w:t>
      </w:r>
      <w:r w:rsidR="00BC7523">
        <w:t>όσο</w:t>
      </w:r>
      <w:r>
        <w:t xml:space="preserve"> πιο </w:t>
      </w:r>
      <w:r w:rsidR="00BC7523">
        <w:t>περιορισμένες</w:t>
      </w:r>
      <w:r>
        <w:t xml:space="preserve"> </w:t>
      </w:r>
      <w:r w:rsidR="00BC7523">
        <w:t>ήταν</w:t>
      </w:r>
      <w:r>
        <w:t xml:space="preserve"> οι </w:t>
      </w:r>
      <w:r w:rsidR="00BC7523">
        <w:t>περιοχές</w:t>
      </w:r>
      <w:r>
        <w:t xml:space="preserve"> που </w:t>
      </w:r>
      <w:r w:rsidR="00BC7523">
        <w:t>δήλωσες</w:t>
      </w:r>
      <w:r>
        <w:t xml:space="preserve">, </w:t>
      </w:r>
      <w:r w:rsidR="00BC7523">
        <w:t>τόσο</w:t>
      </w:r>
      <w:r>
        <w:t xml:space="preserve"> </w:t>
      </w:r>
      <w:r w:rsidR="00BC7523">
        <w:t>απομακρύνεσαι</w:t>
      </w:r>
      <w:r>
        <w:t xml:space="preserve"> από την </w:t>
      </w:r>
      <w:r w:rsidR="00BC7523">
        <w:t>πρώτη</w:t>
      </w:r>
      <w:r w:rsidR="00291D1B">
        <w:t xml:space="preserve"> </w:t>
      </w:r>
      <w:r w:rsidR="00526A45">
        <w:t>φάση</w:t>
      </w:r>
      <w:r w:rsidR="00291D1B">
        <w:t xml:space="preserve"> </w:t>
      </w:r>
      <w:r w:rsidR="00526A45">
        <w:t>πρόσληψης</w:t>
      </w:r>
      <w:r w:rsidR="00291D1B">
        <w:t xml:space="preserve"> και </w:t>
      </w:r>
      <w:r w:rsidR="00526A45">
        <w:t>περιμένεις</w:t>
      </w:r>
      <w:r w:rsidR="00291D1B">
        <w:t xml:space="preserve"> τις</w:t>
      </w:r>
      <w:r>
        <w:t xml:space="preserve"> </w:t>
      </w:r>
      <w:r w:rsidR="00BC7523">
        <w:t>επόμενες</w:t>
      </w:r>
      <w:r>
        <w:t xml:space="preserve"> </w:t>
      </w:r>
      <w:r w:rsidR="00BC7523">
        <w:t>φάσεις</w:t>
      </w:r>
      <w:r>
        <w:t xml:space="preserve"> </w:t>
      </w:r>
      <w:r w:rsidR="00BC7523">
        <w:t>πρόσληψης</w:t>
      </w:r>
      <w:r>
        <w:t>.</w:t>
      </w:r>
    </w:p>
    <w:p w14:paraId="45878BFA" w14:textId="781AE9FC" w:rsidR="00540FC2" w:rsidRDefault="00540FC2" w:rsidP="00636A31">
      <w:pPr>
        <w:ind w:firstLine="0"/>
      </w:pPr>
    </w:p>
    <w:p w14:paraId="07EEBCB6" w14:textId="77777777" w:rsidR="00EA43AA" w:rsidRDefault="00EA43AA" w:rsidP="00636A31">
      <w:pPr>
        <w:ind w:firstLine="0"/>
      </w:pPr>
    </w:p>
    <w:p w14:paraId="2552DB9C" w14:textId="77777777" w:rsidR="00EA43AA" w:rsidRDefault="00EA43AA" w:rsidP="00636A31">
      <w:pPr>
        <w:ind w:firstLine="0"/>
      </w:pPr>
    </w:p>
    <w:p w14:paraId="34F34BA9" w14:textId="77777777" w:rsidR="00EA43AA" w:rsidRDefault="00EA43AA" w:rsidP="00636A31">
      <w:pPr>
        <w:ind w:firstLine="0"/>
      </w:pPr>
    </w:p>
    <w:p w14:paraId="4451D3D8" w14:textId="55FE72F4" w:rsidR="009B25DD" w:rsidRDefault="009B25DD" w:rsidP="009B25DD">
      <w:pPr>
        <w:pStyle w:val="aff2"/>
        <w:numPr>
          <w:ilvl w:val="0"/>
          <w:numId w:val="17"/>
        </w:numPr>
        <w:rPr>
          <w:b/>
          <w:bCs/>
        </w:rPr>
      </w:pPr>
      <w:r w:rsidRPr="009B25DD">
        <w:rPr>
          <w:b/>
          <w:bCs/>
        </w:rPr>
        <w:t xml:space="preserve"> </w:t>
      </w:r>
      <w:r w:rsidR="00BC7523" w:rsidRPr="009B25DD">
        <w:rPr>
          <w:b/>
          <w:bCs/>
        </w:rPr>
        <w:t>Έχω</w:t>
      </w:r>
      <w:r w:rsidRPr="009B25DD">
        <w:rPr>
          <w:b/>
          <w:bCs/>
        </w:rPr>
        <w:t xml:space="preserve"> Προσόντα (μεταπτυχιακά, σεμινάρια </w:t>
      </w:r>
      <w:r w:rsidR="00BC7523" w:rsidRPr="009B25DD">
        <w:rPr>
          <w:b/>
          <w:bCs/>
        </w:rPr>
        <w:t>κτλ.</w:t>
      </w:r>
      <w:r w:rsidRPr="009B25DD">
        <w:rPr>
          <w:b/>
          <w:bCs/>
        </w:rPr>
        <w:t>) τα ανεβάζουμε και στον ΑΣΕΠ και στον ΟΠΣΥΔ όταν ανοίξει. Με την προϋπηρεσία τι γίνεται; Θα ανανεωθεί μόνο στον ΟΠΣΥΔ από τις διευθύνσεις ή πρέπει να ανεβάσουμε κάτι και στον ΑΣΕΠ; Ευχαριστώ!</w:t>
      </w:r>
    </w:p>
    <w:p w14:paraId="083DB431" w14:textId="638C7F55" w:rsidR="009B25DD" w:rsidRDefault="009B25DD" w:rsidP="009B25DD">
      <w:pPr>
        <w:ind w:firstLine="0"/>
        <w:rPr>
          <w:b/>
          <w:bCs/>
        </w:rPr>
      </w:pPr>
    </w:p>
    <w:p w14:paraId="1FFDD837" w14:textId="714DF401" w:rsidR="009B25DD" w:rsidRDefault="00BC7523" w:rsidP="009B25DD">
      <w:pPr>
        <w:ind w:firstLine="0"/>
      </w:pPr>
      <w:r>
        <w:t>Προσόντα</w:t>
      </w:r>
      <w:r w:rsidR="009B25DD">
        <w:t xml:space="preserve"> (</w:t>
      </w:r>
      <w:r>
        <w:t>νέα</w:t>
      </w:r>
      <w:r w:rsidR="009B25DD">
        <w:t xml:space="preserve"> η </w:t>
      </w:r>
      <w:r>
        <w:t>τροποποίηση</w:t>
      </w:r>
      <w:r w:rsidR="009B25DD">
        <w:t xml:space="preserve"> υπάρχον) ΔΕΝ </w:t>
      </w:r>
      <w:r>
        <w:t>ανεβάζεις</w:t>
      </w:r>
      <w:r w:rsidR="009B25DD">
        <w:t xml:space="preserve"> στον ΑΣΕΠ, </w:t>
      </w:r>
      <w:r>
        <w:t>πάρα</w:t>
      </w:r>
      <w:r w:rsidR="009B25DD">
        <w:t xml:space="preserve"> </w:t>
      </w:r>
      <w:r>
        <w:t>μόνο</w:t>
      </w:r>
      <w:r w:rsidR="009B25DD">
        <w:t xml:space="preserve"> στον ΟΠΣΥΔ, </w:t>
      </w:r>
      <w:r>
        <w:t>προφανώς</w:t>
      </w:r>
      <w:r w:rsidR="009B25DD">
        <w:t xml:space="preserve"> όταν </w:t>
      </w:r>
      <w:r>
        <w:t>ανοίξει</w:t>
      </w:r>
      <w:r w:rsidR="009B25DD">
        <w:t xml:space="preserve"> το </w:t>
      </w:r>
      <w:r>
        <w:t>σύστημα</w:t>
      </w:r>
      <w:r w:rsidR="009B25DD">
        <w:t xml:space="preserve"> όπως </w:t>
      </w:r>
      <w:r>
        <w:t>περιγράφεται</w:t>
      </w:r>
      <w:r w:rsidR="009B25DD">
        <w:t xml:space="preserve"> </w:t>
      </w:r>
      <w:r>
        <w:t>παραπάνω</w:t>
      </w:r>
      <w:r w:rsidR="009B25DD">
        <w:t>.</w:t>
      </w:r>
      <w:r w:rsidR="00123DD8">
        <w:t xml:space="preserve"> Η </w:t>
      </w:r>
      <w:r>
        <w:t>προϋπηρεσία</w:t>
      </w:r>
      <w:r w:rsidR="00123DD8">
        <w:t xml:space="preserve"> </w:t>
      </w:r>
      <w:r>
        <w:t>προστίθεται</w:t>
      </w:r>
      <w:r w:rsidR="00123DD8">
        <w:t xml:space="preserve"> – </w:t>
      </w:r>
      <w:r>
        <w:t>καταγράφεται</w:t>
      </w:r>
      <w:r w:rsidR="00123DD8">
        <w:t xml:space="preserve"> </w:t>
      </w:r>
      <w:r>
        <w:t>αυτόματα</w:t>
      </w:r>
      <w:r w:rsidR="00123DD8">
        <w:t xml:space="preserve"> και είναι </w:t>
      </w:r>
      <w:r>
        <w:t>αδύνατον</w:t>
      </w:r>
      <w:r w:rsidR="00123DD8">
        <w:t xml:space="preserve"> να </w:t>
      </w:r>
      <w:r>
        <w:t>υπάρχει</w:t>
      </w:r>
      <w:r w:rsidR="00123DD8">
        <w:t xml:space="preserve"> </w:t>
      </w:r>
      <w:r>
        <w:t>παρέμβαση</w:t>
      </w:r>
      <w:r w:rsidR="00123DD8">
        <w:t xml:space="preserve"> εκ </w:t>
      </w:r>
      <w:r>
        <w:t>μέρους</w:t>
      </w:r>
      <w:r w:rsidR="00123DD8">
        <w:t xml:space="preserve"> σου. Εάν δεις </w:t>
      </w:r>
      <w:r>
        <w:t>κάτι</w:t>
      </w:r>
      <w:r w:rsidR="00123DD8">
        <w:t xml:space="preserve"> </w:t>
      </w:r>
      <w:r>
        <w:t>λάθος</w:t>
      </w:r>
      <w:r w:rsidR="00123DD8">
        <w:t xml:space="preserve"> </w:t>
      </w:r>
      <w:r>
        <w:t>μπορείς</w:t>
      </w:r>
      <w:r w:rsidR="00123DD8">
        <w:t xml:space="preserve"> να </w:t>
      </w:r>
      <w:r>
        <w:t>κάνεις</w:t>
      </w:r>
      <w:r w:rsidR="00123DD8">
        <w:t xml:space="preserve"> </w:t>
      </w:r>
      <w:r>
        <w:t>ένσταση</w:t>
      </w:r>
      <w:r w:rsidR="00123DD8">
        <w:t>.</w:t>
      </w:r>
    </w:p>
    <w:p w14:paraId="0855BE2E" w14:textId="77777777" w:rsidR="00EA43AA" w:rsidRDefault="00EA43AA" w:rsidP="009B25DD">
      <w:pPr>
        <w:ind w:firstLine="0"/>
      </w:pPr>
    </w:p>
    <w:p w14:paraId="76881004" w14:textId="77777777" w:rsidR="00EA43AA" w:rsidRDefault="00EA43AA" w:rsidP="009B25DD">
      <w:pPr>
        <w:ind w:firstLine="0"/>
      </w:pPr>
    </w:p>
    <w:p w14:paraId="694B99F2" w14:textId="77777777" w:rsidR="00EA43AA" w:rsidRDefault="00EA43AA" w:rsidP="009B25DD">
      <w:pPr>
        <w:ind w:firstLine="0"/>
      </w:pPr>
    </w:p>
    <w:p w14:paraId="6F67C52E" w14:textId="77777777" w:rsidR="00EA43AA" w:rsidRDefault="00EA43AA" w:rsidP="009B25DD">
      <w:pPr>
        <w:ind w:firstLine="0"/>
      </w:pPr>
    </w:p>
    <w:p w14:paraId="7340D9CB" w14:textId="77777777" w:rsidR="00EA43AA" w:rsidRDefault="00EA43AA" w:rsidP="009B25DD">
      <w:pPr>
        <w:ind w:firstLine="0"/>
      </w:pPr>
    </w:p>
    <w:p w14:paraId="2D49A672" w14:textId="77777777" w:rsidR="00EA43AA" w:rsidRDefault="00EA43AA" w:rsidP="009B25DD">
      <w:pPr>
        <w:ind w:firstLine="0"/>
      </w:pPr>
    </w:p>
    <w:p w14:paraId="2B64FFBB" w14:textId="77777777" w:rsidR="00EA43AA" w:rsidRPr="009B25DD" w:rsidRDefault="00EA43AA" w:rsidP="009B25DD">
      <w:pPr>
        <w:ind w:firstLine="0"/>
      </w:pPr>
    </w:p>
    <w:p w14:paraId="4BFD52BF" w14:textId="2DED2113" w:rsidR="00A06548" w:rsidRDefault="00BC7523" w:rsidP="00A06548">
      <w:pPr>
        <w:pStyle w:val="aff2"/>
        <w:numPr>
          <w:ilvl w:val="0"/>
          <w:numId w:val="17"/>
        </w:numPr>
        <w:rPr>
          <w:rStyle w:val="gvxzyvdx"/>
          <w:rFonts w:ascii="Arial" w:hAnsi="Arial"/>
          <w:b/>
          <w:bCs/>
        </w:rPr>
      </w:pPr>
      <w:r w:rsidRPr="00A06548">
        <w:rPr>
          <w:rStyle w:val="gvxzyvdx"/>
          <w:rFonts w:ascii="Arial" w:hAnsi="Arial"/>
          <w:b/>
          <w:bCs/>
        </w:rPr>
        <w:t>Έχω</w:t>
      </w:r>
      <w:r w:rsidR="00A06548" w:rsidRPr="00A06548">
        <w:rPr>
          <w:rStyle w:val="gvxzyvdx"/>
          <w:rFonts w:ascii="Arial" w:hAnsi="Arial"/>
          <w:b/>
          <w:bCs/>
        </w:rPr>
        <w:t xml:space="preserve"> ανεβάσει </w:t>
      </w:r>
      <w:r w:rsidRPr="00A06548">
        <w:rPr>
          <w:rStyle w:val="gvxzyvdx"/>
          <w:rFonts w:ascii="Arial" w:hAnsi="Arial"/>
          <w:b/>
          <w:bCs/>
        </w:rPr>
        <w:t>πιστοποιητικό</w:t>
      </w:r>
      <w:r w:rsidR="00A06548" w:rsidRPr="00A06548">
        <w:rPr>
          <w:rStyle w:val="gvxzyvdx"/>
          <w:rFonts w:ascii="Arial" w:hAnsi="Arial"/>
          <w:b/>
          <w:bCs/>
        </w:rPr>
        <w:t xml:space="preserve"> οικογενειακής κατάστασης για να προστεθεί το τέκνο, βλέπω τώρα ότι δεν το έχουν επικαιροποιησει, </w:t>
      </w:r>
      <w:r w:rsidRPr="00A06548">
        <w:rPr>
          <w:rStyle w:val="gvxzyvdx"/>
          <w:rFonts w:ascii="Arial" w:hAnsi="Arial"/>
          <w:b/>
          <w:bCs/>
        </w:rPr>
        <w:t>ενώ</w:t>
      </w:r>
      <w:r w:rsidR="00A06548" w:rsidRPr="00A06548">
        <w:rPr>
          <w:rStyle w:val="gvxzyvdx"/>
          <w:rFonts w:ascii="Arial" w:hAnsi="Arial"/>
          <w:b/>
          <w:bCs/>
        </w:rPr>
        <w:t xml:space="preserve"> </w:t>
      </w:r>
      <w:r w:rsidRPr="00A06548">
        <w:rPr>
          <w:rStyle w:val="gvxzyvdx"/>
          <w:rFonts w:ascii="Arial" w:hAnsi="Arial"/>
          <w:b/>
          <w:bCs/>
        </w:rPr>
        <w:t>έχει</w:t>
      </w:r>
      <w:r w:rsidR="00A06548" w:rsidRPr="00A06548">
        <w:rPr>
          <w:rStyle w:val="gvxzyvdx"/>
          <w:rFonts w:ascii="Arial" w:hAnsi="Arial"/>
          <w:b/>
          <w:bCs/>
        </w:rPr>
        <w:t xml:space="preserve"> </w:t>
      </w:r>
      <w:r w:rsidRPr="00A06548">
        <w:rPr>
          <w:rStyle w:val="gvxzyvdx"/>
          <w:rFonts w:ascii="Arial" w:hAnsi="Arial"/>
          <w:b/>
          <w:bCs/>
        </w:rPr>
        <w:t>περαστεί</w:t>
      </w:r>
      <w:r w:rsidR="00A06548" w:rsidRPr="00A06548">
        <w:rPr>
          <w:rStyle w:val="gvxzyvdx"/>
          <w:rFonts w:ascii="Arial" w:hAnsi="Arial"/>
          <w:b/>
          <w:bCs/>
        </w:rPr>
        <w:t xml:space="preserve"> η ημερομηνία γέννησης </w:t>
      </w:r>
      <w:r w:rsidRPr="00A06548">
        <w:rPr>
          <w:rStyle w:val="gvxzyvdx"/>
          <w:rFonts w:ascii="Arial" w:hAnsi="Arial"/>
          <w:b/>
          <w:bCs/>
        </w:rPr>
        <w:t>κανονικά</w:t>
      </w:r>
      <w:r w:rsidR="00A06548" w:rsidRPr="00A06548">
        <w:rPr>
          <w:rStyle w:val="gvxzyvdx"/>
          <w:rFonts w:ascii="Arial" w:hAnsi="Arial"/>
          <w:b/>
          <w:bCs/>
        </w:rPr>
        <w:t xml:space="preserve">... </w:t>
      </w:r>
      <w:r w:rsidRPr="00A06548">
        <w:rPr>
          <w:rStyle w:val="gvxzyvdx"/>
          <w:rFonts w:ascii="Arial" w:hAnsi="Arial"/>
          <w:b/>
          <w:bCs/>
        </w:rPr>
        <w:t>Βγάζει</w:t>
      </w:r>
      <w:r w:rsidR="00A06548" w:rsidRPr="00A06548">
        <w:rPr>
          <w:rStyle w:val="gvxzyvdx"/>
          <w:rFonts w:ascii="Arial" w:hAnsi="Arial"/>
          <w:b/>
          <w:bCs/>
        </w:rPr>
        <w:t xml:space="preserve"> μια </w:t>
      </w:r>
      <w:r w:rsidRPr="00A06548">
        <w:rPr>
          <w:rStyle w:val="gvxzyvdx"/>
          <w:rFonts w:ascii="Arial" w:hAnsi="Arial"/>
          <w:b/>
          <w:bCs/>
        </w:rPr>
        <w:t>παύλα</w:t>
      </w:r>
      <w:r w:rsidR="00A06548" w:rsidRPr="00A06548">
        <w:rPr>
          <w:rStyle w:val="gvxzyvdx"/>
          <w:rFonts w:ascii="Arial" w:hAnsi="Arial"/>
          <w:b/>
          <w:bCs/>
        </w:rPr>
        <w:t xml:space="preserve"> σε </w:t>
      </w:r>
      <w:r w:rsidRPr="00A06548">
        <w:rPr>
          <w:rStyle w:val="gvxzyvdx"/>
          <w:rFonts w:ascii="Arial" w:hAnsi="Arial"/>
          <w:b/>
          <w:bCs/>
        </w:rPr>
        <w:t>κόκκινο</w:t>
      </w:r>
      <w:r w:rsidR="00A06548" w:rsidRPr="00A06548">
        <w:rPr>
          <w:rStyle w:val="gvxzyvdx"/>
          <w:rFonts w:ascii="Arial" w:hAnsi="Arial"/>
          <w:b/>
          <w:bCs/>
        </w:rPr>
        <w:t xml:space="preserve"> πλαίσιο, λέει "μη επικαιροποιημένο" και δεν με αφήνει να ανεβάσω εκ </w:t>
      </w:r>
      <w:r w:rsidRPr="00A06548">
        <w:rPr>
          <w:rStyle w:val="gvxzyvdx"/>
          <w:rFonts w:ascii="Arial" w:hAnsi="Arial"/>
          <w:b/>
          <w:bCs/>
        </w:rPr>
        <w:t>νέου</w:t>
      </w:r>
      <w:r w:rsidR="00A06548" w:rsidRPr="00A06548">
        <w:rPr>
          <w:rStyle w:val="gvxzyvdx"/>
          <w:rFonts w:ascii="Arial" w:hAnsi="Arial"/>
          <w:b/>
          <w:bCs/>
        </w:rPr>
        <w:t xml:space="preserve"> το </w:t>
      </w:r>
      <w:r w:rsidRPr="00A06548">
        <w:rPr>
          <w:rStyle w:val="gvxzyvdx"/>
          <w:rFonts w:ascii="Arial" w:hAnsi="Arial"/>
          <w:b/>
          <w:bCs/>
        </w:rPr>
        <w:t>πιστοποιητικό</w:t>
      </w:r>
      <w:r w:rsidR="00A06548" w:rsidRPr="00A06548">
        <w:rPr>
          <w:rStyle w:val="gvxzyvdx"/>
          <w:rFonts w:ascii="Arial" w:hAnsi="Arial"/>
          <w:b/>
          <w:bCs/>
        </w:rPr>
        <w:t xml:space="preserve">, δεν με αφήνει καν να κάνω επεξεργασία... </w:t>
      </w:r>
      <w:r w:rsidRPr="00A06548">
        <w:rPr>
          <w:rStyle w:val="gvxzyvdx"/>
          <w:rFonts w:ascii="Arial" w:hAnsi="Arial"/>
          <w:b/>
          <w:bCs/>
        </w:rPr>
        <w:t>Ξέρει</w:t>
      </w:r>
      <w:r w:rsidR="00A06548" w:rsidRPr="00A06548">
        <w:rPr>
          <w:rStyle w:val="gvxzyvdx"/>
          <w:rFonts w:ascii="Arial" w:hAnsi="Arial"/>
          <w:b/>
          <w:bCs/>
        </w:rPr>
        <w:t xml:space="preserve"> κανείς, τι </w:t>
      </w:r>
      <w:r w:rsidRPr="00A06548">
        <w:rPr>
          <w:rStyle w:val="gvxzyvdx"/>
          <w:rFonts w:ascii="Arial" w:hAnsi="Arial"/>
          <w:b/>
          <w:bCs/>
        </w:rPr>
        <w:t>κάνω</w:t>
      </w:r>
      <w:r w:rsidR="00A06548" w:rsidRPr="00A06548">
        <w:rPr>
          <w:rStyle w:val="gvxzyvdx"/>
          <w:rFonts w:ascii="Arial" w:hAnsi="Arial"/>
          <w:b/>
          <w:bCs/>
        </w:rPr>
        <w:t xml:space="preserve">? Σας </w:t>
      </w:r>
      <w:r w:rsidRPr="00A06548">
        <w:rPr>
          <w:rStyle w:val="gvxzyvdx"/>
          <w:rFonts w:ascii="Arial" w:hAnsi="Arial"/>
          <w:b/>
          <w:bCs/>
        </w:rPr>
        <w:t>ευχαριστώ</w:t>
      </w:r>
    </w:p>
    <w:p w14:paraId="6A487A3C" w14:textId="399F59B6" w:rsidR="00A06548" w:rsidRDefault="00A06548" w:rsidP="00A06548">
      <w:pPr>
        <w:ind w:left="360" w:firstLine="0"/>
        <w:rPr>
          <w:rStyle w:val="gvxzyvdx"/>
          <w:rFonts w:ascii="Arial" w:hAnsi="Arial"/>
          <w:b/>
          <w:bCs/>
        </w:rPr>
      </w:pPr>
    </w:p>
    <w:p w14:paraId="31417901" w14:textId="1858BE51" w:rsidR="00A06548" w:rsidRDefault="00BC7523" w:rsidP="00A06548">
      <w:pPr>
        <w:ind w:left="360" w:firstLine="0"/>
        <w:rPr>
          <w:rStyle w:val="gvxzyvdx"/>
          <w:rFonts w:ascii="Arial" w:hAnsi="Arial"/>
        </w:rPr>
      </w:pPr>
      <w:r w:rsidRPr="00A06548">
        <w:rPr>
          <w:rStyle w:val="gvxzyvdx"/>
          <w:rFonts w:ascii="Arial" w:hAnsi="Arial"/>
        </w:rPr>
        <w:t>Περιμένεις</w:t>
      </w:r>
      <w:r w:rsidR="00A06548" w:rsidRPr="00A06548">
        <w:rPr>
          <w:rStyle w:val="gvxzyvdx"/>
          <w:rFonts w:ascii="Arial" w:hAnsi="Arial"/>
        </w:rPr>
        <w:t xml:space="preserve"> να </w:t>
      </w:r>
      <w:r>
        <w:rPr>
          <w:rStyle w:val="gvxzyvdx"/>
          <w:rFonts w:ascii="Arial" w:hAnsi="Arial"/>
        </w:rPr>
        <w:t>ανοίξει</w:t>
      </w:r>
      <w:r w:rsidR="00A06548">
        <w:rPr>
          <w:rStyle w:val="gvxzyvdx"/>
          <w:rFonts w:ascii="Arial" w:hAnsi="Arial"/>
        </w:rPr>
        <w:t xml:space="preserve"> το </w:t>
      </w:r>
      <w:r>
        <w:rPr>
          <w:rStyle w:val="gvxzyvdx"/>
          <w:rFonts w:ascii="Arial" w:hAnsi="Arial"/>
        </w:rPr>
        <w:t>σύστημα</w:t>
      </w:r>
      <w:r w:rsidR="00A06548">
        <w:rPr>
          <w:rStyle w:val="gvxzyvdx"/>
          <w:rFonts w:ascii="Arial" w:hAnsi="Arial"/>
        </w:rPr>
        <w:t xml:space="preserve"> όπως </w:t>
      </w:r>
      <w:r>
        <w:rPr>
          <w:rStyle w:val="gvxzyvdx"/>
          <w:rFonts w:ascii="Arial" w:hAnsi="Arial"/>
        </w:rPr>
        <w:t>αναφέρει</w:t>
      </w:r>
      <w:r w:rsidR="00A06548">
        <w:rPr>
          <w:rStyle w:val="gvxzyvdx"/>
          <w:rFonts w:ascii="Arial" w:hAnsi="Arial"/>
        </w:rPr>
        <w:t xml:space="preserve"> το ΦΕΚ, για να </w:t>
      </w:r>
      <w:r>
        <w:rPr>
          <w:rStyle w:val="gvxzyvdx"/>
          <w:rFonts w:ascii="Arial" w:hAnsi="Arial"/>
        </w:rPr>
        <w:t>τροποποιήσεις</w:t>
      </w:r>
      <w:r w:rsidR="00A06548">
        <w:rPr>
          <w:rStyle w:val="gvxzyvdx"/>
          <w:rFonts w:ascii="Arial" w:hAnsi="Arial"/>
        </w:rPr>
        <w:t xml:space="preserve"> ότι νέο </w:t>
      </w:r>
      <w:r>
        <w:rPr>
          <w:rStyle w:val="gvxzyvdx"/>
          <w:rFonts w:ascii="Arial" w:hAnsi="Arial"/>
        </w:rPr>
        <w:t>χαρτί</w:t>
      </w:r>
      <w:r w:rsidR="00A06548">
        <w:rPr>
          <w:rStyle w:val="gvxzyvdx"/>
          <w:rFonts w:ascii="Arial" w:hAnsi="Arial"/>
        </w:rPr>
        <w:t xml:space="preserve"> </w:t>
      </w:r>
      <w:r>
        <w:rPr>
          <w:rStyle w:val="gvxzyvdx"/>
          <w:rFonts w:ascii="Arial" w:hAnsi="Arial"/>
        </w:rPr>
        <w:t>έχεις</w:t>
      </w:r>
      <w:r w:rsidR="00A06548">
        <w:rPr>
          <w:rStyle w:val="gvxzyvdx"/>
          <w:rFonts w:ascii="Arial" w:hAnsi="Arial"/>
        </w:rPr>
        <w:t xml:space="preserve"> και</w:t>
      </w:r>
      <w:r>
        <w:rPr>
          <w:rStyle w:val="gvxzyvdx"/>
          <w:rFonts w:ascii="Arial" w:hAnsi="Arial"/>
        </w:rPr>
        <w:t xml:space="preserve"> </w:t>
      </w:r>
      <w:r w:rsidR="00A06548">
        <w:rPr>
          <w:rStyle w:val="gvxzyvdx"/>
          <w:rFonts w:ascii="Arial" w:hAnsi="Arial"/>
        </w:rPr>
        <w:t xml:space="preserve">στη </w:t>
      </w:r>
      <w:r>
        <w:rPr>
          <w:rStyle w:val="gvxzyvdx"/>
          <w:rFonts w:ascii="Arial" w:hAnsi="Arial"/>
        </w:rPr>
        <w:t>συνέχεια</w:t>
      </w:r>
      <w:r w:rsidR="00A06548">
        <w:rPr>
          <w:rStyle w:val="gvxzyvdx"/>
          <w:rFonts w:ascii="Arial" w:hAnsi="Arial"/>
        </w:rPr>
        <w:t xml:space="preserve"> θα </w:t>
      </w:r>
      <w:r>
        <w:rPr>
          <w:rStyle w:val="gvxzyvdx"/>
          <w:rFonts w:ascii="Arial" w:hAnsi="Arial"/>
        </w:rPr>
        <w:t>γίνει</w:t>
      </w:r>
      <w:r w:rsidR="00A06548">
        <w:rPr>
          <w:rStyle w:val="gvxzyvdx"/>
          <w:rFonts w:ascii="Arial" w:hAnsi="Arial"/>
        </w:rPr>
        <w:t xml:space="preserve"> η </w:t>
      </w:r>
      <w:r w:rsidR="00495D18">
        <w:rPr>
          <w:rStyle w:val="gvxzyvdx"/>
          <w:rFonts w:ascii="Arial" w:hAnsi="Arial"/>
        </w:rPr>
        <w:t>επικαιροποίηση</w:t>
      </w:r>
      <w:r w:rsidR="00A06548">
        <w:rPr>
          <w:rStyle w:val="gvxzyvdx"/>
          <w:rFonts w:ascii="Arial" w:hAnsi="Arial"/>
        </w:rPr>
        <w:t xml:space="preserve"> που </w:t>
      </w:r>
      <w:r>
        <w:rPr>
          <w:rStyle w:val="gvxzyvdx"/>
          <w:rFonts w:ascii="Arial" w:hAnsi="Arial"/>
        </w:rPr>
        <w:t>θέλεις</w:t>
      </w:r>
      <w:r w:rsidR="00A06548">
        <w:rPr>
          <w:rStyle w:val="gvxzyvdx"/>
          <w:rFonts w:ascii="Arial" w:hAnsi="Arial"/>
        </w:rPr>
        <w:t>.</w:t>
      </w:r>
    </w:p>
    <w:p w14:paraId="54CF50FE" w14:textId="66C5DDF9" w:rsidR="00A06548" w:rsidRPr="00A06548" w:rsidRDefault="00A06548" w:rsidP="00A06548">
      <w:pPr>
        <w:pStyle w:val="aff2"/>
        <w:numPr>
          <w:ilvl w:val="0"/>
          <w:numId w:val="17"/>
        </w:numPr>
        <w:rPr>
          <w:rStyle w:val="gvxzyvdx"/>
          <w:rFonts w:ascii="Arial" w:hAnsi="Arial"/>
          <w:b/>
          <w:bCs/>
        </w:rPr>
      </w:pPr>
      <w:r w:rsidRPr="00A06548">
        <w:rPr>
          <w:rStyle w:val="gvxzyvdx"/>
          <w:rFonts w:ascii="Arial" w:hAnsi="Arial"/>
          <w:b/>
          <w:bCs/>
        </w:rPr>
        <w:t xml:space="preserve"> </w:t>
      </w:r>
      <w:r w:rsidR="00BC7523" w:rsidRPr="00A06548">
        <w:rPr>
          <w:rStyle w:val="gvxzyvdx"/>
          <w:rFonts w:ascii="Arial" w:hAnsi="Arial"/>
          <w:b/>
          <w:bCs/>
        </w:rPr>
        <w:t>Ποτέ</w:t>
      </w:r>
      <w:r w:rsidRPr="00A06548">
        <w:rPr>
          <w:rStyle w:val="gvxzyvdx"/>
          <w:rFonts w:ascii="Arial" w:hAnsi="Arial"/>
          <w:b/>
          <w:bCs/>
        </w:rPr>
        <w:t xml:space="preserve"> </w:t>
      </w:r>
      <w:r w:rsidR="00BC7523" w:rsidRPr="00A06548">
        <w:rPr>
          <w:rStyle w:val="gvxzyvdx"/>
          <w:rFonts w:ascii="Arial" w:hAnsi="Arial"/>
          <w:b/>
          <w:bCs/>
        </w:rPr>
        <w:t>πληρώνω</w:t>
      </w:r>
      <w:r w:rsidRPr="00A06548">
        <w:rPr>
          <w:rStyle w:val="gvxzyvdx"/>
          <w:rFonts w:ascii="Arial" w:hAnsi="Arial"/>
          <w:b/>
          <w:bCs/>
        </w:rPr>
        <w:t xml:space="preserve"> αυτό το </w:t>
      </w:r>
      <w:r w:rsidR="00BC7523" w:rsidRPr="00A06548">
        <w:rPr>
          <w:rStyle w:val="gvxzyvdx"/>
          <w:rFonts w:ascii="Arial" w:hAnsi="Arial"/>
          <w:b/>
          <w:bCs/>
        </w:rPr>
        <w:t>παράβολο</w:t>
      </w:r>
      <w:r w:rsidRPr="00A06548">
        <w:rPr>
          <w:rStyle w:val="gvxzyvdx"/>
          <w:rFonts w:ascii="Arial" w:hAnsi="Arial"/>
          <w:b/>
          <w:bCs/>
        </w:rPr>
        <w:t>?</w:t>
      </w:r>
    </w:p>
    <w:p w14:paraId="1975F588" w14:textId="4E85F51A" w:rsidR="00A06548" w:rsidRDefault="00A06548" w:rsidP="00A06548">
      <w:pPr>
        <w:ind w:left="360" w:firstLine="0"/>
        <w:rPr>
          <w:rStyle w:val="gvxzyvdx"/>
          <w:rFonts w:ascii="Arial" w:hAnsi="Arial"/>
        </w:rPr>
      </w:pPr>
    </w:p>
    <w:p w14:paraId="0418C83B" w14:textId="3B759792" w:rsidR="00A06548" w:rsidRDefault="00A06548" w:rsidP="00A06548">
      <w:pPr>
        <w:ind w:left="360" w:firstLine="0"/>
        <w:rPr>
          <w:rStyle w:val="gvxzyvdx"/>
          <w:rFonts w:ascii="Arial" w:hAnsi="Arial"/>
        </w:rPr>
      </w:pPr>
      <w:r>
        <w:rPr>
          <w:rStyle w:val="gvxzyvdx"/>
          <w:rFonts w:ascii="Arial" w:hAnsi="Arial"/>
        </w:rPr>
        <w:t xml:space="preserve">Όλα τα </w:t>
      </w:r>
      <w:r w:rsidR="00BC7523">
        <w:rPr>
          <w:rStyle w:val="gvxzyvdx"/>
          <w:rFonts w:ascii="Arial" w:hAnsi="Arial"/>
        </w:rPr>
        <w:t>παράβολα</w:t>
      </w:r>
      <w:r>
        <w:rPr>
          <w:rStyle w:val="gvxzyvdx"/>
          <w:rFonts w:ascii="Arial" w:hAnsi="Arial"/>
        </w:rPr>
        <w:t xml:space="preserve"> </w:t>
      </w:r>
      <w:r w:rsidR="00BC7523">
        <w:rPr>
          <w:rStyle w:val="gvxzyvdx"/>
          <w:rFonts w:ascii="Arial" w:hAnsi="Arial"/>
        </w:rPr>
        <w:t>έχουν</w:t>
      </w:r>
      <w:r>
        <w:rPr>
          <w:rStyle w:val="gvxzyvdx"/>
          <w:rFonts w:ascii="Arial" w:hAnsi="Arial"/>
        </w:rPr>
        <w:t xml:space="preserve">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w:t>
      </w:r>
      <w:r w:rsidR="00BC7523">
        <w:rPr>
          <w:rStyle w:val="gvxzyvdx"/>
          <w:rFonts w:ascii="Arial" w:hAnsi="Arial"/>
        </w:rPr>
        <w:t>λήξης</w:t>
      </w:r>
      <w:r>
        <w:rPr>
          <w:rStyle w:val="gvxzyvdx"/>
          <w:rFonts w:ascii="Arial" w:hAnsi="Arial"/>
        </w:rPr>
        <w:t xml:space="preserve">, τα </w:t>
      </w:r>
      <w:r w:rsidR="00BC7523">
        <w:rPr>
          <w:rStyle w:val="gvxzyvdx"/>
          <w:rFonts w:ascii="Arial" w:hAnsi="Arial"/>
        </w:rPr>
        <w:t>πληρώνεις</w:t>
      </w:r>
      <w:r>
        <w:rPr>
          <w:rStyle w:val="gvxzyvdx"/>
          <w:rFonts w:ascii="Arial" w:hAnsi="Arial"/>
        </w:rPr>
        <w:t xml:space="preserve"> </w:t>
      </w:r>
      <w:r w:rsidR="00BC7523">
        <w:rPr>
          <w:rStyle w:val="gvxzyvdx"/>
          <w:rFonts w:ascii="Arial" w:hAnsi="Arial"/>
        </w:rPr>
        <w:t>οπότε</w:t>
      </w:r>
      <w:r>
        <w:rPr>
          <w:rStyle w:val="gvxzyvdx"/>
          <w:rFonts w:ascii="Arial" w:hAnsi="Arial"/>
        </w:rPr>
        <w:t xml:space="preserve"> θες, </w:t>
      </w:r>
      <w:r w:rsidR="00BC7523">
        <w:rPr>
          <w:rStyle w:val="gvxzyvdx"/>
          <w:rFonts w:ascii="Arial" w:hAnsi="Arial"/>
        </w:rPr>
        <w:t>αρκεί</w:t>
      </w:r>
      <w:r>
        <w:rPr>
          <w:rStyle w:val="gvxzyvdx"/>
          <w:rFonts w:ascii="Arial" w:hAnsi="Arial"/>
        </w:rPr>
        <w:t xml:space="preserve"> κατά την </w:t>
      </w:r>
      <w:r w:rsidR="00BC7523">
        <w:rPr>
          <w:rStyle w:val="gvxzyvdx"/>
          <w:rFonts w:ascii="Arial" w:hAnsi="Arial"/>
        </w:rPr>
        <w:t>κατάθεση</w:t>
      </w:r>
      <w:r>
        <w:rPr>
          <w:rStyle w:val="gvxzyvdx"/>
          <w:rFonts w:ascii="Arial" w:hAnsi="Arial"/>
        </w:rPr>
        <w:t xml:space="preserve"> να μην </w:t>
      </w:r>
      <w:r w:rsidR="00BC7523">
        <w:rPr>
          <w:rStyle w:val="gvxzyvdx"/>
          <w:rFonts w:ascii="Arial" w:hAnsi="Arial"/>
        </w:rPr>
        <w:t>έχει</w:t>
      </w:r>
      <w:r>
        <w:rPr>
          <w:rStyle w:val="gvxzyvdx"/>
          <w:rFonts w:ascii="Arial" w:hAnsi="Arial"/>
        </w:rPr>
        <w:t xml:space="preserve"> </w:t>
      </w:r>
      <w:r w:rsidR="00BC7523">
        <w:rPr>
          <w:rStyle w:val="gvxzyvdx"/>
          <w:rFonts w:ascii="Arial" w:hAnsi="Arial"/>
        </w:rPr>
        <w:t>περάσει</w:t>
      </w:r>
      <w:r>
        <w:rPr>
          <w:rStyle w:val="gvxzyvdx"/>
          <w:rFonts w:ascii="Arial" w:hAnsi="Arial"/>
        </w:rPr>
        <w:t xml:space="preserve"> η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Δεν </w:t>
      </w:r>
      <w:r w:rsidR="00BC7523">
        <w:rPr>
          <w:rStyle w:val="gvxzyvdx"/>
          <w:rFonts w:ascii="Arial" w:hAnsi="Arial"/>
        </w:rPr>
        <w:t>υπάρχει</w:t>
      </w:r>
      <w:r>
        <w:rPr>
          <w:rStyle w:val="gvxzyvdx"/>
          <w:rFonts w:ascii="Arial" w:hAnsi="Arial"/>
        </w:rPr>
        <w:t xml:space="preserve"> </w:t>
      </w:r>
      <w:r w:rsidR="00BC7523">
        <w:rPr>
          <w:rStyle w:val="gvxzyvdx"/>
          <w:rFonts w:ascii="Arial" w:hAnsi="Arial"/>
        </w:rPr>
        <w:t>βιασύνη</w:t>
      </w:r>
      <w:r>
        <w:rPr>
          <w:rStyle w:val="gvxzyvdx"/>
          <w:rFonts w:ascii="Arial" w:hAnsi="Arial"/>
        </w:rPr>
        <w:t xml:space="preserve"> ως προς αυτό το </w:t>
      </w:r>
      <w:r w:rsidR="00BC7523">
        <w:rPr>
          <w:rStyle w:val="gvxzyvdx"/>
          <w:rFonts w:ascii="Arial" w:hAnsi="Arial"/>
        </w:rPr>
        <w:t>θέμα</w:t>
      </w:r>
      <w:r>
        <w:rPr>
          <w:rStyle w:val="gvxzyvdx"/>
          <w:rFonts w:ascii="Arial" w:hAnsi="Arial"/>
        </w:rPr>
        <w:t xml:space="preserve">, </w:t>
      </w:r>
      <w:r w:rsidR="00BC7523">
        <w:rPr>
          <w:rStyle w:val="gvxzyvdx"/>
          <w:rFonts w:ascii="Arial" w:hAnsi="Arial"/>
        </w:rPr>
        <w:t>μόλις</w:t>
      </w:r>
      <w:r>
        <w:rPr>
          <w:rStyle w:val="gvxzyvdx"/>
          <w:rFonts w:ascii="Arial" w:hAnsi="Arial"/>
        </w:rPr>
        <w:t xml:space="preserve"> </w:t>
      </w:r>
      <w:r w:rsidR="00BC7523">
        <w:rPr>
          <w:rStyle w:val="gvxzyvdx"/>
          <w:rFonts w:ascii="Arial" w:hAnsi="Arial"/>
        </w:rPr>
        <w:t>ανοίξουν</w:t>
      </w:r>
      <w:r>
        <w:rPr>
          <w:rStyle w:val="gvxzyvdx"/>
          <w:rFonts w:ascii="Arial" w:hAnsi="Arial"/>
        </w:rPr>
        <w:t xml:space="preserve"> οι </w:t>
      </w:r>
      <w:r w:rsidR="00BC7523">
        <w:rPr>
          <w:rStyle w:val="gvxzyvdx"/>
          <w:rFonts w:ascii="Arial" w:hAnsi="Arial"/>
        </w:rPr>
        <w:t>πίνακες</w:t>
      </w:r>
      <w:r>
        <w:rPr>
          <w:rStyle w:val="gvxzyvdx"/>
          <w:rFonts w:ascii="Arial" w:hAnsi="Arial"/>
        </w:rPr>
        <w:t xml:space="preserve">, </w:t>
      </w:r>
      <w:r w:rsidR="00BC7523">
        <w:rPr>
          <w:rStyle w:val="gvxzyvdx"/>
          <w:rFonts w:ascii="Arial" w:hAnsi="Arial"/>
        </w:rPr>
        <w:t>ταυτόχρονα</w:t>
      </w:r>
      <w:r>
        <w:rPr>
          <w:rStyle w:val="gvxzyvdx"/>
          <w:rFonts w:ascii="Arial" w:hAnsi="Arial"/>
        </w:rPr>
        <w:t xml:space="preserve"> </w:t>
      </w:r>
      <w:r w:rsidR="00BC7523">
        <w:rPr>
          <w:rStyle w:val="gvxzyvdx"/>
          <w:rFonts w:ascii="Arial" w:hAnsi="Arial"/>
        </w:rPr>
        <w:t>εκδίδεις</w:t>
      </w:r>
      <w:r>
        <w:rPr>
          <w:rStyle w:val="gvxzyvdx"/>
          <w:rFonts w:ascii="Arial" w:hAnsi="Arial"/>
        </w:rPr>
        <w:t xml:space="preserve"> και το </w:t>
      </w:r>
      <w:r w:rsidR="00BC7523">
        <w:rPr>
          <w:rStyle w:val="gvxzyvdx"/>
          <w:rFonts w:ascii="Arial" w:hAnsi="Arial"/>
        </w:rPr>
        <w:t>παράβολο</w:t>
      </w:r>
      <w:r>
        <w:rPr>
          <w:rStyle w:val="gvxzyvdx"/>
          <w:rFonts w:ascii="Arial" w:hAnsi="Arial"/>
        </w:rPr>
        <w:t>.</w:t>
      </w:r>
    </w:p>
    <w:p w14:paraId="782E5A96" w14:textId="255612FF" w:rsidR="00A06548" w:rsidRDefault="00A06548" w:rsidP="00A06548">
      <w:pPr>
        <w:ind w:left="360" w:firstLine="0"/>
        <w:rPr>
          <w:rStyle w:val="gvxzyvdx"/>
          <w:rFonts w:ascii="Arial" w:hAnsi="Arial"/>
        </w:rPr>
      </w:pPr>
    </w:p>
    <w:p w14:paraId="722386B1" w14:textId="056F9A33" w:rsidR="00A06548" w:rsidRDefault="00A06548" w:rsidP="00A06548">
      <w:pPr>
        <w:ind w:left="360" w:firstLine="0"/>
        <w:rPr>
          <w:rStyle w:val="gvxzyvdx"/>
          <w:rFonts w:ascii="Arial" w:hAnsi="Arial"/>
        </w:rPr>
      </w:pPr>
    </w:p>
    <w:p w14:paraId="257B3CAB" w14:textId="0A6A5360" w:rsidR="00A06548" w:rsidRPr="004B4ABE" w:rsidRDefault="00A06548" w:rsidP="00A06548">
      <w:pPr>
        <w:pStyle w:val="aff2"/>
        <w:numPr>
          <w:ilvl w:val="0"/>
          <w:numId w:val="17"/>
        </w:numPr>
        <w:rPr>
          <w:rStyle w:val="gvxzyvdx"/>
          <w:rFonts w:ascii="Arial" w:hAnsi="Arial"/>
          <w:b/>
          <w:bCs/>
        </w:rPr>
      </w:pPr>
      <w:r w:rsidRPr="004B4ABE">
        <w:rPr>
          <w:rStyle w:val="gvxzyvdx"/>
          <w:rFonts w:ascii="Arial" w:hAnsi="Arial"/>
          <w:b/>
          <w:bCs/>
        </w:rPr>
        <w:t xml:space="preserve"> </w:t>
      </w:r>
      <w:r w:rsidR="00BC7523" w:rsidRPr="004B4ABE">
        <w:rPr>
          <w:rStyle w:val="gvxzyvdx"/>
          <w:rFonts w:ascii="Arial" w:hAnsi="Arial"/>
          <w:b/>
          <w:bCs/>
        </w:rPr>
        <w:t>Είμαι</w:t>
      </w:r>
      <w:r w:rsidRPr="004B4ABE">
        <w:rPr>
          <w:rStyle w:val="gvxzyvdx"/>
          <w:rFonts w:ascii="Arial" w:hAnsi="Arial"/>
          <w:b/>
          <w:bCs/>
        </w:rPr>
        <w:t xml:space="preserve"> ΠΕ05, θα μοριοδοτηθ</w:t>
      </w:r>
      <w:r w:rsidR="00495D18">
        <w:rPr>
          <w:rStyle w:val="gvxzyvdx"/>
          <w:rFonts w:ascii="Arial" w:hAnsi="Arial"/>
          <w:b/>
          <w:bCs/>
        </w:rPr>
        <w:t>ώ</w:t>
      </w:r>
      <w:r w:rsidRPr="004B4ABE">
        <w:rPr>
          <w:rStyle w:val="gvxzyvdx"/>
          <w:rFonts w:ascii="Arial" w:hAnsi="Arial"/>
          <w:b/>
          <w:bCs/>
        </w:rPr>
        <w:t xml:space="preserve"> με </w:t>
      </w:r>
      <w:r w:rsidR="00BC7523" w:rsidRPr="004B4ABE">
        <w:rPr>
          <w:rStyle w:val="gvxzyvdx"/>
          <w:rFonts w:ascii="Arial" w:hAnsi="Arial"/>
          <w:b/>
          <w:bCs/>
        </w:rPr>
        <w:t>κάποια</w:t>
      </w:r>
      <w:r w:rsidRPr="004B4ABE">
        <w:rPr>
          <w:rStyle w:val="gvxzyvdx"/>
          <w:rFonts w:ascii="Arial" w:hAnsi="Arial"/>
          <w:b/>
          <w:bCs/>
        </w:rPr>
        <w:t xml:space="preserve"> </w:t>
      </w:r>
      <w:r w:rsidR="00BC7523" w:rsidRPr="004B4ABE">
        <w:rPr>
          <w:rStyle w:val="gvxzyvdx"/>
          <w:rFonts w:ascii="Arial" w:hAnsi="Arial"/>
          <w:b/>
          <w:bCs/>
        </w:rPr>
        <w:t>μόρια</w:t>
      </w:r>
      <w:r w:rsidRPr="004B4ABE">
        <w:rPr>
          <w:rStyle w:val="gvxzyvdx"/>
          <w:rFonts w:ascii="Arial" w:hAnsi="Arial"/>
          <w:b/>
          <w:bCs/>
        </w:rPr>
        <w:t xml:space="preserve"> για </w:t>
      </w:r>
      <w:r w:rsidR="00BC7523" w:rsidRPr="004B4ABE">
        <w:rPr>
          <w:rStyle w:val="gvxzyvdx"/>
          <w:rFonts w:ascii="Arial" w:hAnsi="Arial"/>
          <w:b/>
          <w:bCs/>
        </w:rPr>
        <w:t>ξένη</w:t>
      </w:r>
      <w:r w:rsidRPr="004B4ABE">
        <w:rPr>
          <w:rStyle w:val="gvxzyvdx"/>
          <w:rFonts w:ascii="Arial" w:hAnsi="Arial"/>
          <w:b/>
          <w:bCs/>
        </w:rPr>
        <w:t xml:space="preserve"> </w:t>
      </w:r>
      <w:r w:rsidR="00BC7523" w:rsidRPr="004B4ABE">
        <w:rPr>
          <w:rStyle w:val="gvxzyvdx"/>
          <w:rFonts w:ascii="Arial" w:hAnsi="Arial"/>
          <w:b/>
          <w:bCs/>
        </w:rPr>
        <w:t>γλώσσα</w:t>
      </w:r>
      <w:r w:rsidRPr="004B4ABE">
        <w:rPr>
          <w:rStyle w:val="gvxzyvdx"/>
          <w:rFonts w:ascii="Arial" w:hAnsi="Arial"/>
          <w:b/>
          <w:bCs/>
        </w:rPr>
        <w:t>?</w:t>
      </w:r>
    </w:p>
    <w:p w14:paraId="039C1F7F" w14:textId="54AB9FFE" w:rsidR="00A06548" w:rsidRDefault="00A06548" w:rsidP="00A06548">
      <w:pPr>
        <w:ind w:left="360" w:firstLine="0"/>
        <w:rPr>
          <w:rStyle w:val="gvxzyvdx"/>
          <w:rFonts w:ascii="Arial" w:hAnsi="Arial"/>
        </w:rPr>
      </w:pPr>
    </w:p>
    <w:p w14:paraId="5725C2FE" w14:textId="1E0E7A46" w:rsidR="00A06548" w:rsidRPr="00A06548" w:rsidRDefault="00A06548" w:rsidP="00A06548">
      <w:pPr>
        <w:ind w:left="360" w:firstLine="0"/>
        <w:rPr>
          <w:rStyle w:val="gvxzyvdx"/>
          <w:rFonts w:ascii="Arial" w:hAnsi="Arial"/>
        </w:rPr>
      </w:pPr>
      <w:r>
        <w:rPr>
          <w:rStyle w:val="gvxzyvdx"/>
          <w:rFonts w:ascii="Arial" w:hAnsi="Arial"/>
        </w:rPr>
        <w:t xml:space="preserve">Όχι στα </w:t>
      </w:r>
      <w:r w:rsidR="00BC7523">
        <w:rPr>
          <w:rStyle w:val="gvxzyvdx"/>
          <w:rFonts w:ascii="Arial" w:hAnsi="Arial"/>
        </w:rPr>
        <w:t>Γαλλικά</w:t>
      </w:r>
      <w:r>
        <w:rPr>
          <w:rStyle w:val="gvxzyvdx"/>
          <w:rFonts w:ascii="Arial" w:hAnsi="Arial"/>
        </w:rPr>
        <w:t xml:space="preserve"> </w:t>
      </w:r>
      <w:r w:rsidR="00BC7523">
        <w:rPr>
          <w:rStyle w:val="gvxzyvdx"/>
          <w:rFonts w:ascii="Arial" w:hAnsi="Arial"/>
        </w:rPr>
        <w:t>πάντως</w:t>
      </w:r>
      <w:r>
        <w:rPr>
          <w:rStyle w:val="gvxzyvdx"/>
          <w:rFonts w:ascii="Arial" w:hAnsi="Arial"/>
        </w:rPr>
        <w:t xml:space="preserve">, </w:t>
      </w:r>
      <w:r w:rsidR="00BC7523">
        <w:rPr>
          <w:rStyle w:val="gvxzyvdx"/>
          <w:rFonts w:ascii="Arial" w:hAnsi="Arial"/>
        </w:rPr>
        <w:t>πρέπει</w:t>
      </w:r>
      <w:r>
        <w:rPr>
          <w:rStyle w:val="gvxzyvdx"/>
          <w:rFonts w:ascii="Arial" w:hAnsi="Arial"/>
        </w:rPr>
        <w:t xml:space="preserve"> να </w:t>
      </w:r>
      <w:r w:rsidR="00BC7523">
        <w:rPr>
          <w:rStyle w:val="gvxzyvdx"/>
          <w:rFonts w:ascii="Arial" w:hAnsi="Arial"/>
        </w:rPr>
        <w:t>έχεις</w:t>
      </w:r>
      <w:r>
        <w:rPr>
          <w:rStyle w:val="gvxzyvdx"/>
          <w:rFonts w:ascii="Arial" w:hAnsi="Arial"/>
        </w:rPr>
        <w:t xml:space="preserve"> </w:t>
      </w:r>
      <w:r w:rsidR="00BC7523">
        <w:rPr>
          <w:rStyle w:val="gvxzyvdx"/>
          <w:rFonts w:ascii="Arial" w:hAnsi="Arial"/>
        </w:rPr>
        <w:t>αντίστοιχο</w:t>
      </w:r>
      <w:r>
        <w:rPr>
          <w:rStyle w:val="gvxzyvdx"/>
          <w:rFonts w:ascii="Arial" w:hAnsi="Arial"/>
        </w:rPr>
        <w:t xml:space="preserve"> </w:t>
      </w:r>
      <w:r w:rsidR="00BC7523">
        <w:rPr>
          <w:rStyle w:val="gvxzyvdx"/>
          <w:rFonts w:ascii="Arial" w:hAnsi="Arial"/>
        </w:rPr>
        <w:t>πτυχίο</w:t>
      </w:r>
      <w:r>
        <w:rPr>
          <w:rStyle w:val="gvxzyvdx"/>
          <w:rFonts w:ascii="Arial" w:hAnsi="Arial"/>
        </w:rPr>
        <w:t xml:space="preserve"> πχ </w:t>
      </w:r>
      <w:r w:rsidR="00BC7523">
        <w:rPr>
          <w:rStyle w:val="gvxzyvdx"/>
          <w:rFonts w:ascii="Arial" w:hAnsi="Arial"/>
        </w:rPr>
        <w:t>Αγγλικών</w:t>
      </w:r>
      <w:r>
        <w:rPr>
          <w:rStyle w:val="gvxzyvdx"/>
          <w:rFonts w:ascii="Arial" w:hAnsi="Arial"/>
        </w:rPr>
        <w:t xml:space="preserve"> για να </w:t>
      </w:r>
      <w:r w:rsidR="00BC7523">
        <w:rPr>
          <w:rStyle w:val="gvxzyvdx"/>
          <w:rFonts w:ascii="Arial" w:hAnsi="Arial"/>
        </w:rPr>
        <w:t>πάρεις</w:t>
      </w:r>
      <w:r>
        <w:rPr>
          <w:rStyle w:val="gvxzyvdx"/>
          <w:rFonts w:ascii="Arial" w:hAnsi="Arial"/>
        </w:rPr>
        <w:t xml:space="preserve">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ξένης</w:t>
      </w:r>
      <w:r>
        <w:rPr>
          <w:rStyle w:val="gvxzyvdx"/>
          <w:rFonts w:ascii="Arial" w:hAnsi="Arial"/>
        </w:rPr>
        <w:t xml:space="preserve"> </w:t>
      </w:r>
      <w:r w:rsidR="00BC7523">
        <w:rPr>
          <w:rStyle w:val="gvxzyvdx"/>
          <w:rFonts w:ascii="Arial" w:hAnsi="Arial"/>
        </w:rPr>
        <w:t>γλώσσας</w:t>
      </w:r>
      <w:r>
        <w:rPr>
          <w:rStyle w:val="gvxzyvdx"/>
          <w:rFonts w:ascii="Arial" w:hAnsi="Arial"/>
        </w:rPr>
        <w:t xml:space="preserve">. Το </w:t>
      </w:r>
      <w:r w:rsidR="00BC7523">
        <w:rPr>
          <w:rStyle w:val="gvxzyvdx"/>
          <w:rFonts w:ascii="Arial" w:hAnsi="Arial"/>
        </w:rPr>
        <w:t>πτυχίο</w:t>
      </w:r>
      <w:r>
        <w:rPr>
          <w:rStyle w:val="gvxzyvdx"/>
          <w:rFonts w:ascii="Arial" w:hAnsi="Arial"/>
        </w:rPr>
        <w:t xml:space="preserve"> που σε </w:t>
      </w:r>
      <w:r w:rsidR="00BC7523">
        <w:rPr>
          <w:rStyle w:val="gvxzyvdx"/>
          <w:rFonts w:ascii="Arial" w:hAnsi="Arial"/>
        </w:rPr>
        <w:t>εντάσσει</w:t>
      </w:r>
      <w:r>
        <w:rPr>
          <w:rStyle w:val="gvxzyvdx"/>
          <w:rFonts w:ascii="Arial" w:hAnsi="Arial"/>
        </w:rPr>
        <w:t xml:space="preserve"> σε </w:t>
      </w:r>
      <w:r w:rsidR="00BC7523">
        <w:rPr>
          <w:rStyle w:val="gvxzyvdx"/>
          <w:rFonts w:ascii="Arial" w:hAnsi="Arial"/>
        </w:rPr>
        <w:t>κλάδο</w:t>
      </w:r>
      <w:r>
        <w:rPr>
          <w:rStyle w:val="gvxzyvdx"/>
          <w:rFonts w:ascii="Arial" w:hAnsi="Arial"/>
        </w:rPr>
        <w:t xml:space="preserve">, δεν </w:t>
      </w:r>
      <w:r w:rsidR="00BC7523">
        <w:rPr>
          <w:rStyle w:val="gvxzyvdx"/>
          <w:rFonts w:ascii="Arial" w:hAnsi="Arial"/>
        </w:rPr>
        <w:t>μοριοδοτείται</w:t>
      </w:r>
      <w:r>
        <w:rPr>
          <w:rStyle w:val="gvxzyvdx"/>
          <w:rFonts w:ascii="Arial" w:hAnsi="Arial"/>
        </w:rPr>
        <w:t xml:space="preserve"> σαν </w:t>
      </w:r>
      <w:r w:rsidR="00BC7523">
        <w:rPr>
          <w:rStyle w:val="gvxzyvdx"/>
          <w:rFonts w:ascii="Arial" w:hAnsi="Arial"/>
        </w:rPr>
        <w:t>ξένη</w:t>
      </w:r>
      <w:r>
        <w:rPr>
          <w:rStyle w:val="gvxzyvdx"/>
          <w:rFonts w:ascii="Arial" w:hAnsi="Arial"/>
        </w:rPr>
        <w:t xml:space="preserve"> </w:t>
      </w:r>
      <w:r w:rsidR="00BC7523">
        <w:rPr>
          <w:rStyle w:val="gvxzyvdx"/>
          <w:rFonts w:ascii="Arial" w:hAnsi="Arial"/>
        </w:rPr>
        <w:t>γλώσσα</w:t>
      </w:r>
      <w:r>
        <w:rPr>
          <w:rStyle w:val="gvxzyvdx"/>
          <w:rFonts w:ascii="Arial" w:hAnsi="Arial"/>
        </w:rPr>
        <w:t>.</w:t>
      </w:r>
    </w:p>
    <w:p w14:paraId="4D883C4E" w14:textId="57D8D063" w:rsidR="00A75125" w:rsidRDefault="00137ACC" w:rsidP="00610F0F">
      <w:pPr>
        <w:pStyle w:val="1"/>
        <w:numPr>
          <w:ilvl w:val="0"/>
          <w:numId w:val="33"/>
        </w:numPr>
        <w:jc w:val="left"/>
        <w:rPr>
          <w:rFonts w:ascii="Arial" w:hAnsi="Arial" w:cs="Arial"/>
        </w:rPr>
      </w:pPr>
      <w:bookmarkStart w:id="7" w:name="_Toc113141214"/>
      <w:bookmarkStart w:id="8" w:name="_Toc176284461"/>
      <w:r w:rsidRPr="008F40A7">
        <w:rPr>
          <w:rFonts w:ascii="Arial" w:hAnsi="Arial" w:cs="Arial"/>
        </w:rPr>
        <w:lastRenderedPageBreak/>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7"/>
      <w:bookmarkEnd w:id="8"/>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6">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lastRenderedPageBreak/>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ωωω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9" w:name="_Toc113141215"/>
      <w:bookmarkStart w:id="10" w:name="_Toc176284462"/>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9"/>
      <w:bookmarkEnd w:id="10"/>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1" w:name="_Toc113141216"/>
      <w:bookmarkStart w:id="12" w:name="_Toc176284463"/>
      <w:r w:rsidRPr="008F40A7">
        <w:rPr>
          <w:rFonts w:ascii="Arial" w:hAnsi="Arial" w:cs="Arial"/>
        </w:rPr>
        <w:t>Αττικής</w:t>
      </w:r>
      <w:bookmarkEnd w:id="11"/>
      <w:bookmarkEnd w:id="12"/>
    </w:p>
    <w:p w14:paraId="7BF44135" w14:textId="70270957" w:rsidR="003E6D22" w:rsidRPr="008F40A7" w:rsidRDefault="00000000" w:rsidP="00B6692A">
      <w:pPr>
        <w:pStyle w:val="a"/>
        <w:rPr>
          <w:rFonts w:ascii="Arial" w:hAnsi="Arial"/>
        </w:rPr>
      </w:pPr>
      <w:hyperlink r:id="rId27" w:history="1">
        <w:r w:rsidR="00C0525C" w:rsidRPr="008F40A7">
          <w:rPr>
            <w:rStyle w:val="-"/>
            <w:rFonts w:ascii="Arial" w:hAnsi="Arial"/>
          </w:rPr>
          <w:t>ΑΝΑΠΛΗΡΩΤΕΣ ΠΕΙΡΑΙΑ '22-'23</w:t>
        </w:r>
      </w:hyperlink>
    </w:p>
    <w:p w14:paraId="38FCC199" w14:textId="022CD666" w:rsidR="00CA1DD8" w:rsidRPr="008F40A7" w:rsidRDefault="00000000" w:rsidP="00B6692A">
      <w:pPr>
        <w:pStyle w:val="a"/>
        <w:rPr>
          <w:rFonts w:ascii="Arial" w:hAnsi="Arial"/>
        </w:rPr>
      </w:pPr>
      <w:hyperlink r:id="rId28" w:history="1">
        <w:r w:rsidR="003E6D22" w:rsidRPr="008F40A7">
          <w:rPr>
            <w:rStyle w:val="-"/>
            <w:rFonts w:ascii="Arial" w:hAnsi="Arial"/>
          </w:rPr>
          <w:t>ΑΝΑΠΛΗΡΩΤΕΣ Β´ΠΕΙΡΑΙΑ</w:t>
        </w:r>
      </w:hyperlink>
    </w:p>
    <w:p w14:paraId="619688A2" w14:textId="73FA301A" w:rsidR="00137ACC" w:rsidRPr="008F40A7" w:rsidRDefault="00000000" w:rsidP="00B6692A">
      <w:pPr>
        <w:pStyle w:val="a"/>
        <w:rPr>
          <w:rFonts w:ascii="Arial" w:hAnsi="Arial"/>
        </w:rPr>
      </w:pPr>
      <w:hyperlink r:id="rId29" w:history="1">
        <w:r w:rsidR="009330B2" w:rsidRPr="008F40A7">
          <w:rPr>
            <w:rStyle w:val="-"/>
            <w:rFonts w:ascii="Arial" w:hAnsi="Arial"/>
          </w:rPr>
          <w:t>Εκπαιδευτικοί Δ' Αθήνας (Μόνιμοι και Αναπληρωτές)</w:t>
        </w:r>
      </w:hyperlink>
    </w:p>
    <w:p w14:paraId="60143FC4" w14:textId="3D3061B5" w:rsidR="00FB3964" w:rsidRPr="008F40A7" w:rsidRDefault="00000000" w:rsidP="00B6692A">
      <w:pPr>
        <w:pStyle w:val="a"/>
        <w:rPr>
          <w:rFonts w:ascii="Arial" w:hAnsi="Arial"/>
        </w:rPr>
      </w:pPr>
      <w:hyperlink r:id="rId30" w:history="1">
        <w:r w:rsidR="00FB3964" w:rsidRPr="008F40A7">
          <w:rPr>
            <w:rStyle w:val="-"/>
            <w:rFonts w:ascii="Arial" w:hAnsi="Arial"/>
          </w:rPr>
          <w:t>Αναπληρωτές Α Αθήνας</w:t>
        </w:r>
      </w:hyperlink>
    </w:p>
    <w:p w14:paraId="29E871F8" w14:textId="764783DE" w:rsidR="00752434" w:rsidRPr="008F40A7" w:rsidRDefault="00000000" w:rsidP="00B6692A">
      <w:pPr>
        <w:pStyle w:val="a"/>
        <w:rPr>
          <w:rFonts w:ascii="Arial" w:hAnsi="Arial"/>
        </w:rPr>
      </w:pPr>
      <w:hyperlink r:id="rId31" w:history="1">
        <w:r w:rsidR="00AC30D8"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000000" w:rsidP="00B6692A">
      <w:pPr>
        <w:pStyle w:val="a"/>
        <w:rPr>
          <w:rStyle w:val="-"/>
          <w:rFonts w:ascii="Arial" w:hAnsi="Arial"/>
        </w:rPr>
      </w:pPr>
      <w:hyperlink r:id="rId32" w:history="1">
        <w:r w:rsidR="0099352E" w:rsidRPr="008F40A7">
          <w:rPr>
            <w:rStyle w:val="-"/>
            <w:rFonts w:ascii="Arial" w:hAnsi="Arial"/>
          </w:rPr>
          <w:t>εκπαιδευτικοί Β' Αθήνας</w:t>
        </w:r>
      </w:hyperlink>
    </w:p>
    <w:p w14:paraId="70041A7B" w14:textId="00FB8E36" w:rsidR="00474D17" w:rsidRPr="008F40A7" w:rsidRDefault="00000000" w:rsidP="00B6692A">
      <w:pPr>
        <w:pStyle w:val="a"/>
        <w:rPr>
          <w:rFonts w:ascii="Arial" w:hAnsi="Arial"/>
        </w:rPr>
      </w:pPr>
      <w:hyperlink r:id="rId33" w:history="1">
        <w:r w:rsidR="00474D17" w:rsidRPr="008F40A7">
          <w:rPr>
            <w:rStyle w:val="-"/>
            <w:rFonts w:ascii="Arial" w:hAnsi="Arial"/>
          </w:rPr>
          <w:t>Αναπληρωτές Γ Αθήνας</w:t>
        </w:r>
      </w:hyperlink>
    </w:p>
    <w:p w14:paraId="0B885414" w14:textId="60DD651C" w:rsidR="00474D17" w:rsidRPr="008F40A7" w:rsidRDefault="00000000" w:rsidP="00B6692A">
      <w:pPr>
        <w:pStyle w:val="a"/>
        <w:rPr>
          <w:rFonts w:ascii="Arial" w:hAnsi="Arial"/>
        </w:rPr>
      </w:pPr>
      <w:hyperlink r:id="rId34" w:history="1">
        <w:r w:rsidR="00474D17" w:rsidRPr="008F40A7">
          <w:rPr>
            <w:rStyle w:val="-"/>
            <w:rFonts w:ascii="Arial" w:hAnsi="Arial"/>
          </w:rPr>
          <w:t>Αναπληρωτές Γ Αθήνας</w:t>
        </w:r>
      </w:hyperlink>
    </w:p>
    <w:p w14:paraId="641FAF17" w14:textId="48C0123C" w:rsidR="00474D17" w:rsidRPr="008F40A7" w:rsidRDefault="00000000" w:rsidP="00B6692A">
      <w:pPr>
        <w:pStyle w:val="a"/>
        <w:rPr>
          <w:rFonts w:ascii="Arial" w:hAnsi="Arial"/>
        </w:rPr>
      </w:pPr>
      <w:hyperlink r:id="rId35" w:history="1">
        <w:r w:rsidR="00474D17" w:rsidRPr="008F40A7">
          <w:rPr>
            <w:rStyle w:val="-"/>
            <w:rFonts w:ascii="Arial" w:hAnsi="Arial"/>
          </w:rPr>
          <w:t>Αναπληρωτές/Μόνιμοι Δυτικής Αττικής</w:t>
        </w:r>
      </w:hyperlink>
    </w:p>
    <w:p w14:paraId="058AE564" w14:textId="2B8C827D" w:rsidR="00EB5CF8" w:rsidRPr="008F40A7" w:rsidRDefault="00000000" w:rsidP="00B6692A">
      <w:pPr>
        <w:pStyle w:val="a"/>
        <w:rPr>
          <w:rStyle w:val="-"/>
          <w:rFonts w:ascii="Arial" w:hAnsi="Arial"/>
        </w:rPr>
      </w:pPr>
      <w:hyperlink r:id="rId36" w:history="1">
        <w:r w:rsidR="00EB5CF8" w:rsidRPr="008F40A7">
          <w:rPr>
            <w:rStyle w:val="-"/>
            <w:rFonts w:ascii="Arial" w:hAnsi="Arial"/>
          </w:rPr>
          <w:t>Αναπληρωτές Αν. Αττικής</w:t>
        </w:r>
      </w:hyperlink>
    </w:p>
    <w:p w14:paraId="0D9862DA" w14:textId="71DD8239" w:rsidR="00474D17" w:rsidRPr="00655491" w:rsidRDefault="00000000" w:rsidP="00715EA5">
      <w:pPr>
        <w:pStyle w:val="a"/>
        <w:rPr>
          <w:rStyle w:val="-"/>
          <w:rFonts w:ascii="Arial" w:hAnsi="Arial"/>
          <w:color w:val="2A2A2A" w:themeColor="text2"/>
          <w:u w:val="none"/>
        </w:rPr>
      </w:pPr>
      <w:hyperlink r:id="rId37" w:history="1">
        <w:r w:rsidR="00474D17"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3" w:name="_Toc113141217"/>
      <w:bookmarkStart w:id="14" w:name="_Toc176284464"/>
      <w:r w:rsidRPr="008F40A7">
        <w:rPr>
          <w:rFonts w:ascii="Arial" w:hAnsi="Arial" w:cs="Arial"/>
        </w:rPr>
        <w:lastRenderedPageBreak/>
        <w:t>Δυτικής</w:t>
      </w:r>
      <w:r w:rsidR="003E6D22" w:rsidRPr="008F40A7">
        <w:rPr>
          <w:rFonts w:ascii="Arial" w:hAnsi="Arial" w:cs="Arial"/>
        </w:rPr>
        <w:t xml:space="preserve"> </w:t>
      </w:r>
      <w:r w:rsidRPr="00655491">
        <w:rPr>
          <w:rFonts w:ascii="Arial" w:hAnsi="Arial" w:cs="Arial"/>
        </w:rPr>
        <w:t>Ελλάδας</w:t>
      </w:r>
      <w:bookmarkEnd w:id="13"/>
      <w:bookmarkEnd w:id="14"/>
    </w:p>
    <w:p w14:paraId="14726D18" w14:textId="40C97346" w:rsidR="003E6D22" w:rsidRPr="008F40A7" w:rsidRDefault="00000000" w:rsidP="00B6692A">
      <w:pPr>
        <w:pStyle w:val="a"/>
        <w:rPr>
          <w:rFonts w:ascii="Arial" w:hAnsi="Arial"/>
        </w:rPr>
      </w:pPr>
      <w:hyperlink r:id="rId38" w:history="1">
        <w:r w:rsidR="003E6D22" w:rsidRPr="008F40A7">
          <w:rPr>
            <w:rStyle w:val="-"/>
            <w:rFonts w:ascii="Arial" w:hAnsi="Arial"/>
          </w:rPr>
          <w:t>ΕΚΠ/ΤΙΚΟΙ Π.Ε., Δ.Ε. - ΕΕΠ και ΕΒΠ Αιτ/νιας</w:t>
        </w:r>
      </w:hyperlink>
    </w:p>
    <w:p w14:paraId="0271EECF" w14:textId="77777777" w:rsidR="00D92102" w:rsidRPr="008F40A7" w:rsidRDefault="00000000" w:rsidP="00B6692A">
      <w:pPr>
        <w:pStyle w:val="a"/>
        <w:rPr>
          <w:rFonts w:ascii="Arial" w:hAnsi="Arial"/>
        </w:rPr>
      </w:pPr>
      <w:hyperlink r:id="rId39" w:history="1">
        <w:r w:rsidR="00D92102" w:rsidRPr="008F40A7">
          <w:rPr>
            <w:rStyle w:val="-"/>
            <w:rFonts w:ascii="Arial" w:hAnsi="Arial"/>
          </w:rPr>
          <w:t>Εκπαιδευτικοί Ηλείας</w:t>
        </w:r>
      </w:hyperlink>
    </w:p>
    <w:p w14:paraId="67E33198" w14:textId="0F3C43F4" w:rsidR="00D92102" w:rsidRPr="008F40A7" w:rsidRDefault="00000000" w:rsidP="00B6692A">
      <w:pPr>
        <w:pStyle w:val="a"/>
        <w:rPr>
          <w:rFonts w:ascii="Arial" w:hAnsi="Arial"/>
        </w:rPr>
      </w:pPr>
      <w:hyperlink r:id="rId40" w:history="1">
        <w:r w:rsidR="00D92102"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000000" w:rsidP="00B6692A">
      <w:pPr>
        <w:pStyle w:val="a"/>
        <w:rPr>
          <w:rStyle w:val="-"/>
          <w:rFonts w:ascii="Arial" w:hAnsi="Arial"/>
        </w:rPr>
      </w:pPr>
      <w:hyperlink r:id="rId41" w:history="1">
        <w:r w:rsidR="00D92102" w:rsidRPr="008F40A7">
          <w:rPr>
            <w:rStyle w:val="-"/>
            <w:rFonts w:ascii="Arial" w:hAnsi="Arial"/>
          </w:rPr>
          <w:t>Νεοδιόριστοι Ν. Ηλείας</w:t>
        </w:r>
      </w:hyperlink>
    </w:p>
    <w:p w14:paraId="7AE0F0B6" w14:textId="20BDC13A" w:rsidR="00AC686C" w:rsidRPr="008F40A7" w:rsidRDefault="00000000" w:rsidP="00AC686C">
      <w:pPr>
        <w:pStyle w:val="a"/>
        <w:rPr>
          <w:rStyle w:val="-"/>
          <w:rFonts w:ascii="Arial" w:hAnsi="Arial"/>
        </w:rPr>
      </w:pPr>
      <w:hyperlink r:id="rId42" w:history="1">
        <w:r w:rsidR="00AC686C"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5" w:name="_Toc113141218"/>
      <w:bookmarkStart w:id="16" w:name="_Toc176284465"/>
      <w:r w:rsidRPr="008F40A7">
        <w:rPr>
          <w:rStyle w:val="-"/>
          <w:rFonts w:ascii="Arial" w:hAnsi="Arial" w:cs="Arial"/>
          <w:color w:val="2A2A2A" w:themeColor="text2"/>
          <w:u w:val="none"/>
        </w:rPr>
        <w:t>Ιόνια Νησιά</w:t>
      </w:r>
      <w:bookmarkEnd w:id="15"/>
      <w:bookmarkEnd w:id="16"/>
    </w:p>
    <w:p w14:paraId="64DD1AF1" w14:textId="3D101CFC" w:rsidR="0040200E" w:rsidRPr="008F40A7" w:rsidRDefault="00000000" w:rsidP="00B6692A">
      <w:pPr>
        <w:pStyle w:val="a"/>
        <w:rPr>
          <w:rStyle w:val="-"/>
          <w:rFonts w:ascii="Arial" w:hAnsi="Arial"/>
        </w:rPr>
      </w:pPr>
      <w:hyperlink r:id="rId43" w:history="1">
        <w:r w:rsidR="00DC309E"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000000" w:rsidP="00B6692A">
      <w:pPr>
        <w:pStyle w:val="a"/>
        <w:rPr>
          <w:rFonts w:ascii="Arial" w:hAnsi="Arial"/>
        </w:rPr>
      </w:pPr>
      <w:hyperlink r:id="rId44" w:history="1">
        <w:r w:rsidR="0040200E" w:rsidRPr="008F40A7">
          <w:rPr>
            <w:rStyle w:val="-"/>
            <w:rFonts w:ascii="Arial" w:hAnsi="Arial"/>
          </w:rPr>
          <w:t>Εκπαιδευτικοί Α-Β Κέρκυρας</w:t>
        </w:r>
      </w:hyperlink>
    </w:p>
    <w:p w14:paraId="52337EDF" w14:textId="77777777" w:rsidR="00133BA3" w:rsidRPr="008F40A7" w:rsidRDefault="00000000" w:rsidP="00B6692A">
      <w:pPr>
        <w:pStyle w:val="a"/>
        <w:rPr>
          <w:rStyle w:val="-"/>
          <w:rFonts w:ascii="Arial" w:hAnsi="Arial"/>
        </w:rPr>
      </w:pPr>
      <w:hyperlink r:id="rId45" w:history="1">
        <w:r w:rsidR="00133BA3"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7" w:name="_Toc113141219"/>
      <w:bookmarkStart w:id="18" w:name="_Toc176284466"/>
      <w:r w:rsidRPr="008F40A7">
        <w:rPr>
          <w:rFonts w:ascii="Arial" w:hAnsi="Arial" w:cs="Arial"/>
        </w:rPr>
        <w:t>Πελοπόννησος</w:t>
      </w:r>
      <w:bookmarkEnd w:id="17"/>
      <w:bookmarkEnd w:id="18"/>
    </w:p>
    <w:p w14:paraId="272778B2" w14:textId="5658C5B6" w:rsidR="00D92102" w:rsidRPr="008F40A7" w:rsidRDefault="00000000" w:rsidP="00B6692A">
      <w:pPr>
        <w:pStyle w:val="a"/>
        <w:rPr>
          <w:rStyle w:val="-"/>
          <w:rFonts w:ascii="Arial" w:hAnsi="Arial"/>
        </w:rPr>
      </w:pPr>
      <w:hyperlink r:id="rId46" w:history="1">
        <w:r w:rsidR="006B01FB" w:rsidRPr="008F40A7">
          <w:rPr>
            <w:rStyle w:val="-"/>
            <w:rFonts w:ascii="Arial" w:hAnsi="Arial"/>
          </w:rPr>
          <w:t>Αναπληρωτες κορινθιας</w:t>
        </w:r>
      </w:hyperlink>
    </w:p>
    <w:p w14:paraId="49E6AE02" w14:textId="569B6FCB" w:rsidR="00133BA3" w:rsidRPr="008F40A7" w:rsidRDefault="00000000" w:rsidP="00B6692A">
      <w:pPr>
        <w:pStyle w:val="a"/>
        <w:rPr>
          <w:rFonts w:ascii="Arial" w:hAnsi="Arial"/>
        </w:rPr>
      </w:pPr>
      <w:hyperlink r:id="rId47" w:history="1">
        <w:r w:rsidR="00495D18" w:rsidRPr="008F40A7">
          <w:rPr>
            <w:rStyle w:val="-"/>
            <w:rFonts w:ascii="Arial" w:hAnsi="Arial"/>
          </w:rPr>
          <w:t>Εκπαιδευτικοί</w:t>
        </w:r>
        <w:r w:rsidR="006B01FB" w:rsidRPr="008F40A7">
          <w:rPr>
            <w:rStyle w:val="-"/>
            <w:rFonts w:ascii="Arial" w:hAnsi="Arial"/>
          </w:rPr>
          <w:t xml:space="preserve"> Π. Ε </w:t>
        </w:r>
        <w:proofErr w:type="spellStart"/>
        <w:r w:rsidR="006B01FB" w:rsidRPr="008F40A7">
          <w:rPr>
            <w:rStyle w:val="-"/>
            <w:rFonts w:ascii="Arial" w:hAnsi="Arial"/>
          </w:rPr>
          <w:t>Κορινθιας</w:t>
        </w:r>
        <w:proofErr w:type="spellEnd"/>
      </w:hyperlink>
    </w:p>
    <w:p w14:paraId="304E1417" w14:textId="74F7B761" w:rsidR="00D92102" w:rsidRPr="00B6692A" w:rsidRDefault="00000000" w:rsidP="00B6692A">
      <w:pPr>
        <w:pStyle w:val="a"/>
        <w:rPr>
          <w:rFonts w:ascii="Arial" w:hAnsi="Arial"/>
        </w:rPr>
      </w:pPr>
      <w:hyperlink r:id="rId48" w:history="1">
        <w:r w:rsidR="006B01FB" w:rsidRPr="00B6692A">
          <w:rPr>
            <w:rStyle w:val="-"/>
            <w:rFonts w:ascii="Arial" w:hAnsi="Arial"/>
          </w:rPr>
          <w:t>Αναπληρωτές Μεσσηνίας 2022-2023</w:t>
        </w:r>
      </w:hyperlink>
    </w:p>
    <w:p w14:paraId="3E657E83" w14:textId="43CA858C" w:rsidR="00D92102" w:rsidRPr="00B6692A" w:rsidRDefault="00000000" w:rsidP="00B6692A">
      <w:pPr>
        <w:pStyle w:val="a"/>
        <w:rPr>
          <w:rFonts w:ascii="Arial" w:hAnsi="Arial"/>
        </w:rPr>
      </w:pPr>
      <w:hyperlink r:id="rId49" w:history="1">
        <w:r w:rsidR="006B01FB" w:rsidRPr="00B6692A">
          <w:rPr>
            <w:rStyle w:val="-"/>
            <w:rFonts w:ascii="Arial" w:hAnsi="Arial"/>
          </w:rPr>
          <w:t>Εκπαιδευτικοί Μεσσηνίας</w:t>
        </w:r>
      </w:hyperlink>
    </w:p>
    <w:p w14:paraId="38114DCC" w14:textId="47BACCD0" w:rsidR="00133BA3" w:rsidRPr="00655491" w:rsidRDefault="00000000" w:rsidP="00715EA5">
      <w:pPr>
        <w:pStyle w:val="a"/>
        <w:rPr>
          <w:rStyle w:val="-"/>
          <w:rFonts w:ascii="Arial" w:hAnsi="Arial"/>
          <w:color w:val="2A2A2A" w:themeColor="text2"/>
          <w:u w:val="none"/>
        </w:rPr>
      </w:pPr>
      <w:hyperlink r:id="rId50" w:history="1">
        <w:r w:rsidR="006B01FB" w:rsidRPr="00B6692A">
          <w:rPr>
            <w:rStyle w:val="-"/>
            <w:rFonts w:ascii="Arial" w:hAnsi="Arial"/>
          </w:rPr>
          <w:t xml:space="preserve">Νεοδιόριστοι Αρκαδίας &amp; </w:t>
        </w:r>
        <w:r w:rsidR="006B01FB" w:rsidRPr="008F40A7">
          <w:rPr>
            <w:rStyle w:val="-"/>
            <w:rFonts w:ascii="Arial" w:hAnsi="Arial"/>
          </w:rPr>
          <w:t>αναπληρωτές (πρωτοβάθμια</w:t>
        </w:r>
        <w:r w:rsidR="006B01FB"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9" w:name="_Toc113141220"/>
      <w:bookmarkStart w:id="20" w:name="_Toc176284467"/>
      <w:r w:rsidRPr="008F40A7">
        <w:rPr>
          <w:rStyle w:val="-"/>
          <w:rFonts w:ascii="Arial" w:hAnsi="Arial" w:cs="Arial"/>
          <w:color w:val="2A2A2A" w:themeColor="text2"/>
          <w:u w:val="none"/>
        </w:rPr>
        <w:lastRenderedPageBreak/>
        <w:t>Ήπειρος</w:t>
      </w:r>
      <w:bookmarkEnd w:id="19"/>
      <w:bookmarkEnd w:id="20"/>
    </w:p>
    <w:p w14:paraId="4721D405" w14:textId="10F3FA33" w:rsidR="00F443AF" w:rsidRPr="008F40A7" w:rsidRDefault="00000000" w:rsidP="00B6692A">
      <w:pPr>
        <w:pStyle w:val="a"/>
        <w:rPr>
          <w:rFonts w:ascii="Arial" w:hAnsi="Arial"/>
        </w:rPr>
      </w:pPr>
      <w:hyperlink r:id="rId51" w:history="1">
        <w:r w:rsidR="00F443AF"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1" w:name="_Toc113141221"/>
      <w:bookmarkStart w:id="22" w:name="_Toc176284468"/>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1"/>
      <w:bookmarkEnd w:id="22"/>
    </w:p>
    <w:p w14:paraId="7D7CDA38" w14:textId="64501111" w:rsidR="003E6D22" w:rsidRPr="008F40A7" w:rsidRDefault="00000000" w:rsidP="00B6692A">
      <w:pPr>
        <w:pStyle w:val="a"/>
        <w:rPr>
          <w:rFonts w:ascii="Arial" w:hAnsi="Arial"/>
        </w:rPr>
      </w:pPr>
      <w:hyperlink r:id="rId52"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272C6F36" w14:textId="6EAB9A48" w:rsidR="003E6D22" w:rsidRPr="008F40A7" w:rsidRDefault="00000000" w:rsidP="00B6692A">
      <w:pPr>
        <w:pStyle w:val="a"/>
        <w:rPr>
          <w:rFonts w:ascii="Arial" w:hAnsi="Arial"/>
        </w:rPr>
      </w:pPr>
      <w:hyperlink r:id="rId53" w:history="1">
        <w:proofErr w:type="spellStart"/>
        <w:r w:rsidR="006B01FB" w:rsidRPr="008F40A7">
          <w:rPr>
            <w:rStyle w:val="-"/>
            <w:rFonts w:ascii="Arial" w:hAnsi="Arial"/>
          </w:rPr>
          <w:t>Αναπληρωτες</w:t>
        </w:r>
        <w:proofErr w:type="spellEnd"/>
        <w:r w:rsidR="006B01FB" w:rsidRPr="008F40A7">
          <w:rPr>
            <w:rStyle w:val="-"/>
            <w:rFonts w:ascii="Arial" w:hAnsi="Arial"/>
          </w:rPr>
          <w:t xml:space="preserve"> </w:t>
        </w:r>
        <w:proofErr w:type="spellStart"/>
        <w:r w:rsidR="006B01FB" w:rsidRPr="008F40A7">
          <w:rPr>
            <w:rStyle w:val="-"/>
            <w:rFonts w:ascii="Arial" w:hAnsi="Arial"/>
          </w:rPr>
          <w:t>φωκιδας</w:t>
        </w:r>
        <w:proofErr w:type="spellEnd"/>
      </w:hyperlink>
    </w:p>
    <w:p w14:paraId="69DE01A5" w14:textId="484AA595" w:rsidR="003E6D22" w:rsidRPr="008F40A7" w:rsidRDefault="00000000" w:rsidP="00B6692A">
      <w:pPr>
        <w:pStyle w:val="a"/>
        <w:rPr>
          <w:rFonts w:ascii="Arial" w:hAnsi="Arial"/>
        </w:rPr>
      </w:pPr>
      <w:hyperlink r:id="rId54" w:history="1">
        <w:r w:rsidR="006B01FB" w:rsidRPr="008F40A7">
          <w:rPr>
            <w:rStyle w:val="-"/>
            <w:rFonts w:ascii="Arial" w:hAnsi="Arial"/>
          </w:rPr>
          <w:t xml:space="preserve">Αναπληρωτές νομού </w:t>
        </w:r>
        <w:proofErr w:type="spellStart"/>
        <w:r w:rsidR="006B01FB" w:rsidRPr="008F40A7">
          <w:rPr>
            <w:rStyle w:val="-"/>
            <w:rFonts w:ascii="Arial" w:hAnsi="Arial"/>
          </w:rPr>
          <w:t>φθιώτιδας</w:t>
        </w:r>
        <w:proofErr w:type="spellEnd"/>
      </w:hyperlink>
    </w:p>
    <w:p w14:paraId="287D6F51" w14:textId="72BF0E7B" w:rsidR="00462B1C" w:rsidRPr="008F40A7" w:rsidRDefault="00000000" w:rsidP="00B6692A">
      <w:pPr>
        <w:pStyle w:val="a"/>
        <w:rPr>
          <w:rFonts w:ascii="Arial" w:hAnsi="Arial"/>
        </w:rPr>
      </w:pPr>
      <w:hyperlink r:id="rId55" w:history="1">
        <w:r w:rsidR="006B01FB" w:rsidRPr="008F40A7">
          <w:rPr>
            <w:rStyle w:val="-"/>
            <w:rFonts w:ascii="Arial" w:hAnsi="Arial"/>
          </w:rPr>
          <w:t xml:space="preserve">Νεοδιόριστοι και αναπληρωτές εκπαιδευτικοί α' </w:t>
        </w:r>
        <w:proofErr w:type="spellStart"/>
        <w:r w:rsidR="006B01FB" w:rsidRPr="008F40A7">
          <w:rPr>
            <w:rStyle w:val="-"/>
            <w:rFonts w:ascii="Arial" w:hAnsi="Arial"/>
          </w:rPr>
          <w:t>εύβοιας</w:t>
        </w:r>
        <w:proofErr w:type="spellEnd"/>
        <w:r w:rsidR="006B01FB" w:rsidRPr="008F40A7">
          <w:rPr>
            <w:rStyle w:val="-"/>
            <w:rFonts w:ascii="Arial" w:hAnsi="Arial"/>
          </w:rPr>
          <w:t xml:space="preserve"> 2022</w:t>
        </w:r>
      </w:hyperlink>
    </w:p>
    <w:p w14:paraId="30DE0CEC" w14:textId="269B7E38" w:rsidR="00513E06" w:rsidRPr="008F40A7" w:rsidRDefault="00000000" w:rsidP="00B6692A">
      <w:pPr>
        <w:pStyle w:val="a"/>
        <w:rPr>
          <w:rFonts w:ascii="Arial" w:hAnsi="Arial"/>
        </w:rPr>
      </w:pPr>
      <w:hyperlink r:id="rId56"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5B8144E5" w14:textId="3645F5CC" w:rsidR="00B95848" w:rsidRPr="008F40A7" w:rsidRDefault="00000000" w:rsidP="00B6692A">
      <w:pPr>
        <w:pStyle w:val="a"/>
        <w:rPr>
          <w:rStyle w:val="-"/>
          <w:rFonts w:ascii="Arial" w:hAnsi="Arial"/>
        </w:rPr>
      </w:pPr>
      <w:hyperlink r:id="rId57" w:history="1">
        <w:r w:rsidR="006B01FB" w:rsidRPr="008F40A7">
          <w:rPr>
            <w:rStyle w:val="-"/>
            <w:rFonts w:ascii="Arial" w:hAnsi="Arial"/>
          </w:rPr>
          <w:t>Νεοδιόριστοι -</w:t>
        </w:r>
        <w:proofErr w:type="spellStart"/>
        <w:r w:rsidR="006B01FB" w:rsidRPr="008F40A7">
          <w:rPr>
            <w:rStyle w:val="-"/>
            <w:rFonts w:ascii="Arial" w:hAnsi="Arial"/>
          </w:rPr>
          <w:t>ες</w:t>
        </w:r>
        <w:proofErr w:type="spellEnd"/>
        <w:r w:rsidR="006B01FB" w:rsidRPr="008F40A7">
          <w:rPr>
            <w:rStyle w:val="-"/>
            <w:rFonts w:ascii="Arial" w:hAnsi="Arial"/>
          </w:rPr>
          <w:t xml:space="preserve"> εκπαιδευτικοί νομού </w:t>
        </w:r>
        <w:proofErr w:type="spellStart"/>
        <w:r w:rsidR="006B01FB" w:rsidRPr="008F40A7">
          <w:rPr>
            <w:rStyle w:val="-"/>
            <w:rFonts w:ascii="Arial" w:hAnsi="Arial"/>
          </w:rPr>
          <w:t>φθιώτιδας</w:t>
        </w:r>
        <w:proofErr w:type="spellEnd"/>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3" w:name="_Toc176284469"/>
      <w:r w:rsidRPr="00B6692A">
        <w:rPr>
          <w:rFonts w:ascii="Arial" w:hAnsi="Arial" w:cs="Arial"/>
        </w:rPr>
        <w:t>Κεντρική Μακεδονία</w:t>
      </w:r>
      <w:bookmarkEnd w:id="23"/>
    </w:p>
    <w:p w14:paraId="343EF2A9" w14:textId="77777777" w:rsidR="00424268" w:rsidRPr="008F40A7" w:rsidRDefault="00000000" w:rsidP="00B6692A">
      <w:pPr>
        <w:pStyle w:val="a"/>
        <w:rPr>
          <w:rFonts w:ascii="Arial" w:hAnsi="Arial"/>
        </w:rPr>
      </w:pPr>
      <w:hyperlink r:id="rId58" w:history="1">
        <w:r w:rsidR="00424268" w:rsidRPr="008F40A7">
          <w:rPr>
            <w:rStyle w:val="-"/>
            <w:rFonts w:ascii="Arial" w:hAnsi="Arial"/>
          </w:rPr>
          <w:t>Α ΘΕΣΣΑΛΟΝΊΚΗΣ/ΑΝΑΠΛΗΡΩΤΈΣ</w:t>
        </w:r>
      </w:hyperlink>
    </w:p>
    <w:p w14:paraId="6DF01A61" w14:textId="77777777" w:rsidR="00424268" w:rsidRPr="008F40A7" w:rsidRDefault="00000000" w:rsidP="00B6692A">
      <w:pPr>
        <w:pStyle w:val="a"/>
        <w:rPr>
          <w:rStyle w:val="-"/>
          <w:rFonts w:ascii="Arial" w:hAnsi="Arial"/>
        </w:rPr>
      </w:pPr>
      <w:hyperlink r:id="rId59" w:history="1">
        <w:r w:rsidR="00424268" w:rsidRPr="008F40A7">
          <w:rPr>
            <w:rStyle w:val="-"/>
            <w:rFonts w:ascii="Arial" w:hAnsi="Arial"/>
          </w:rPr>
          <w:t>Αναπληρωτές Εκπαιδευτικοί Δυτικής Θεσσαλονίκης</w:t>
        </w:r>
      </w:hyperlink>
    </w:p>
    <w:p w14:paraId="2F30F08A" w14:textId="77777777" w:rsidR="00424268" w:rsidRPr="008F40A7" w:rsidRDefault="00000000" w:rsidP="00B6692A">
      <w:pPr>
        <w:pStyle w:val="a"/>
        <w:rPr>
          <w:rStyle w:val="-"/>
          <w:rFonts w:ascii="Arial" w:hAnsi="Arial"/>
        </w:rPr>
      </w:pPr>
      <w:hyperlink r:id="rId60" w:history="1">
        <w:r w:rsidR="00424268" w:rsidRPr="008F40A7">
          <w:rPr>
            <w:rStyle w:val="-"/>
            <w:rFonts w:ascii="Arial" w:hAnsi="Arial"/>
          </w:rPr>
          <w:t>Νεοδιόριστοι Θεσσαλονίκης</w:t>
        </w:r>
      </w:hyperlink>
    </w:p>
    <w:p w14:paraId="0388B295" w14:textId="77777777" w:rsidR="00424268" w:rsidRPr="008F40A7" w:rsidRDefault="00000000" w:rsidP="00B6692A">
      <w:pPr>
        <w:pStyle w:val="a"/>
        <w:rPr>
          <w:rFonts w:ascii="Arial" w:hAnsi="Arial"/>
        </w:rPr>
      </w:pPr>
      <w:hyperlink r:id="rId61" w:history="1">
        <w:r w:rsidR="00424268" w:rsidRPr="008F40A7">
          <w:rPr>
            <w:rStyle w:val="-"/>
            <w:rFonts w:ascii="Arial" w:hAnsi="Arial"/>
          </w:rPr>
          <w:t>Νεοδιόριστοι 2022 ΔΔΕ Β' Θεσσαλονίκης</w:t>
        </w:r>
      </w:hyperlink>
    </w:p>
    <w:p w14:paraId="2E37A671" w14:textId="77777777" w:rsidR="00424268" w:rsidRPr="008F40A7" w:rsidRDefault="00000000" w:rsidP="00B6692A">
      <w:pPr>
        <w:pStyle w:val="a"/>
        <w:rPr>
          <w:rFonts w:ascii="Arial" w:hAnsi="Arial"/>
        </w:rPr>
      </w:pPr>
      <w:hyperlink r:id="rId62" w:history="1">
        <w:r w:rsidR="00424268" w:rsidRPr="008F40A7">
          <w:rPr>
            <w:rStyle w:val="-"/>
            <w:rFonts w:ascii="Arial" w:hAnsi="Arial"/>
          </w:rPr>
          <w:t>ΕΚΠΑΙΔΕΥΤΙΚΟΙ Π. Ε. ΧΑΛΚΙΔΙΚΗΣ</w:t>
        </w:r>
      </w:hyperlink>
    </w:p>
    <w:p w14:paraId="27F90C40" w14:textId="77777777" w:rsidR="00424268" w:rsidRPr="008F40A7" w:rsidRDefault="00000000" w:rsidP="00B6692A">
      <w:pPr>
        <w:pStyle w:val="a"/>
        <w:rPr>
          <w:rFonts w:ascii="Arial" w:hAnsi="Arial"/>
        </w:rPr>
      </w:pPr>
      <w:hyperlink r:id="rId63" w:history="1">
        <w:r w:rsidR="00424268" w:rsidRPr="008F40A7">
          <w:rPr>
            <w:rStyle w:val="-"/>
            <w:rFonts w:ascii="Arial" w:hAnsi="Arial"/>
          </w:rPr>
          <w:t>Εκπαιδευτικά θέματα Α/</w:t>
        </w:r>
        <w:proofErr w:type="spellStart"/>
        <w:r w:rsidR="00424268" w:rsidRPr="008F40A7">
          <w:rPr>
            <w:rStyle w:val="-"/>
            <w:rFonts w:ascii="Arial" w:hAnsi="Arial"/>
          </w:rPr>
          <w:t>θμιας</w:t>
        </w:r>
        <w:proofErr w:type="spellEnd"/>
        <w:r w:rsidR="00424268" w:rsidRPr="008F40A7">
          <w:rPr>
            <w:rStyle w:val="-"/>
            <w:rFonts w:ascii="Arial" w:hAnsi="Arial"/>
          </w:rPr>
          <w:t xml:space="preserve"> εκπαίδευσης Σερρών</w:t>
        </w:r>
      </w:hyperlink>
    </w:p>
    <w:p w14:paraId="1857CCDE" w14:textId="77777777" w:rsidR="00424268" w:rsidRPr="008F40A7" w:rsidRDefault="00000000" w:rsidP="00B6692A">
      <w:pPr>
        <w:pStyle w:val="a"/>
        <w:rPr>
          <w:rFonts w:ascii="Arial" w:hAnsi="Arial"/>
        </w:rPr>
      </w:pPr>
      <w:hyperlink r:id="rId64" w:history="1">
        <w:r w:rsidR="00424268" w:rsidRPr="008F40A7">
          <w:rPr>
            <w:rStyle w:val="-"/>
            <w:rFonts w:ascii="Arial" w:hAnsi="Arial"/>
          </w:rPr>
          <w:t>ΕΚΠΑΙΔΕΥΤΙΚΌΙ ΝΟΜΟΥ ΚΙΛΚΙΣ</w:t>
        </w:r>
      </w:hyperlink>
    </w:p>
    <w:p w14:paraId="102543FE" w14:textId="07C9229C" w:rsidR="00424268" w:rsidRPr="008F40A7" w:rsidRDefault="00000000" w:rsidP="00B6692A">
      <w:pPr>
        <w:pStyle w:val="a"/>
        <w:rPr>
          <w:rFonts w:ascii="Arial" w:hAnsi="Arial"/>
        </w:rPr>
      </w:pPr>
      <w:hyperlink r:id="rId65" w:history="1">
        <w:r w:rsidR="00424268" w:rsidRPr="008F40A7">
          <w:rPr>
            <w:rStyle w:val="-"/>
            <w:rFonts w:ascii="Arial" w:hAnsi="Arial"/>
          </w:rPr>
          <w:t>Εκπαιδευτικοί Ημαθίας- Πέλλας (μόνιμοι και αναπληρωτές)</w:t>
        </w:r>
      </w:hyperlink>
    </w:p>
    <w:p w14:paraId="669B7BB1" w14:textId="458B2544" w:rsidR="00116768" w:rsidRDefault="00116768" w:rsidP="00715EA5">
      <w:pPr>
        <w:rPr>
          <w:rFonts w:ascii="Arial" w:hAnsi="Arial"/>
        </w:rPr>
      </w:pPr>
    </w:p>
    <w:p w14:paraId="06217DB8" w14:textId="4DE0B16B" w:rsidR="009F25AA" w:rsidRDefault="009F25AA" w:rsidP="00715EA5">
      <w:pPr>
        <w:rPr>
          <w:rFonts w:ascii="Arial" w:hAnsi="Arial"/>
        </w:rPr>
      </w:pPr>
    </w:p>
    <w:p w14:paraId="40032AD7" w14:textId="1824FCFA" w:rsidR="009F25AA" w:rsidRDefault="009F25AA" w:rsidP="00715EA5">
      <w:pPr>
        <w:rPr>
          <w:rFonts w:ascii="Arial" w:hAnsi="Arial"/>
        </w:rPr>
      </w:pPr>
    </w:p>
    <w:p w14:paraId="5E09CD4C" w14:textId="07F15956" w:rsidR="009F25AA" w:rsidRDefault="009F25AA" w:rsidP="00715EA5">
      <w:pPr>
        <w:rPr>
          <w:rFonts w:ascii="Arial" w:hAnsi="Arial"/>
        </w:rPr>
      </w:pPr>
    </w:p>
    <w:p w14:paraId="50FCFD07" w14:textId="65C9F508" w:rsidR="009F25AA" w:rsidRDefault="009F25AA" w:rsidP="00715EA5">
      <w:pPr>
        <w:rPr>
          <w:rFonts w:ascii="Arial" w:hAnsi="Arial"/>
        </w:rPr>
      </w:pPr>
    </w:p>
    <w:p w14:paraId="0FCA1E28" w14:textId="77777777" w:rsidR="009F25AA" w:rsidRPr="008F40A7" w:rsidRDefault="009F25AA" w:rsidP="00715EA5">
      <w:pPr>
        <w:rPr>
          <w:rFonts w:ascii="Arial" w:hAnsi="Arial"/>
        </w:rPr>
      </w:pPr>
    </w:p>
    <w:p w14:paraId="4BA50764" w14:textId="09F66824" w:rsidR="003E6D22" w:rsidRPr="00B6692A" w:rsidRDefault="003E6D22" w:rsidP="00715EA5">
      <w:pPr>
        <w:pStyle w:val="3"/>
        <w:rPr>
          <w:rFonts w:ascii="Arial" w:hAnsi="Arial" w:cs="Arial"/>
        </w:rPr>
      </w:pPr>
      <w:bookmarkStart w:id="24" w:name="_Hlk112939454"/>
      <w:bookmarkStart w:id="25" w:name="_Toc113141222"/>
      <w:bookmarkStart w:id="26" w:name="_Toc176284470"/>
      <w:r w:rsidRPr="00B6692A">
        <w:rPr>
          <w:rFonts w:ascii="Arial" w:hAnsi="Arial" w:cs="Arial"/>
        </w:rPr>
        <w:lastRenderedPageBreak/>
        <w:t xml:space="preserve">Ανατολική Μακεδονία </w:t>
      </w:r>
      <w:bookmarkEnd w:id="24"/>
      <w:r w:rsidRPr="00B6692A">
        <w:rPr>
          <w:rFonts w:ascii="Arial" w:hAnsi="Arial" w:cs="Arial"/>
        </w:rPr>
        <w:t>και Θράκη</w:t>
      </w:r>
      <w:bookmarkEnd w:id="25"/>
      <w:bookmarkEnd w:id="26"/>
    </w:p>
    <w:p w14:paraId="4D05E772" w14:textId="0C2EF28F" w:rsidR="003E6D22" w:rsidRPr="008F40A7" w:rsidRDefault="00000000" w:rsidP="00B6692A">
      <w:pPr>
        <w:pStyle w:val="a"/>
        <w:rPr>
          <w:rFonts w:ascii="Arial" w:hAnsi="Arial"/>
        </w:rPr>
      </w:pPr>
      <w:hyperlink r:id="rId66" w:history="1">
        <w:r w:rsidR="00A1760F" w:rsidRPr="008F40A7">
          <w:rPr>
            <w:rStyle w:val="-"/>
            <w:rFonts w:ascii="Arial" w:hAnsi="Arial"/>
          </w:rPr>
          <w:t>ΑΝΑΠΛΗΡΩΤΕΣ ΕΒΡΟΥ</w:t>
        </w:r>
      </w:hyperlink>
    </w:p>
    <w:p w14:paraId="001BFD6B" w14:textId="63F41EA1" w:rsidR="00A1760F" w:rsidRPr="008F40A7" w:rsidRDefault="00000000" w:rsidP="00B6692A">
      <w:pPr>
        <w:pStyle w:val="a"/>
        <w:rPr>
          <w:rFonts w:ascii="Arial" w:hAnsi="Arial"/>
        </w:rPr>
      </w:pPr>
      <w:hyperlink r:id="rId67" w:history="1">
        <w:r w:rsidR="00A1760F"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000000" w:rsidP="00B6692A">
      <w:pPr>
        <w:pStyle w:val="a"/>
        <w:rPr>
          <w:rFonts w:ascii="Arial" w:hAnsi="Arial"/>
        </w:rPr>
      </w:pPr>
      <w:hyperlink r:id="rId68" w:history="1">
        <w:r w:rsidR="00EE2653" w:rsidRPr="008F40A7">
          <w:rPr>
            <w:rStyle w:val="-"/>
            <w:rFonts w:ascii="Arial" w:hAnsi="Arial"/>
          </w:rPr>
          <w:t xml:space="preserve">Ροδόπη - </w:t>
        </w:r>
        <w:proofErr w:type="spellStart"/>
        <w:r w:rsidR="00EE2653" w:rsidRPr="008F40A7">
          <w:rPr>
            <w:rStyle w:val="-"/>
            <w:rFonts w:ascii="Arial" w:hAnsi="Arial"/>
          </w:rPr>
          <w:t>Νεοδιοριστοι</w:t>
        </w:r>
        <w:proofErr w:type="spellEnd"/>
        <w:r w:rsidR="00EE2653" w:rsidRPr="008F40A7">
          <w:rPr>
            <w:rStyle w:val="-"/>
            <w:rFonts w:ascii="Arial" w:hAnsi="Arial"/>
          </w:rPr>
          <w:t xml:space="preserve"> και </w:t>
        </w:r>
        <w:proofErr w:type="spellStart"/>
        <w:r w:rsidR="00EE2653" w:rsidRPr="008F40A7">
          <w:rPr>
            <w:rStyle w:val="-"/>
            <w:rFonts w:ascii="Arial" w:hAnsi="Arial"/>
          </w:rPr>
          <w:t>Αναπληρωτες</w:t>
        </w:r>
        <w:proofErr w:type="spellEnd"/>
      </w:hyperlink>
    </w:p>
    <w:p w14:paraId="1C9E122F" w14:textId="4943EF11" w:rsidR="00A1760F" w:rsidRPr="008F40A7" w:rsidRDefault="00000000" w:rsidP="00B6692A">
      <w:pPr>
        <w:pStyle w:val="a"/>
        <w:rPr>
          <w:rFonts w:ascii="Arial" w:hAnsi="Arial"/>
        </w:rPr>
      </w:pPr>
      <w:hyperlink r:id="rId69" w:history="1">
        <w:r w:rsidR="00CA0CEF" w:rsidRPr="008F40A7">
          <w:rPr>
            <w:rStyle w:val="-"/>
            <w:rFonts w:ascii="Arial" w:hAnsi="Arial"/>
          </w:rPr>
          <w:t>Εκπαιδευτικοί Δευτεροβάθμιας Ξάνθης</w:t>
        </w:r>
      </w:hyperlink>
    </w:p>
    <w:p w14:paraId="4E373724" w14:textId="015F525D" w:rsidR="00B247C6" w:rsidRPr="008F40A7" w:rsidRDefault="00000000" w:rsidP="00B6692A">
      <w:pPr>
        <w:pStyle w:val="a"/>
        <w:rPr>
          <w:rStyle w:val="-"/>
          <w:rFonts w:ascii="Arial" w:hAnsi="Arial"/>
        </w:rPr>
      </w:pPr>
      <w:hyperlink r:id="rId70" w:history="1">
        <w:r w:rsidR="00B247C6"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7" w:name="_Toc113141223"/>
      <w:bookmarkStart w:id="28" w:name="_Toc176284471"/>
      <w:r w:rsidRPr="008F40A7">
        <w:rPr>
          <w:rFonts w:ascii="Arial" w:hAnsi="Arial" w:cs="Arial"/>
        </w:rPr>
        <w:t>Δυτική Μακεδονία</w:t>
      </w:r>
      <w:bookmarkEnd w:id="27"/>
      <w:bookmarkEnd w:id="28"/>
    </w:p>
    <w:p w14:paraId="6FFE4430" w14:textId="2840D18B" w:rsidR="00116768" w:rsidRPr="008F40A7" w:rsidRDefault="00000000" w:rsidP="00B6692A">
      <w:pPr>
        <w:pStyle w:val="a"/>
        <w:rPr>
          <w:rFonts w:ascii="Arial" w:hAnsi="Arial"/>
        </w:rPr>
      </w:pPr>
      <w:hyperlink r:id="rId71" w:history="1">
        <w:r w:rsidR="00D92102"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9" w:name="_Toc113141224"/>
      <w:bookmarkStart w:id="30" w:name="_Toc176284472"/>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9"/>
      <w:bookmarkEnd w:id="30"/>
    </w:p>
    <w:p w14:paraId="047890A6" w14:textId="63A7DE19" w:rsidR="00A1760F" w:rsidRPr="008F40A7" w:rsidRDefault="00000000" w:rsidP="00B6692A">
      <w:pPr>
        <w:pStyle w:val="a"/>
        <w:rPr>
          <w:rFonts w:ascii="Arial" w:hAnsi="Arial"/>
        </w:rPr>
      </w:pPr>
      <w:hyperlink r:id="rId72" w:history="1">
        <w:r w:rsidR="00A1760F" w:rsidRPr="008F40A7">
          <w:rPr>
            <w:rStyle w:val="-"/>
            <w:rFonts w:ascii="Arial" w:hAnsi="Arial"/>
          </w:rPr>
          <w:t>ΑΝΑΠΛΗΡΩΤΕΣ Α ΔΩΔΕΚΑΝΗΣΟΥ 2022-23</w:t>
        </w:r>
      </w:hyperlink>
    </w:p>
    <w:p w14:paraId="3A00509B" w14:textId="4A8CFC2A" w:rsidR="00A1760F" w:rsidRPr="008F40A7" w:rsidRDefault="00000000" w:rsidP="00B6692A">
      <w:pPr>
        <w:pStyle w:val="a"/>
        <w:rPr>
          <w:rFonts w:ascii="Arial" w:hAnsi="Arial"/>
        </w:rPr>
      </w:pPr>
      <w:hyperlink r:id="rId73" w:history="1">
        <w:proofErr w:type="spellStart"/>
        <w:r w:rsidR="00EE2653" w:rsidRPr="008F40A7">
          <w:rPr>
            <w:rStyle w:val="-"/>
            <w:rFonts w:ascii="Arial" w:hAnsi="Arial"/>
          </w:rPr>
          <w:t>Αναπληρωτες</w:t>
        </w:r>
        <w:proofErr w:type="spellEnd"/>
        <w:r w:rsidR="00EE2653" w:rsidRPr="008F40A7">
          <w:rPr>
            <w:rStyle w:val="-"/>
            <w:rFonts w:ascii="Arial" w:hAnsi="Arial"/>
          </w:rPr>
          <w:t xml:space="preserve"> εκπαιδευτικοί Ρόδου</w:t>
        </w:r>
      </w:hyperlink>
    </w:p>
    <w:p w14:paraId="4577CE5E" w14:textId="0A9A918A" w:rsidR="00A1760F" w:rsidRPr="008F40A7" w:rsidRDefault="00000000" w:rsidP="00B6692A">
      <w:pPr>
        <w:pStyle w:val="a"/>
        <w:rPr>
          <w:rFonts w:ascii="Arial" w:hAnsi="Arial"/>
        </w:rPr>
      </w:pPr>
      <w:hyperlink r:id="rId74" w:history="1">
        <w:r w:rsidR="00DB5DFD"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000000" w:rsidP="00B6692A">
      <w:pPr>
        <w:pStyle w:val="a"/>
        <w:rPr>
          <w:rFonts w:ascii="Arial" w:hAnsi="Arial"/>
        </w:rPr>
      </w:pPr>
      <w:hyperlink r:id="rId75" w:history="1">
        <w:r w:rsidR="00484E6B" w:rsidRPr="008F40A7">
          <w:rPr>
            <w:rStyle w:val="-"/>
            <w:rFonts w:ascii="Arial" w:hAnsi="Arial"/>
          </w:rPr>
          <w:t>Εκπαιδευτικοί Πρωτοβάθμιας Δ' Κυκλάδων</w:t>
        </w:r>
      </w:hyperlink>
    </w:p>
    <w:p w14:paraId="4E90DA55" w14:textId="2ACDDC0D" w:rsidR="0099352E" w:rsidRPr="008F40A7" w:rsidRDefault="00000000" w:rsidP="00B6692A">
      <w:pPr>
        <w:pStyle w:val="a"/>
        <w:rPr>
          <w:rStyle w:val="-"/>
          <w:rFonts w:ascii="Arial" w:hAnsi="Arial"/>
        </w:rPr>
      </w:pPr>
      <w:hyperlink r:id="rId76" w:history="1">
        <w:r w:rsidR="0099352E" w:rsidRPr="008F40A7">
          <w:rPr>
            <w:rStyle w:val="-"/>
            <w:rFonts w:ascii="Arial" w:hAnsi="Arial"/>
          </w:rPr>
          <w:t>Εκπαιδευτικοί στη Δ' Δωδεκανήσου</w:t>
        </w:r>
      </w:hyperlink>
    </w:p>
    <w:p w14:paraId="367FB737" w14:textId="04CC926F" w:rsidR="00DF70CC" w:rsidRPr="008F40A7" w:rsidRDefault="00000000" w:rsidP="00B6692A">
      <w:pPr>
        <w:pStyle w:val="a"/>
        <w:rPr>
          <w:rFonts w:ascii="Arial" w:hAnsi="Arial"/>
        </w:rPr>
      </w:pPr>
      <w:hyperlink r:id="rId77" w:history="1">
        <w:r w:rsidR="00DF70CC"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1" w:name="_Toc113141225"/>
      <w:bookmarkStart w:id="32" w:name="_Toc176284473"/>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1"/>
      <w:bookmarkEnd w:id="32"/>
    </w:p>
    <w:p w14:paraId="7D208CC0" w14:textId="0064405A" w:rsidR="00A83E23" w:rsidRPr="008F40A7" w:rsidRDefault="00000000" w:rsidP="00B6692A">
      <w:pPr>
        <w:pStyle w:val="a"/>
        <w:rPr>
          <w:rFonts w:ascii="Arial" w:hAnsi="Arial"/>
        </w:rPr>
      </w:pPr>
      <w:hyperlink r:id="rId78" w:history="1">
        <w:r w:rsidR="00A83E23" w:rsidRPr="008F40A7">
          <w:rPr>
            <w:rStyle w:val="-"/>
            <w:rFonts w:ascii="Arial" w:hAnsi="Arial"/>
          </w:rPr>
          <w:t>Αναπληρωτές και Νεοδιόριστοι Εκπαιδευτικοί Α' Λέσβου</w:t>
        </w:r>
      </w:hyperlink>
    </w:p>
    <w:p w14:paraId="210565C2" w14:textId="11AC9C8C" w:rsidR="00E10F7A" w:rsidRPr="008F40A7" w:rsidRDefault="00000000" w:rsidP="00B6692A">
      <w:pPr>
        <w:pStyle w:val="a"/>
        <w:rPr>
          <w:rStyle w:val="-"/>
          <w:rFonts w:ascii="Arial" w:hAnsi="Arial"/>
        </w:rPr>
      </w:pPr>
      <w:hyperlink r:id="rId79" w:history="1">
        <w:r w:rsidR="00E10F7A"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3" w:name="_Toc113141226"/>
      <w:bookmarkStart w:id="34" w:name="_Toc176284474"/>
      <w:r w:rsidRPr="008F40A7">
        <w:rPr>
          <w:rFonts w:ascii="Arial" w:hAnsi="Arial" w:cs="Arial"/>
        </w:rPr>
        <w:lastRenderedPageBreak/>
        <w:t>Θεσσαλία</w:t>
      </w:r>
      <w:bookmarkEnd w:id="33"/>
      <w:bookmarkEnd w:id="34"/>
    </w:p>
    <w:p w14:paraId="36A5AC6F" w14:textId="066F99C3" w:rsidR="00F14F54" w:rsidRPr="008F40A7" w:rsidRDefault="00000000" w:rsidP="00B6692A">
      <w:pPr>
        <w:pStyle w:val="a"/>
        <w:rPr>
          <w:rFonts w:ascii="Arial" w:hAnsi="Arial"/>
        </w:rPr>
      </w:pPr>
      <w:hyperlink r:id="rId80" w:history="1">
        <w:r w:rsidR="00F14F54" w:rsidRPr="008F40A7">
          <w:rPr>
            <w:rStyle w:val="-"/>
            <w:rFonts w:ascii="Arial" w:hAnsi="Arial"/>
          </w:rPr>
          <w:t>Αναπληρωτές Λάρισας</w:t>
        </w:r>
      </w:hyperlink>
    </w:p>
    <w:p w14:paraId="026A7C4D" w14:textId="33101F81" w:rsidR="00F14F54" w:rsidRPr="008F40A7" w:rsidRDefault="00000000" w:rsidP="00B6692A">
      <w:pPr>
        <w:pStyle w:val="a"/>
        <w:rPr>
          <w:rFonts w:ascii="Arial" w:hAnsi="Arial"/>
        </w:rPr>
      </w:pPr>
      <w:hyperlink r:id="rId81" w:history="1">
        <w:r w:rsidR="00F14F54" w:rsidRPr="008F40A7">
          <w:rPr>
            <w:rStyle w:val="-"/>
            <w:rFonts w:ascii="Arial" w:hAnsi="Arial"/>
          </w:rPr>
          <w:t>Εκπαιδευτικοί Ν. Μαγνησίας</w:t>
        </w:r>
      </w:hyperlink>
    </w:p>
    <w:p w14:paraId="0C955CCD" w14:textId="37C9E0EE" w:rsidR="00F07FD6" w:rsidRPr="008F40A7" w:rsidRDefault="00000000" w:rsidP="00B6692A">
      <w:pPr>
        <w:pStyle w:val="a"/>
        <w:rPr>
          <w:rFonts w:ascii="Arial" w:hAnsi="Arial"/>
        </w:rPr>
      </w:pPr>
      <w:hyperlink r:id="rId82" w:history="1">
        <w:r w:rsidR="00F07FD6"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5" w:name="_Toc113141227"/>
      <w:bookmarkStart w:id="36" w:name="_Toc176284475"/>
      <w:r w:rsidRPr="00655491">
        <w:rPr>
          <w:rFonts w:ascii="Arial" w:hAnsi="Arial" w:cs="Arial"/>
        </w:rPr>
        <w:t>Κρήτη</w:t>
      </w:r>
      <w:bookmarkEnd w:id="35"/>
      <w:bookmarkEnd w:id="36"/>
    </w:p>
    <w:p w14:paraId="24FBC0BC" w14:textId="48F99834" w:rsidR="00C36459" w:rsidRPr="008F40A7" w:rsidRDefault="00000000" w:rsidP="00B6692A">
      <w:pPr>
        <w:pStyle w:val="a"/>
        <w:rPr>
          <w:rStyle w:val="-"/>
          <w:rFonts w:ascii="Arial" w:hAnsi="Arial"/>
        </w:rPr>
      </w:pPr>
      <w:hyperlink r:id="rId83" w:history="1">
        <w:r w:rsidR="00C36459" w:rsidRPr="008F40A7">
          <w:rPr>
            <w:rStyle w:val="-"/>
            <w:rFonts w:ascii="Arial" w:hAnsi="Arial"/>
          </w:rPr>
          <w:t>Εκπαιδευτικοί Κρήτης</w:t>
        </w:r>
      </w:hyperlink>
    </w:p>
    <w:p w14:paraId="2A50EA4B" w14:textId="3C931C1C" w:rsidR="00252028" w:rsidRPr="008F40A7" w:rsidRDefault="00000000" w:rsidP="00B6692A">
      <w:pPr>
        <w:pStyle w:val="a"/>
        <w:rPr>
          <w:rFonts w:ascii="Arial" w:hAnsi="Arial"/>
        </w:rPr>
      </w:pPr>
      <w:hyperlink r:id="rId84" w:history="1">
        <w:r w:rsidR="00252028" w:rsidRPr="008F40A7">
          <w:rPr>
            <w:rStyle w:val="-"/>
            <w:rFonts w:ascii="Arial" w:hAnsi="Arial"/>
          </w:rPr>
          <w:t>Αναπληρωτές νομού Χανίων</w:t>
        </w:r>
      </w:hyperlink>
    </w:p>
    <w:p w14:paraId="73044AF5" w14:textId="09520085" w:rsidR="00C36459" w:rsidRPr="008F40A7" w:rsidRDefault="00000000" w:rsidP="00B6692A">
      <w:pPr>
        <w:pStyle w:val="a"/>
        <w:rPr>
          <w:rFonts w:ascii="Arial" w:hAnsi="Arial"/>
        </w:rPr>
      </w:pPr>
      <w:hyperlink r:id="rId85" w:history="1">
        <w:proofErr w:type="spellStart"/>
        <w:r w:rsidR="00C36459" w:rsidRPr="008F40A7">
          <w:rPr>
            <w:rStyle w:val="-"/>
            <w:rFonts w:ascii="Arial" w:hAnsi="Arial"/>
          </w:rPr>
          <w:t>Εκπαιδευτικα</w:t>
        </w:r>
        <w:proofErr w:type="spellEnd"/>
        <w:r w:rsidR="00C36459" w:rsidRPr="008F40A7">
          <w:rPr>
            <w:rStyle w:val="-"/>
            <w:rFonts w:ascii="Arial" w:hAnsi="Arial"/>
          </w:rPr>
          <w:t xml:space="preserve">́ </w:t>
        </w:r>
        <w:proofErr w:type="spellStart"/>
        <w:r w:rsidR="00C36459" w:rsidRPr="008F40A7">
          <w:rPr>
            <w:rStyle w:val="-"/>
            <w:rFonts w:ascii="Arial" w:hAnsi="Arial"/>
          </w:rPr>
          <w:t>θέματα</w:t>
        </w:r>
        <w:proofErr w:type="spellEnd"/>
        <w:r w:rsidR="00C36459" w:rsidRPr="008F40A7">
          <w:rPr>
            <w:rStyle w:val="-"/>
            <w:rFonts w:ascii="Arial" w:hAnsi="Arial"/>
          </w:rPr>
          <w:t xml:space="preserve"> Α/</w:t>
        </w:r>
        <w:proofErr w:type="spellStart"/>
        <w:r w:rsidR="00C36459" w:rsidRPr="008F40A7">
          <w:rPr>
            <w:rStyle w:val="-"/>
            <w:rFonts w:ascii="Arial" w:hAnsi="Arial"/>
          </w:rPr>
          <w:t>βαθμιας</w:t>
        </w:r>
        <w:proofErr w:type="spellEnd"/>
        <w:r w:rsidR="00C36459" w:rsidRPr="008F40A7">
          <w:rPr>
            <w:rStyle w:val="-"/>
            <w:rFonts w:ascii="Arial" w:hAnsi="Arial"/>
          </w:rPr>
          <w:t xml:space="preserve"> </w:t>
        </w:r>
        <w:proofErr w:type="spellStart"/>
        <w:r w:rsidR="00C36459" w:rsidRPr="008F40A7">
          <w:rPr>
            <w:rStyle w:val="-"/>
            <w:rFonts w:ascii="Arial" w:hAnsi="Arial"/>
          </w:rPr>
          <w:t>Ηρακλείου</w:t>
        </w:r>
        <w:proofErr w:type="spellEnd"/>
      </w:hyperlink>
    </w:p>
    <w:p w14:paraId="29EAA054" w14:textId="7C2AA81D" w:rsidR="008E0522" w:rsidRPr="008F40A7" w:rsidRDefault="00000000" w:rsidP="00B6692A">
      <w:pPr>
        <w:pStyle w:val="a"/>
        <w:rPr>
          <w:rFonts w:ascii="Arial" w:hAnsi="Arial"/>
        </w:rPr>
      </w:pPr>
      <w:hyperlink r:id="rId86" w:history="1">
        <w:r w:rsidR="008E0522" w:rsidRPr="008F40A7">
          <w:rPr>
            <w:rStyle w:val="-"/>
            <w:rFonts w:ascii="Arial" w:hAnsi="Arial"/>
          </w:rPr>
          <w:t>Αναπληρωτές Εκπαιδευτικοί Ηράκλειο Κρήτης</w:t>
        </w:r>
      </w:hyperlink>
    </w:p>
    <w:p w14:paraId="0B80514E" w14:textId="47604522" w:rsidR="00462B1C" w:rsidRPr="008F40A7" w:rsidRDefault="00000000" w:rsidP="00B6692A">
      <w:pPr>
        <w:pStyle w:val="a"/>
        <w:rPr>
          <w:rStyle w:val="-"/>
          <w:rFonts w:ascii="Arial" w:hAnsi="Arial"/>
        </w:rPr>
      </w:pPr>
      <w:hyperlink r:id="rId87" w:history="1">
        <w:r w:rsidR="00462B1C" w:rsidRPr="008F40A7">
          <w:rPr>
            <w:rStyle w:val="-"/>
            <w:rFonts w:ascii="Arial" w:hAnsi="Arial"/>
          </w:rPr>
          <w:t>Εκπαιδευτικοί Νομού Ηρακλείου</w:t>
        </w:r>
      </w:hyperlink>
    </w:p>
    <w:p w14:paraId="5348FE05" w14:textId="4251BCC5" w:rsidR="00AF06B1" w:rsidRPr="008F40A7" w:rsidRDefault="00000000" w:rsidP="00B6692A">
      <w:pPr>
        <w:pStyle w:val="a"/>
        <w:rPr>
          <w:rFonts w:ascii="Arial" w:hAnsi="Arial"/>
        </w:rPr>
      </w:pPr>
      <w:hyperlink r:id="rId88" w:history="1">
        <w:r w:rsidR="00AF06B1" w:rsidRPr="008F40A7">
          <w:rPr>
            <w:rStyle w:val="-"/>
            <w:rFonts w:ascii="Arial" w:hAnsi="Arial"/>
          </w:rPr>
          <w:t>ΣΥΛΛΟΓΟΣ ΕΚΠΑΙΔΕΥΤΙΚΩΝ ΠΡΩΤΟΒΑΘΜ. ΕΚΠΑΙΔ. ΗΡΑΚΛΕΙΟΥ ''ΝΙΚΟΣ ΚΑΖΑΝΤΖΑΚΗΣ''</w:t>
        </w:r>
      </w:hyperlink>
      <w:hyperlink r:id="rId89" w:history="1">
        <w:r w:rsidR="00AF06B1"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000000" w:rsidP="00B6692A">
      <w:pPr>
        <w:pStyle w:val="a"/>
        <w:rPr>
          <w:rFonts w:ascii="Arial" w:hAnsi="Arial"/>
        </w:rPr>
      </w:pPr>
      <w:hyperlink r:id="rId90" w:history="1">
        <w:r w:rsidR="00910160" w:rsidRPr="008F40A7">
          <w:rPr>
            <w:rStyle w:val="-"/>
            <w:rFonts w:ascii="Arial" w:hAnsi="Arial"/>
          </w:rPr>
          <w:t>Αναπληρωτές Ρεθύμνου (πρωτοβάθμιας/δευτεροβάθμιας)</w:t>
        </w:r>
      </w:hyperlink>
    </w:p>
    <w:p w14:paraId="44BCAB3A" w14:textId="0262555C" w:rsidR="001A3CD4" w:rsidRPr="00AB72DC" w:rsidRDefault="00000000" w:rsidP="00B6692A">
      <w:pPr>
        <w:pStyle w:val="a"/>
        <w:rPr>
          <w:rStyle w:val="-"/>
          <w:rFonts w:ascii="Arial" w:hAnsi="Arial"/>
          <w:color w:val="2A2A2A" w:themeColor="text2"/>
          <w:u w:val="none"/>
        </w:rPr>
      </w:pPr>
      <w:hyperlink r:id="rId91" w:history="1">
        <w:r w:rsidR="001A3CD4" w:rsidRPr="008F40A7">
          <w:rPr>
            <w:rStyle w:val="-"/>
            <w:rFonts w:ascii="Arial" w:hAnsi="Arial"/>
          </w:rPr>
          <w:t>Αναπληρωτές και νεοδιόριστοι εκπαιδευτικοί Λασιθίου</w:t>
        </w:r>
      </w:hyperlink>
    </w:p>
    <w:p w14:paraId="11716F36" w14:textId="0CBD9F32" w:rsidR="00AB72DC" w:rsidRPr="008F40A7" w:rsidRDefault="00000000" w:rsidP="00B6692A">
      <w:pPr>
        <w:pStyle w:val="a"/>
        <w:rPr>
          <w:rFonts w:ascii="Arial" w:hAnsi="Arial"/>
        </w:rPr>
      </w:pPr>
      <w:hyperlink r:id="rId92" w:history="1">
        <w:r w:rsidR="00AB72DC" w:rsidRPr="00AB72DC">
          <w:rPr>
            <w:rStyle w:val="-"/>
            <w:rFonts w:ascii="Arial" w:hAnsi="Arial"/>
          </w:rPr>
          <w:t>Αλληλοβοήθεια Εκπαιδευτικών Ιεράπετρας</w:t>
        </w:r>
      </w:hyperlink>
    </w:p>
    <w:p w14:paraId="21A8BE81" w14:textId="2B8AFCE4" w:rsidR="000E2002" w:rsidRDefault="000E2002" w:rsidP="00715EA5">
      <w:pPr>
        <w:rPr>
          <w:rFonts w:ascii="Arial" w:hAnsi="Arial"/>
        </w:rPr>
      </w:pPr>
    </w:p>
    <w:p w14:paraId="0E14741F" w14:textId="41B79311" w:rsidR="00CA79AE" w:rsidRDefault="00CA79AE" w:rsidP="00715EA5">
      <w:pPr>
        <w:rPr>
          <w:rFonts w:ascii="Arial" w:hAnsi="Arial"/>
        </w:rPr>
      </w:pPr>
    </w:p>
    <w:p w14:paraId="3A91C9CB" w14:textId="05F749B1" w:rsidR="00CA79AE" w:rsidRDefault="00CA79AE" w:rsidP="00715EA5">
      <w:pPr>
        <w:rPr>
          <w:rFonts w:ascii="Arial" w:hAnsi="Arial"/>
        </w:rPr>
      </w:pPr>
    </w:p>
    <w:p w14:paraId="7AD2AFB6" w14:textId="7FABE3F5" w:rsidR="00CA79AE" w:rsidRDefault="00CA79AE" w:rsidP="00715EA5">
      <w: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dP="00715EA5">
      <w:pPr>
        <w:rPr>
          <w:rFonts w:ascii="Arial" w:hAnsi="Arial"/>
        </w:rPr>
      </w:pPr>
    </w:p>
    <w:p w14:paraId="7F96895F" w14:textId="4D20FC78" w:rsidR="00CA79AE" w:rsidRDefault="00CA79AE" w:rsidP="00715EA5">
      <w:pPr>
        <w:rPr>
          <w:rFonts w:ascii="Arial" w:hAnsi="Arial"/>
        </w:rPr>
      </w:pPr>
    </w:p>
    <w:p w14:paraId="05826449" w14:textId="764DEC14" w:rsidR="00CA79AE" w:rsidRDefault="00CA79AE" w:rsidP="00715EA5">
      <w:pPr>
        <w:rPr>
          <w:rFonts w:ascii="Arial" w:hAnsi="Arial"/>
        </w:rPr>
      </w:pPr>
    </w:p>
    <w:p w14:paraId="2666B7E0" w14:textId="4DA8C28C" w:rsidR="00CA79AE" w:rsidRDefault="00CA79AE" w:rsidP="00715EA5">
      <w:pPr>
        <w:rPr>
          <w:rFonts w:ascii="Arial" w:hAnsi="Arial"/>
        </w:rPr>
      </w:pPr>
    </w:p>
    <w:p w14:paraId="5E3C5B36" w14:textId="4C84051A" w:rsidR="00CA79AE" w:rsidRDefault="00CA79AE" w:rsidP="00715EA5">
      <w:pPr>
        <w:rPr>
          <w:rFonts w:ascii="Arial" w:hAnsi="Arial"/>
        </w:rPr>
      </w:pPr>
    </w:p>
    <w:p w14:paraId="7FC49227" w14:textId="3327EEF6" w:rsidR="00CA79AE" w:rsidRDefault="00CA79AE" w:rsidP="00715EA5">
      <w:pPr>
        <w:rPr>
          <w:rFonts w:ascii="Arial" w:hAnsi="Arial"/>
        </w:rPr>
      </w:pPr>
    </w:p>
    <w:p w14:paraId="1E071289" w14:textId="28CF8099" w:rsidR="00CA79AE" w:rsidRPr="00CA79AE" w:rsidRDefault="00CA79AE" w:rsidP="00CA79AE">
      <w:pPr>
        <w:pStyle w:val="3"/>
        <w:jc w:val="center"/>
        <w:rPr>
          <w:rFonts w:ascii="Arial" w:hAnsi="Arial" w:cs="Arial"/>
          <w:sz w:val="56"/>
          <w:szCs w:val="56"/>
        </w:rPr>
      </w:pPr>
      <w:bookmarkStart w:id="37" w:name="_Toc176284476"/>
      <w:r w:rsidRPr="00CA79AE">
        <w:rPr>
          <w:rFonts w:ascii="Arial" w:hAnsi="Arial" w:cs="Arial"/>
          <w:sz w:val="56"/>
          <w:szCs w:val="56"/>
        </w:rPr>
        <w:lastRenderedPageBreak/>
        <w:t xml:space="preserve">Ομάδες στο </w:t>
      </w:r>
      <w:r w:rsidRPr="00CA79AE">
        <w:rPr>
          <w:rFonts w:ascii="Arial" w:hAnsi="Arial" w:cs="Arial"/>
          <w:sz w:val="56"/>
          <w:szCs w:val="56"/>
          <w:lang w:val="en-US"/>
        </w:rPr>
        <w:t>Facebook</w:t>
      </w:r>
      <w:r w:rsidRPr="00CA79AE">
        <w:rPr>
          <w:rFonts w:ascii="Arial" w:hAnsi="Arial" w:cs="Arial"/>
          <w:sz w:val="56"/>
          <w:szCs w:val="56"/>
        </w:rPr>
        <w:t xml:space="preserve"> σχετικές με την Εκπαίδευση</w:t>
      </w:r>
      <w:bookmarkEnd w:id="37"/>
    </w:p>
    <w:p w14:paraId="3B8541A7" w14:textId="77777777" w:rsidR="00CA79AE" w:rsidRPr="00CA79AE" w:rsidRDefault="00CA79AE" w:rsidP="00CA79AE"/>
    <w:p w14:paraId="6EECEB4F" w14:textId="4F85EF0A" w:rsidR="00CA37AC" w:rsidRDefault="00CA37AC" w:rsidP="00CA79AE">
      <w:pPr>
        <w:pStyle w:val="2"/>
        <w:rPr>
          <w:rFonts w:ascii="Arial" w:hAnsi="Arial" w:cs="Arial"/>
        </w:rPr>
      </w:pPr>
      <w:bookmarkStart w:id="38" w:name="_Toc176284477"/>
      <w:r>
        <w:rPr>
          <w:rFonts w:ascii="Arial" w:hAnsi="Arial" w:cs="Arial"/>
        </w:rPr>
        <w:t>Ομάδες ανά Κλάδο</w:t>
      </w:r>
      <w:bookmarkEnd w:id="38"/>
    </w:p>
    <w:p w14:paraId="603027E7" w14:textId="702EE2CA" w:rsidR="00E510AF" w:rsidRDefault="00000000" w:rsidP="00E510AF">
      <w:pPr>
        <w:pStyle w:val="aff2"/>
        <w:numPr>
          <w:ilvl w:val="0"/>
          <w:numId w:val="35"/>
        </w:numPr>
      </w:pPr>
      <w:hyperlink r:id="rId93" w:history="1">
        <w:r w:rsidR="00E510AF" w:rsidRPr="00E510AF">
          <w:rPr>
            <w:rStyle w:val="-"/>
          </w:rPr>
          <w:t>ΠΕ06 ΑΓΓΛΙΚΗΣ ΓΛΩΣΣΑΣ ΚΑΙ ΦΙΛΟΛΟΓΙΑΣ</w:t>
        </w:r>
      </w:hyperlink>
    </w:p>
    <w:p w14:paraId="51BF3FAA" w14:textId="0A86B51D" w:rsidR="00E510AF" w:rsidRDefault="00000000" w:rsidP="00E510AF">
      <w:pPr>
        <w:pStyle w:val="aff2"/>
        <w:numPr>
          <w:ilvl w:val="0"/>
          <w:numId w:val="35"/>
        </w:numPr>
      </w:pPr>
      <w:hyperlink r:id="rId94" w:history="1">
        <w:r w:rsidR="00E510AF" w:rsidRPr="00E510AF">
          <w:rPr>
            <w:rStyle w:val="-"/>
          </w:rPr>
          <w:t>ΠΑΝΕΛΛΗΝΙΟΣ ΣΥΛΛΟΓΟΣ ΑΝΑΠΛΗΡΩΤΩΝ ΠΕ06</w:t>
        </w:r>
      </w:hyperlink>
    </w:p>
    <w:p w14:paraId="6CDEC0F2" w14:textId="507925E0" w:rsidR="000E5408" w:rsidRDefault="00000000" w:rsidP="00E510AF">
      <w:pPr>
        <w:pStyle w:val="aff2"/>
        <w:numPr>
          <w:ilvl w:val="0"/>
          <w:numId w:val="35"/>
        </w:numPr>
      </w:pPr>
      <w:hyperlink r:id="rId95" w:history="1">
        <w:r w:rsidR="000E5408" w:rsidRPr="000E5408">
          <w:rPr>
            <w:rStyle w:val="-"/>
          </w:rPr>
          <w:t>Welcome to Kindergarten - Συνεργασία μεταξύ εκπαιδευτικών ΠΕ06</w:t>
        </w:r>
      </w:hyperlink>
    </w:p>
    <w:p w14:paraId="52AEE62E" w14:textId="600ECD22" w:rsidR="000E5408" w:rsidRPr="000E5408" w:rsidRDefault="00000000" w:rsidP="00E510AF">
      <w:pPr>
        <w:pStyle w:val="aff2"/>
        <w:numPr>
          <w:ilvl w:val="0"/>
          <w:numId w:val="35"/>
        </w:numPr>
        <w:rPr>
          <w:lang w:val="en-US"/>
        </w:rPr>
      </w:pPr>
      <w:hyperlink r:id="rId96" w:history="1">
        <w:r w:rsidR="000E5408" w:rsidRPr="000E5408">
          <w:rPr>
            <w:rStyle w:val="-"/>
            <w:lang w:val="en-US"/>
          </w:rPr>
          <w:t>English Teachers of Technical Vocational Schools in Greece</w:t>
        </w:r>
      </w:hyperlink>
    </w:p>
    <w:p w14:paraId="776BC875" w14:textId="2E8E91EC" w:rsidR="00CA37AC" w:rsidRPr="00CA37AC" w:rsidRDefault="00000000" w:rsidP="00CA37AC">
      <w:pPr>
        <w:pStyle w:val="aff2"/>
        <w:numPr>
          <w:ilvl w:val="0"/>
          <w:numId w:val="35"/>
        </w:numPr>
      </w:pPr>
      <w:hyperlink r:id="rId97" w:history="1">
        <w:r w:rsidR="00CA37AC" w:rsidRPr="00CA37AC">
          <w:rPr>
            <w:rStyle w:val="-"/>
          </w:rPr>
          <w:t>ΠΕ89.01 ΚΑΛΛΙΤΕΧΝΙΚΩΝ ΣΠΟΥΔΩΝ</w:t>
        </w:r>
      </w:hyperlink>
    </w:p>
    <w:p w14:paraId="0B5885D9" w14:textId="77777777" w:rsidR="00CA37AC" w:rsidRDefault="00CA37AC" w:rsidP="00CA79AE">
      <w:pPr>
        <w:pStyle w:val="2"/>
        <w:rPr>
          <w:rFonts w:ascii="Arial" w:hAnsi="Arial" w:cs="Arial"/>
        </w:rPr>
      </w:pPr>
    </w:p>
    <w:p w14:paraId="7E10CF09" w14:textId="7CF62E3B" w:rsidR="00A61C51" w:rsidRPr="00CA79AE" w:rsidRDefault="00CA79AE" w:rsidP="00CA79AE">
      <w:pPr>
        <w:pStyle w:val="2"/>
        <w:rPr>
          <w:rFonts w:ascii="Arial" w:hAnsi="Arial" w:cs="Arial"/>
        </w:rPr>
      </w:pPr>
      <w:bookmarkStart w:id="39" w:name="_Toc176284478"/>
      <w:r w:rsidRPr="00CA79AE">
        <w:rPr>
          <w:rFonts w:ascii="Arial" w:hAnsi="Arial" w:cs="Arial"/>
        </w:rPr>
        <w:t>Εξ αποστάσεως εκπαίδευση</w:t>
      </w:r>
      <w:bookmarkEnd w:id="39"/>
    </w:p>
    <w:p w14:paraId="7E49B133" w14:textId="00861368" w:rsidR="00CA79AE" w:rsidRDefault="00000000" w:rsidP="00CA79AE">
      <w:pPr>
        <w:pStyle w:val="aff2"/>
        <w:numPr>
          <w:ilvl w:val="0"/>
          <w:numId w:val="34"/>
        </w:numPr>
        <w:rPr>
          <w:rFonts w:ascii="Arial" w:hAnsi="Arial"/>
        </w:rPr>
      </w:pPr>
      <w:hyperlink r:id="rId98" w:history="1">
        <w:r w:rsidR="00CA79AE" w:rsidRPr="00CA79AE">
          <w:rPr>
            <w:rStyle w:val="-"/>
            <w:rFonts w:ascii="Arial" w:hAnsi="Arial"/>
          </w:rPr>
          <w:t>Εξ αποστάσεως συνεργασία μεταξύ εκπαιδευτικών Αγγλικών Α' Βάθμιας</w:t>
        </w:r>
      </w:hyperlink>
    </w:p>
    <w:p w14:paraId="32A33594" w14:textId="77777777" w:rsidR="00CA79AE" w:rsidRPr="00CA79AE" w:rsidRDefault="00CA79AE" w:rsidP="00DD4293">
      <w:pPr>
        <w:pStyle w:val="aff2"/>
        <w:ind w:left="1440" w:firstLine="0"/>
        <w:rPr>
          <w:rFonts w:ascii="Arial" w:hAnsi="Arial"/>
        </w:rPr>
      </w:pPr>
    </w:p>
    <w:p w14:paraId="5F498AF9" w14:textId="6C9AA991" w:rsidR="00CA79AE" w:rsidRDefault="00CA79AE" w:rsidP="00CA79AE">
      <w:pPr>
        <w:rPr>
          <w:rFonts w:ascii="Arial" w:hAnsi="Arial"/>
        </w:rPr>
      </w:pPr>
    </w:p>
    <w:p w14:paraId="0468176A" w14:textId="115F4C1D" w:rsidR="00CA37AC" w:rsidRDefault="00CA37AC" w:rsidP="00CA37AC">
      <w:pPr>
        <w:pStyle w:val="2"/>
      </w:pPr>
      <w:bookmarkStart w:id="40" w:name="_Toc176284479"/>
      <w:r>
        <w:t>Ομάδες Ειδικής Αγωγής</w:t>
      </w:r>
      <w:bookmarkEnd w:id="40"/>
    </w:p>
    <w:p w14:paraId="0FF7A89D" w14:textId="2B942805" w:rsidR="00CA37AC" w:rsidRDefault="00000000" w:rsidP="00CA37AC">
      <w:pPr>
        <w:pStyle w:val="aff2"/>
        <w:numPr>
          <w:ilvl w:val="0"/>
          <w:numId w:val="36"/>
        </w:numPr>
      </w:pPr>
      <w:hyperlink r:id="rId99" w:history="1">
        <w:r w:rsidR="00CA37AC" w:rsidRPr="00CA37AC">
          <w:rPr>
            <w:rStyle w:val="-"/>
          </w:rPr>
          <w:t>Μελη ΕΕΠ - ΕΒΠ</w:t>
        </w:r>
      </w:hyperlink>
    </w:p>
    <w:p w14:paraId="6DD0124B" w14:textId="01DE7D9F" w:rsidR="00E510AF" w:rsidRPr="00CA37AC" w:rsidRDefault="00000000" w:rsidP="00CA37AC">
      <w:pPr>
        <w:pStyle w:val="aff2"/>
        <w:numPr>
          <w:ilvl w:val="0"/>
          <w:numId w:val="36"/>
        </w:numPr>
      </w:pPr>
      <w:hyperlink r:id="rId100" w:history="1">
        <w:r w:rsidR="00E510AF" w:rsidRPr="00E510AF">
          <w:rPr>
            <w:rStyle w:val="-"/>
          </w:rPr>
          <w:t>Αναπληρωτές - Αναπληρώτριες ΕΒΠ</w:t>
        </w:r>
      </w:hyperlink>
    </w:p>
    <w:p w14:paraId="011B668D" w14:textId="2E80DD88" w:rsidR="00CA79AE" w:rsidRDefault="00CA79AE" w:rsidP="00CA79AE">
      <w:pPr>
        <w:rPr>
          <w:rFonts w:ascii="Arial" w:hAnsi="Arial"/>
        </w:rPr>
      </w:pPr>
    </w:p>
    <w:p w14:paraId="20BF793C" w14:textId="77777777" w:rsidR="00CA37AC" w:rsidRDefault="00CA37AC" w:rsidP="00CA79AE">
      <w:pPr>
        <w:rPr>
          <w:rFonts w:ascii="Arial" w:hAnsi="Arial"/>
        </w:rPr>
      </w:pPr>
    </w:p>
    <w:p w14:paraId="2F2519EB" w14:textId="3BFFF0F3" w:rsidR="00CA79AE" w:rsidRDefault="00CA37AC" w:rsidP="00CA37AC">
      <w:pPr>
        <w:pStyle w:val="2"/>
      </w:pPr>
      <w:bookmarkStart w:id="41" w:name="_Toc176284480"/>
      <w:r>
        <w:t>Ομάδες γενικής θεματολογίας</w:t>
      </w:r>
      <w:bookmarkEnd w:id="41"/>
    </w:p>
    <w:p w14:paraId="64CB7144" w14:textId="5FB965B4" w:rsidR="00CA37AC" w:rsidRDefault="00000000" w:rsidP="00CA37AC">
      <w:pPr>
        <w:pStyle w:val="aff2"/>
        <w:numPr>
          <w:ilvl w:val="0"/>
          <w:numId w:val="36"/>
        </w:numPr>
      </w:pPr>
      <w:hyperlink r:id="rId101" w:history="1">
        <w:r w:rsidR="00CA37AC" w:rsidRPr="00CA37AC">
          <w:rPr>
            <w:rStyle w:val="-"/>
          </w:rPr>
          <w:t>Εκπαιδευτικοί Βθμιας (ΓΕΝΙΚΗΣ &amp; ΤΕΧΝΙΚΗΣ Εκπαίδευσης)</w:t>
        </w:r>
      </w:hyperlink>
    </w:p>
    <w:p w14:paraId="667F9191" w14:textId="0304DE5A" w:rsidR="00CA37AC" w:rsidRDefault="00000000" w:rsidP="00CA37AC">
      <w:pPr>
        <w:pStyle w:val="aff2"/>
        <w:numPr>
          <w:ilvl w:val="0"/>
          <w:numId w:val="36"/>
        </w:numPr>
      </w:pPr>
      <w:hyperlink r:id="rId102" w:history="1">
        <w:r w:rsidR="00CA37AC" w:rsidRPr="00CA37AC">
          <w:rPr>
            <w:rStyle w:val="-"/>
          </w:rPr>
          <w:t>Αναπληρωτές Μηδενικής</w:t>
        </w:r>
      </w:hyperlink>
    </w:p>
    <w:p w14:paraId="6CD2D7E4" w14:textId="41B1E709" w:rsidR="001F5A22" w:rsidRDefault="00000000" w:rsidP="00CA37AC">
      <w:pPr>
        <w:pStyle w:val="aff2"/>
        <w:numPr>
          <w:ilvl w:val="0"/>
          <w:numId w:val="36"/>
        </w:numPr>
      </w:pPr>
      <w:hyperlink r:id="rId103" w:history="1">
        <w:r w:rsidR="001F5A22" w:rsidRPr="001F5A22">
          <w:rPr>
            <w:rStyle w:val="-"/>
          </w:rPr>
          <w:t>Πανελλήνια Ένωση Αναπληρωτών Νηπιαγωγών (Π.Ε.Α.Ν)</w:t>
        </w:r>
      </w:hyperlink>
    </w:p>
    <w:p w14:paraId="60F922AD" w14:textId="56416DB2" w:rsidR="001F5A22" w:rsidRDefault="00000000" w:rsidP="00CA37AC">
      <w:pPr>
        <w:pStyle w:val="aff2"/>
        <w:numPr>
          <w:ilvl w:val="0"/>
          <w:numId w:val="36"/>
        </w:numPr>
      </w:pPr>
      <w:hyperlink r:id="rId104" w:history="1">
        <w:r w:rsidR="001F5A22" w:rsidRPr="001F5A22">
          <w:rPr>
            <w:rStyle w:val="-"/>
          </w:rPr>
          <w:t>ΣΔΕ - ΔΙΕΚ- ΚΔΒΜ ΙΝΕΔΙΒΙΜ - ΕΟΠΠΕΠ</w:t>
        </w:r>
      </w:hyperlink>
    </w:p>
    <w:p w14:paraId="271A21C1" w14:textId="35DE17EF" w:rsidR="001F5A22" w:rsidRDefault="00000000" w:rsidP="00CA37AC">
      <w:pPr>
        <w:pStyle w:val="aff2"/>
        <w:numPr>
          <w:ilvl w:val="0"/>
          <w:numId w:val="36"/>
        </w:numPr>
      </w:pPr>
      <w:hyperlink r:id="rId105" w:history="1">
        <w:r w:rsidR="001F5A22" w:rsidRPr="001F5A22">
          <w:rPr>
            <w:rStyle w:val="-"/>
          </w:rPr>
          <w:t>Ε.Δ.ΙΕΚ- EKΠΑΙΔΕΥΤΕΣ ΔΗΜΟΣΙΩΝ ΙΕΚ</w:t>
        </w:r>
      </w:hyperlink>
    </w:p>
    <w:p w14:paraId="2448EB84" w14:textId="714A0D49" w:rsidR="001F5A22" w:rsidRDefault="00000000" w:rsidP="00CA37AC">
      <w:pPr>
        <w:pStyle w:val="aff2"/>
        <w:numPr>
          <w:ilvl w:val="0"/>
          <w:numId w:val="36"/>
        </w:numPr>
      </w:pPr>
      <w:hyperlink r:id="rId106" w:history="1">
        <w:r w:rsidR="001F5A22" w:rsidRPr="001F5A22">
          <w:rPr>
            <w:rStyle w:val="-"/>
          </w:rPr>
          <w:t>Εκπαιδευτές ενηλίκων ΚΔΒΜ</w:t>
        </w:r>
      </w:hyperlink>
    </w:p>
    <w:p w14:paraId="40EC9BC9" w14:textId="3B1CB195" w:rsidR="00A04B71" w:rsidRPr="00EB02FA" w:rsidRDefault="00000000" w:rsidP="00CA37AC">
      <w:pPr>
        <w:pStyle w:val="aff2"/>
        <w:numPr>
          <w:ilvl w:val="0"/>
          <w:numId w:val="36"/>
        </w:numPr>
        <w:rPr>
          <w:rStyle w:val="-"/>
          <w:color w:val="2A2A2A" w:themeColor="text2"/>
          <w:u w:val="none"/>
        </w:rPr>
      </w:pPr>
      <w:hyperlink r:id="rId107" w:history="1">
        <w:r w:rsidR="00A04B71" w:rsidRPr="00A04B71">
          <w:rPr>
            <w:rStyle w:val="-"/>
          </w:rPr>
          <w:t>ΕΚΠΑΙΔΕΥΤΙΚΟΙ ΑΘΜΙΑΣ</w:t>
        </w:r>
      </w:hyperlink>
    </w:p>
    <w:p w14:paraId="0F4BFE86" w14:textId="3FB58B02" w:rsidR="00EB02FA" w:rsidRDefault="00000000" w:rsidP="00CA37AC">
      <w:pPr>
        <w:pStyle w:val="aff2"/>
        <w:numPr>
          <w:ilvl w:val="0"/>
          <w:numId w:val="36"/>
        </w:numPr>
      </w:pPr>
      <w:hyperlink r:id="rId108" w:history="1">
        <w:r w:rsidR="00EB02FA" w:rsidRPr="00EB02FA">
          <w:rPr>
            <w:rStyle w:val="-"/>
          </w:rPr>
          <w:t>Για σύσταση Συλλόγου Αναπληρωτών Νηπιαγωγών- ΠΑΣΑΝ</w:t>
        </w:r>
      </w:hyperlink>
    </w:p>
    <w:p w14:paraId="083B2696" w14:textId="6044088E" w:rsidR="00CA37AC" w:rsidRDefault="00CA37AC" w:rsidP="00CA37AC"/>
    <w:p w14:paraId="2D09150A" w14:textId="77777777" w:rsidR="00CA37AC" w:rsidRPr="00CA37AC" w:rsidRDefault="00CA37AC" w:rsidP="00CA37AC"/>
    <w:p w14:paraId="28B454C0" w14:textId="292406BE" w:rsidR="00CA79AE" w:rsidRDefault="00CA79AE" w:rsidP="00CA79AE">
      <w:pPr>
        <w:rPr>
          <w:rFonts w:ascii="Arial" w:hAnsi="Arial"/>
        </w:rPr>
      </w:pPr>
    </w:p>
    <w:p w14:paraId="66237B51" w14:textId="77777777" w:rsidR="00CA79AE" w:rsidRPr="00CA79AE" w:rsidRDefault="00CA79AE" w:rsidP="00CA79AE">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109"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110"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39FA709C" w14:textId="1A9254BD" w:rsidR="00950F70" w:rsidRDefault="00950F70" w:rsidP="00715EA5">
      <w:pPr>
        <w:pStyle w:val="aff2"/>
        <w:rPr>
          <w:rFonts w:ascii="Arial" w:hAnsi="Arial"/>
        </w:rPr>
      </w:pPr>
    </w:p>
    <w:p w14:paraId="74F3A48E" w14:textId="77777777" w:rsidR="009F25AA" w:rsidRDefault="009F25AA" w:rsidP="00715EA5">
      <w:pPr>
        <w:pStyle w:val="aff2"/>
        <w:rPr>
          <w:rFonts w:ascii="Arial" w:hAnsi="Arial"/>
        </w:rPr>
      </w:pPr>
    </w:p>
    <w:p w14:paraId="59C030B3" w14:textId="3F9D2772" w:rsidR="00950F70" w:rsidRPr="007072C1" w:rsidRDefault="007072C1" w:rsidP="00950F70">
      <w:pPr>
        <w:pStyle w:val="aff2"/>
        <w:numPr>
          <w:ilvl w:val="0"/>
          <w:numId w:val="17"/>
        </w:numPr>
        <w:rPr>
          <w:rFonts w:ascii="Arial" w:hAnsi="Arial"/>
          <w:b/>
          <w:bCs/>
        </w:rPr>
      </w:pPr>
      <w:r w:rsidRPr="007072C1">
        <w:rPr>
          <w:rFonts w:ascii="Arial" w:hAnsi="Arial"/>
          <w:b/>
          <w:bCs/>
        </w:rPr>
        <w:t>Έγινε</w:t>
      </w:r>
      <w:r w:rsidR="00950F70" w:rsidRPr="007072C1">
        <w:rPr>
          <w:rFonts w:ascii="Arial" w:hAnsi="Arial"/>
          <w:b/>
          <w:bCs/>
        </w:rPr>
        <w:t xml:space="preserve"> η </w:t>
      </w:r>
      <w:r w:rsidRPr="007072C1">
        <w:rPr>
          <w:rFonts w:ascii="Arial" w:hAnsi="Arial"/>
          <w:b/>
          <w:bCs/>
        </w:rPr>
        <w:t>τοποθέτηση</w:t>
      </w:r>
      <w:r w:rsidR="00950F70" w:rsidRPr="007072C1">
        <w:rPr>
          <w:rFonts w:ascii="Arial" w:hAnsi="Arial"/>
          <w:b/>
          <w:bCs/>
        </w:rPr>
        <w:t xml:space="preserve"> μου, </w:t>
      </w:r>
      <w:r w:rsidRPr="007072C1">
        <w:rPr>
          <w:rFonts w:ascii="Arial" w:hAnsi="Arial"/>
          <w:b/>
          <w:bCs/>
        </w:rPr>
        <w:t>αλλά</w:t>
      </w:r>
      <w:r w:rsidR="00950F70" w:rsidRPr="007072C1">
        <w:rPr>
          <w:rFonts w:ascii="Arial" w:hAnsi="Arial"/>
          <w:b/>
          <w:bCs/>
        </w:rPr>
        <w:t xml:space="preserve"> ενώ </w:t>
      </w:r>
      <w:r w:rsidRPr="007072C1">
        <w:rPr>
          <w:rFonts w:ascii="Arial" w:hAnsi="Arial"/>
          <w:b/>
          <w:bCs/>
        </w:rPr>
        <w:t>είχα</w:t>
      </w:r>
      <w:r w:rsidR="00950F70" w:rsidRPr="007072C1">
        <w:rPr>
          <w:rFonts w:ascii="Arial" w:hAnsi="Arial"/>
          <w:b/>
          <w:bCs/>
        </w:rPr>
        <w:t xml:space="preserve"> </w:t>
      </w:r>
      <w:r w:rsidRPr="007072C1">
        <w:rPr>
          <w:rFonts w:ascii="Arial" w:hAnsi="Arial"/>
          <w:b/>
          <w:bCs/>
        </w:rPr>
        <w:t>δηλώσει</w:t>
      </w:r>
      <w:r w:rsidR="00950F70" w:rsidRPr="007072C1">
        <w:rPr>
          <w:rFonts w:ascii="Arial" w:hAnsi="Arial"/>
          <w:b/>
          <w:bCs/>
        </w:rPr>
        <w:t xml:space="preserve"> ένα </w:t>
      </w:r>
      <w:r w:rsidRPr="007072C1">
        <w:rPr>
          <w:rFonts w:ascii="Arial" w:hAnsi="Arial"/>
          <w:b/>
          <w:bCs/>
        </w:rPr>
        <w:t>συγκεκριμένο</w:t>
      </w:r>
      <w:r w:rsidR="00950F70" w:rsidRPr="007072C1">
        <w:rPr>
          <w:rFonts w:ascii="Arial" w:hAnsi="Arial"/>
          <w:b/>
          <w:bCs/>
        </w:rPr>
        <w:t xml:space="preserve"> </w:t>
      </w:r>
      <w:r w:rsidRPr="007072C1">
        <w:rPr>
          <w:rFonts w:ascii="Arial" w:hAnsi="Arial"/>
          <w:b/>
          <w:bCs/>
        </w:rPr>
        <w:t>σχολείο</w:t>
      </w:r>
      <w:r w:rsidR="00950F70" w:rsidRPr="007072C1">
        <w:rPr>
          <w:rFonts w:ascii="Arial" w:hAnsi="Arial"/>
          <w:b/>
          <w:bCs/>
        </w:rPr>
        <w:t xml:space="preserve">, μου </w:t>
      </w:r>
      <w:r w:rsidRPr="007072C1">
        <w:rPr>
          <w:rFonts w:ascii="Arial" w:hAnsi="Arial"/>
          <w:b/>
          <w:bCs/>
        </w:rPr>
        <w:t>είπαν</w:t>
      </w:r>
      <w:r w:rsidR="00950F70" w:rsidRPr="007072C1">
        <w:rPr>
          <w:rFonts w:ascii="Arial" w:hAnsi="Arial"/>
          <w:b/>
          <w:bCs/>
        </w:rPr>
        <w:t xml:space="preserve"> ότι </w:t>
      </w:r>
      <w:r w:rsidRPr="007072C1">
        <w:rPr>
          <w:rFonts w:ascii="Arial" w:hAnsi="Arial"/>
          <w:b/>
          <w:bCs/>
        </w:rPr>
        <w:t>υπάρχουν</w:t>
      </w:r>
      <w:r w:rsidR="00950F70" w:rsidRPr="007072C1">
        <w:rPr>
          <w:rFonts w:ascii="Arial" w:hAnsi="Arial"/>
          <w:b/>
          <w:bCs/>
        </w:rPr>
        <w:t xml:space="preserve"> </w:t>
      </w:r>
      <w:r w:rsidRPr="007072C1">
        <w:rPr>
          <w:rFonts w:ascii="Arial" w:hAnsi="Arial"/>
          <w:b/>
          <w:bCs/>
        </w:rPr>
        <w:t>συνάδελφοι</w:t>
      </w:r>
      <w:r w:rsidR="00950F70" w:rsidRPr="007072C1">
        <w:rPr>
          <w:rFonts w:ascii="Arial" w:hAnsi="Arial"/>
          <w:b/>
          <w:bCs/>
        </w:rPr>
        <w:t xml:space="preserve"> που </w:t>
      </w:r>
      <w:r w:rsidRPr="007072C1">
        <w:rPr>
          <w:rFonts w:ascii="Arial" w:hAnsi="Arial"/>
          <w:b/>
          <w:bCs/>
        </w:rPr>
        <w:t>προηγούνται</w:t>
      </w:r>
      <w:r w:rsidR="00950F70" w:rsidRPr="007072C1">
        <w:rPr>
          <w:rFonts w:ascii="Arial" w:hAnsi="Arial"/>
          <w:b/>
          <w:bCs/>
        </w:rPr>
        <w:t xml:space="preserve"> από </w:t>
      </w:r>
      <w:r w:rsidRPr="007072C1">
        <w:rPr>
          <w:rFonts w:ascii="Arial" w:hAnsi="Arial"/>
          <w:b/>
          <w:bCs/>
        </w:rPr>
        <w:t>εμένα</w:t>
      </w:r>
      <w:r w:rsidR="00950F70" w:rsidRPr="007072C1">
        <w:rPr>
          <w:rFonts w:ascii="Arial" w:hAnsi="Arial"/>
          <w:b/>
          <w:bCs/>
        </w:rPr>
        <w:t xml:space="preserve"> </w:t>
      </w:r>
      <w:r w:rsidRPr="007072C1">
        <w:rPr>
          <w:rFonts w:ascii="Arial" w:hAnsi="Arial"/>
          <w:b/>
          <w:bCs/>
        </w:rPr>
        <w:t>λόγω</w:t>
      </w:r>
      <w:r w:rsidR="00950F70" w:rsidRPr="007072C1">
        <w:rPr>
          <w:rFonts w:ascii="Arial" w:hAnsi="Arial"/>
          <w:b/>
          <w:bCs/>
        </w:rPr>
        <w:t xml:space="preserve"> </w:t>
      </w:r>
      <w:r w:rsidRPr="007072C1">
        <w:rPr>
          <w:rFonts w:ascii="Arial" w:hAnsi="Arial"/>
          <w:b/>
          <w:bCs/>
        </w:rPr>
        <w:t>κοινωνικών</w:t>
      </w:r>
      <w:r w:rsidR="00950F70" w:rsidRPr="007072C1">
        <w:rPr>
          <w:rFonts w:ascii="Arial" w:hAnsi="Arial"/>
          <w:b/>
          <w:bCs/>
        </w:rPr>
        <w:t xml:space="preserve"> </w:t>
      </w:r>
      <w:r w:rsidRPr="007072C1">
        <w:rPr>
          <w:rFonts w:ascii="Arial" w:hAnsi="Arial"/>
          <w:b/>
          <w:bCs/>
        </w:rPr>
        <w:t>κριτήριων</w:t>
      </w:r>
      <w:r w:rsidR="00950F70" w:rsidRPr="007072C1">
        <w:rPr>
          <w:rFonts w:ascii="Arial" w:hAnsi="Arial"/>
          <w:b/>
          <w:bCs/>
        </w:rPr>
        <w:t xml:space="preserve">, </w:t>
      </w:r>
      <w:r w:rsidRPr="007072C1">
        <w:rPr>
          <w:rFonts w:ascii="Arial" w:hAnsi="Arial"/>
          <w:b/>
          <w:bCs/>
        </w:rPr>
        <w:t>ισχύει</w:t>
      </w:r>
      <w:r w:rsidR="00950F70" w:rsidRPr="007072C1">
        <w:rPr>
          <w:rFonts w:ascii="Arial" w:hAnsi="Arial"/>
          <w:b/>
          <w:bCs/>
        </w:rPr>
        <w:t xml:space="preserve"> </w:t>
      </w:r>
      <w:r w:rsidRPr="007072C1">
        <w:rPr>
          <w:rFonts w:ascii="Arial" w:hAnsi="Arial"/>
          <w:b/>
          <w:bCs/>
        </w:rPr>
        <w:t>κάτι</w:t>
      </w:r>
      <w:r w:rsidR="00950F70" w:rsidRPr="007072C1">
        <w:rPr>
          <w:rFonts w:ascii="Arial" w:hAnsi="Arial"/>
          <w:b/>
          <w:bCs/>
        </w:rPr>
        <w:t xml:space="preserve"> </w:t>
      </w:r>
      <w:r w:rsidRPr="007072C1">
        <w:rPr>
          <w:rFonts w:ascii="Arial" w:hAnsi="Arial"/>
          <w:b/>
          <w:bCs/>
        </w:rPr>
        <w:t>τέτοιο</w:t>
      </w:r>
      <w:r w:rsidR="00950F70" w:rsidRPr="007072C1">
        <w:rPr>
          <w:rFonts w:ascii="Arial" w:hAnsi="Arial"/>
          <w:b/>
          <w:bCs/>
        </w:rPr>
        <w:t>?</w:t>
      </w:r>
    </w:p>
    <w:p w14:paraId="2EC51891" w14:textId="42FCF2BE" w:rsidR="00950F70" w:rsidRDefault="00950F70" w:rsidP="00950F70">
      <w:pPr>
        <w:pStyle w:val="aff2"/>
        <w:ind w:firstLine="0"/>
        <w:rPr>
          <w:rFonts w:ascii="Arial" w:hAnsi="Arial"/>
        </w:rPr>
      </w:pPr>
      <w:r>
        <w:rPr>
          <w:rFonts w:ascii="Arial" w:hAnsi="Arial"/>
        </w:rPr>
        <w:t xml:space="preserve">Δεν </w:t>
      </w:r>
      <w:r w:rsidR="007072C1">
        <w:rPr>
          <w:rFonts w:ascii="Arial" w:hAnsi="Arial"/>
        </w:rPr>
        <w:t>ισχύει</w:t>
      </w:r>
      <w:r>
        <w:rPr>
          <w:rFonts w:ascii="Arial" w:hAnsi="Arial"/>
        </w:rPr>
        <w:t xml:space="preserve"> </w:t>
      </w:r>
      <w:r w:rsidR="007072C1">
        <w:rPr>
          <w:rFonts w:ascii="Arial" w:hAnsi="Arial"/>
        </w:rPr>
        <w:t>κάτι</w:t>
      </w:r>
      <w:r>
        <w:rPr>
          <w:rFonts w:ascii="Arial" w:hAnsi="Arial"/>
        </w:rPr>
        <w:t xml:space="preserve"> </w:t>
      </w:r>
      <w:r w:rsidR="007072C1">
        <w:rPr>
          <w:rFonts w:ascii="Arial" w:hAnsi="Arial"/>
        </w:rPr>
        <w:t>τέτοιο</w:t>
      </w:r>
      <w:r>
        <w:rPr>
          <w:rFonts w:ascii="Arial" w:hAnsi="Arial"/>
        </w:rPr>
        <w:t xml:space="preserve">, </w:t>
      </w:r>
      <w:r w:rsidR="007072C1">
        <w:rPr>
          <w:rFonts w:ascii="Arial" w:hAnsi="Arial"/>
        </w:rPr>
        <w:t>διάβασε</w:t>
      </w:r>
      <w:r>
        <w:rPr>
          <w:rFonts w:ascii="Arial" w:hAnsi="Arial"/>
        </w:rPr>
        <w:t xml:space="preserve"> </w:t>
      </w:r>
      <w:r w:rsidR="007072C1">
        <w:rPr>
          <w:rFonts w:ascii="Arial" w:hAnsi="Arial"/>
        </w:rPr>
        <w:t>προσεκτικά</w:t>
      </w:r>
      <w:r>
        <w:rPr>
          <w:rFonts w:ascii="Arial" w:hAnsi="Arial"/>
        </w:rPr>
        <w:t xml:space="preserve"> το </w:t>
      </w:r>
      <w:hyperlink r:id="rId111" w:history="1">
        <w:r w:rsidR="007072C1" w:rsidRPr="00950F70">
          <w:rPr>
            <w:rStyle w:val="-"/>
            <w:rFonts w:ascii="Arial" w:hAnsi="Arial"/>
          </w:rPr>
          <w:t>σχετικό</w:t>
        </w:r>
        <w:r w:rsidRPr="00950F70">
          <w:rPr>
            <w:rStyle w:val="-"/>
            <w:rFonts w:ascii="Arial" w:hAnsi="Arial"/>
          </w:rPr>
          <w:t xml:space="preserve"> ΦΕΚ</w:t>
        </w:r>
      </w:hyperlink>
      <w:r>
        <w:rPr>
          <w:rFonts w:ascii="Arial" w:hAnsi="Arial"/>
        </w:rPr>
        <w:t xml:space="preserve"> </w:t>
      </w:r>
      <w:r w:rsidR="007072C1">
        <w:rPr>
          <w:rFonts w:ascii="Arial" w:hAnsi="Arial"/>
        </w:rPr>
        <w:t>άρθρο</w:t>
      </w:r>
      <w:r>
        <w:rPr>
          <w:rFonts w:ascii="Arial" w:hAnsi="Arial"/>
        </w:rPr>
        <w:t xml:space="preserve"> 5 – </w:t>
      </w:r>
      <w:r w:rsidR="007072C1">
        <w:rPr>
          <w:rFonts w:ascii="Arial" w:hAnsi="Arial"/>
        </w:rPr>
        <w:t>παράγραφος</w:t>
      </w:r>
      <w:r>
        <w:rPr>
          <w:rFonts w:ascii="Arial" w:hAnsi="Arial"/>
        </w:rPr>
        <w:t xml:space="preserve"> 10.</w:t>
      </w:r>
    </w:p>
    <w:p w14:paraId="456E9B37" w14:textId="61910486" w:rsidR="007072C1" w:rsidRDefault="007072C1" w:rsidP="00950F70">
      <w:pPr>
        <w:pStyle w:val="aff2"/>
        <w:ind w:firstLine="0"/>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1F566703" w:rsidR="00B22CD0"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2">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50BAB109" w14:textId="77777777" w:rsidR="008546B7" w:rsidRPr="008F40A7" w:rsidRDefault="008546B7" w:rsidP="00715EA5">
      <w:pPr>
        <w:pStyle w:val="aff2"/>
        <w:rPr>
          <w:rFonts w:ascii="Arial" w:hAnsi="Arial"/>
        </w:rPr>
      </w:pP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25268308" w:rsidR="00B22CD0" w:rsidRDefault="00B22CD0" w:rsidP="00715EA5">
      <w:pPr>
        <w:pStyle w:val="aff2"/>
        <w:rPr>
          <w:rFonts w:ascii="Arial" w:hAnsi="Arial"/>
        </w:rPr>
      </w:pPr>
    </w:p>
    <w:p w14:paraId="517D9ECD" w14:textId="77777777" w:rsidR="008546B7" w:rsidRPr="008F40A7" w:rsidRDefault="008546B7" w:rsidP="00715EA5">
      <w:pPr>
        <w:pStyle w:val="aff2"/>
        <w:rPr>
          <w:rFonts w:ascii="Arial" w:hAnsi="Arial"/>
        </w:rPr>
      </w:pPr>
    </w:p>
    <w:p w14:paraId="7D0E8247" w14:textId="21AEA22C" w:rsidR="00B22CD0" w:rsidRPr="008F40A7" w:rsidRDefault="00B22CD0" w:rsidP="00715EA5">
      <w:pPr>
        <w:pStyle w:val="aff2"/>
        <w:numPr>
          <w:ilvl w:val="0"/>
          <w:numId w:val="17"/>
        </w:numPr>
        <w:rPr>
          <w:rFonts w:ascii="Arial" w:hAnsi="Arial"/>
          <w:b/>
        </w:rPr>
      </w:pPr>
      <w:r w:rsidRPr="008F40A7">
        <w:rPr>
          <w:rFonts w:ascii="Arial" w:hAnsi="Arial"/>
          <w:b/>
        </w:rPr>
        <w:t xml:space="preserve">Καλησπέρα σας, ήθελα να ρωτήσω για όσους δεν πήραν στην </w:t>
      </w:r>
      <w:r w:rsidR="00DD4293">
        <w:rPr>
          <w:rFonts w:ascii="Arial" w:hAnsi="Arial"/>
          <w:b/>
        </w:rPr>
        <w:t>Α</w:t>
      </w:r>
      <w:r w:rsidRPr="008F40A7">
        <w:rPr>
          <w:rFonts w:ascii="Arial" w:hAnsi="Arial"/>
          <w:b/>
        </w:rPr>
        <w:t xml:space="preserve">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22109728"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w:t>
      </w:r>
      <w:r w:rsidR="00630056">
        <w:rPr>
          <w:rFonts w:ascii="Arial" w:hAnsi="Arial"/>
        </w:rPr>
        <w:t>.</w:t>
      </w:r>
      <w:r w:rsidR="00B22CD0" w:rsidRPr="00B6692A">
        <w:rPr>
          <w:rFonts w:ascii="Arial" w:hAnsi="Arial"/>
        </w:rPr>
        <w:t xml:space="preserve"> Ποινή υπάρχει μόνο αν σας καλέσουν και δεν αποδεχτείτε τη θέση</w:t>
      </w:r>
      <w:r w:rsidR="000760D1" w:rsidRPr="008F40A7">
        <w:rPr>
          <w:rFonts w:ascii="Arial" w:hAnsi="Arial"/>
        </w:rPr>
        <w:t>.</w:t>
      </w:r>
    </w:p>
    <w:p w14:paraId="3BE26E78" w14:textId="78B4C835" w:rsidR="00D83349" w:rsidRDefault="00D83349" w:rsidP="00715EA5">
      <w:pPr>
        <w:pStyle w:val="aff2"/>
        <w:rPr>
          <w:rFonts w:ascii="Arial" w:hAnsi="Arial"/>
        </w:rPr>
      </w:pPr>
    </w:p>
    <w:p w14:paraId="499C84BE" w14:textId="77777777" w:rsidR="00EA43AA" w:rsidRDefault="00EA43AA" w:rsidP="00715EA5">
      <w:pPr>
        <w:pStyle w:val="aff2"/>
        <w:rPr>
          <w:rFonts w:ascii="Arial" w:hAnsi="Arial"/>
        </w:rPr>
      </w:pPr>
    </w:p>
    <w:p w14:paraId="730A430E" w14:textId="77777777" w:rsidR="00EA43AA" w:rsidRDefault="00EA43AA" w:rsidP="00715EA5">
      <w:pPr>
        <w:pStyle w:val="aff2"/>
        <w:rPr>
          <w:rFonts w:ascii="Arial" w:hAnsi="Arial"/>
        </w:rPr>
      </w:pPr>
    </w:p>
    <w:p w14:paraId="0EC4702C" w14:textId="77777777" w:rsidR="00EA43AA" w:rsidRPr="008F40A7" w:rsidRDefault="00EA43AA"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w:t>
      </w:r>
      <w:proofErr w:type="spellStart"/>
      <w:r w:rsidRPr="00B6692A">
        <w:rPr>
          <w:rFonts w:ascii="Arial" w:hAnsi="Arial"/>
        </w:rPr>
        <w:t>κλικαρεις</w:t>
      </w:r>
      <w:proofErr w:type="spellEnd"/>
      <w:r w:rsidRPr="00B6692A">
        <w:rPr>
          <w:rFonts w:ascii="Arial" w:hAnsi="Arial"/>
        </w:rPr>
        <w:t xml:space="preserve">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26DAAB4B" w14:textId="664A6EA3" w:rsidR="005C7019" w:rsidRDefault="005C7019" w:rsidP="005C7019">
      <w:pPr>
        <w:ind w:left="360" w:firstLine="0"/>
        <w:rPr>
          <w:rFonts w:ascii="Arial" w:hAnsi="Arial"/>
        </w:rPr>
      </w:pPr>
    </w:p>
    <w:p w14:paraId="50834406" w14:textId="56D567BB" w:rsidR="00AB72DC" w:rsidRDefault="00AB72DC" w:rsidP="005C7019">
      <w:pPr>
        <w:ind w:left="360" w:firstLine="0"/>
        <w:rPr>
          <w:rFonts w:ascii="Arial" w:hAnsi="Arial"/>
        </w:rPr>
      </w:pPr>
    </w:p>
    <w:p w14:paraId="53F94AB2" w14:textId="1DB37FBC" w:rsidR="00AB72DC" w:rsidRDefault="00AB72DC" w:rsidP="005C7019">
      <w:pPr>
        <w:ind w:left="360" w:firstLine="0"/>
        <w:rPr>
          <w:rFonts w:ascii="Arial" w:hAnsi="Arial"/>
        </w:rPr>
      </w:pPr>
    </w:p>
    <w:p w14:paraId="0A380673" w14:textId="225C1144" w:rsidR="00AB72DC" w:rsidRDefault="00AB72DC" w:rsidP="005C7019">
      <w:pPr>
        <w:ind w:left="360" w:firstLine="0"/>
        <w:rPr>
          <w:rFonts w:ascii="Arial" w:hAnsi="Arial"/>
        </w:rPr>
      </w:pPr>
    </w:p>
    <w:p w14:paraId="410F2CFA" w14:textId="7E3D5366" w:rsidR="00AB72DC" w:rsidRDefault="00AB72DC" w:rsidP="005C7019">
      <w:pPr>
        <w:ind w:left="360" w:firstLine="0"/>
        <w:rPr>
          <w:rFonts w:ascii="Arial" w:hAnsi="Arial"/>
        </w:rPr>
      </w:pPr>
    </w:p>
    <w:p w14:paraId="11B5756E" w14:textId="7966BCB9" w:rsidR="00AB72DC" w:rsidRDefault="00AB72DC" w:rsidP="005C7019">
      <w:pPr>
        <w:ind w:left="360" w:firstLine="0"/>
        <w:rPr>
          <w:rFonts w:ascii="Arial" w:hAnsi="Arial"/>
        </w:rPr>
      </w:pPr>
    </w:p>
    <w:p w14:paraId="7562F526" w14:textId="70639B07" w:rsidR="00AB72DC" w:rsidRDefault="00AB72DC" w:rsidP="005C7019">
      <w:pPr>
        <w:ind w:left="360" w:firstLine="0"/>
        <w:rPr>
          <w:rFonts w:ascii="Arial" w:hAnsi="Arial"/>
        </w:rPr>
      </w:pPr>
    </w:p>
    <w:p w14:paraId="383F4EDC" w14:textId="6FC11660" w:rsidR="00AB72DC" w:rsidRDefault="00AB72DC" w:rsidP="005C7019">
      <w:pPr>
        <w:ind w:left="360" w:firstLine="0"/>
        <w:rPr>
          <w:rFonts w:ascii="Arial" w:hAnsi="Arial"/>
        </w:rPr>
      </w:pPr>
    </w:p>
    <w:p w14:paraId="5D845384" w14:textId="3884C57F" w:rsidR="00AB72DC" w:rsidRDefault="00AB72DC" w:rsidP="005C7019">
      <w:pPr>
        <w:ind w:left="360" w:firstLine="0"/>
        <w:rPr>
          <w:rFonts w:ascii="Arial" w:hAnsi="Arial"/>
        </w:rPr>
      </w:pPr>
    </w:p>
    <w:p w14:paraId="58996B1B" w14:textId="77777777" w:rsidR="00AB72DC" w:rsidRPr="008F40A7" w:rsidRDefault="00AB72DC"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lastRenderedPageBreak/>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57216"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14">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1146B48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DD4293">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10AEE013" w:rsidR="00A61C51" w:rsidRDefault="00A61C51" w:rsidP="00715EA5">
      <w:pPr>
        <w:pStyle w:val="aff2"/>
        <w:rPr>
          <w:rFonts w:ascii="Arial" w:hAnsi="Arial"/>
        </w:rPr>
      </w:pPr>
    </w:p>
    <w:p w14:paraId="1FD6F6A5" w14:textId="14C0E532" w:rsidR="00AB72DC" w:rsidRDefault="00AB72DC" w:rsidP="00715EA5">
      <w:pPr>
        <w:pStyle w:val="aff2"/>
        <w:rPr>
          <w:rFonts w:ascii="Arial" w:hAnsi="Arial"/>
        </w:rPr>
      </w:pPr>
    </w:p>
    <w:p w14:paraId="47256D0E" w14:textId="01D58D47" w:rsidR="00AB72DC" w:rsidRDefault="00AB72DC" w:rsidP="00715EA5">
      <w:pPr>
        <w:pStyle w:val="aff2"/>
        <w:rPr>
          <w:rFonts w:ascii="Arial" w:hAnsi="Arial"/>
        </w:rPr>
      </w:pPr>
    </w:p>
    <w:p w14:paraId="78999270" w14:textId="3693D4FE" w:rsidR="00AB72DC" w:rsidRDefault="00AB72DC" w:rsidP="00715EA5">
      <w:pPr>
        <w:pStyle w:val="aff2"/>
        <w:rPr>
          <w:rFonts w:ascii="Arial" w:hAnsi="Arial"/>
        </w:rPr>
      </w:pPr>
    </w:p>
    <w:p w14:paraId="605ED9E1" w14:textId="31D98320" w:rsidR="00AB72DC" w:rsidRDefault="00AB72DC" w:rsidP="00715EA5">
      <w:pPr>
        <w:pStyle w:val="aff2"/>
        <w:rPr>
          <w:rFonts w:ascii="Arial" w:hAnsi="Arial"/>
        </w:rPr>
      </w:pPr>
    </w:p>
    <w:p w14:paraId="00883C2B" w14:textId="77777777" w:rsidR="00AB72DC" w:rsidRPr="008F40A7" w:rsidRDefault="00AB72DC"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lastRenderedPageBreak/>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115"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6">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117" w:history="1">
        <w:proofErr w:type="spellStart"/>
        <w:r w:rsidRPr="008F40A7">
          <w:rPr>
            <w:rStyle w:val="-"/>
            <w:rFonts w:ascii="Arial" w:hAnsi="Arial"/>
          </w:rPr>
          <w:t>Vaggelis</w:t>
        </w:r>
        <w:proofErr w:type="spellEnd"/>
        <w:r w:rsidRPr="008F40A7">
          <w:rPr>
            <w:rStyle w:val="-"/>
            <w:rFonts w:ascii="Arial" w:hAnsi="Arial"/>
          </w:rPr>
          <w:t xml:space="preserve"> </w:t>
        </w:r>
        <w:proofErr w:type="spellStart"/>
        <w:r w:rsidRPr="008F40A7">
          <w:rPr>
            <w:rStyle w:val="-"/>
            <w:rFonts w:ascii="Arial" w:hAnsi="Arial"/>
          </w:rPr>
          <w:t>Papoutsakis</w:t>
        </w:r>
        <w:proofErr w:type="spellEnd"/>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118"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Default="0051381C" w:rsidP="00715EA5">
      <w:pPr>
        <w:pStyle w:val="aff2"/>
        <w:rPr>
          <w:rFonts w:ascii="Arial" w:hAnsi="Arial"/>
        </w:rPr>
      </w:pPr>
    </w:p>
    <w:p w14:paraId="7B9681E6" w14:textId="77777777" w:rsidR="00EA43AA" w:rsidRDefault="00EA43AA" w:rsidP="00975464">
      <w:pPr>
        <w:pStyle w:val="aff2"/>
        <w:numPr>
          <w:ilvl w:val="0"/>
          <w:numId w:val="37"/>
        </w:numPr>
        <w:rPr>
          <w:rFonts w:ascii="Arial" w:hAnsi="Arial"/>
        </w:rPr>
      </w:pPr>
    </w:p>
    <w:p w14:paraId="6DDED82F" w14:textId="77777777" w:rsidR="00EA43AA" w:rsidRDefault="00EA43AA" w:rsidP="00715EA5">
      <w:pPr>
        <w:pStyle w:val="aff2"/>
        <w:rPr>
          <w:rFonts w:ascii="Arial" w:hAnsi="Arial"/>
        </w:rPr>
      </w:pPr>
    </w:p>
    <w:p w14:paraId="6054F827" w14:textId="6EB748D9" w:rsidR="00EA43AA" w:rsidRPr="00975464" w:rsidRDefault="00EA43AA" w:rsidP="00975464">
      <w:pPr>
        <w:ind w:firstLine="0"/>
        <w:rPr>
          <w:rFonts w:ascii="Arial" w:hAnsi="Arial"/>
        </w:rPr>
      </w:pPr>
    </w:p>
    <w:p w14:paraId="213730AE" w14:textId="77777777" w:rsidR="00EA43AA" w:rsidRDefault="00EA43AA" w:rsidP="00715EA5">
      <w:pPr>
        <w:pStyle w:val="aff2"/>
        <w:rPr>
          <w:rFonts w:ascii="Arial" w:hAnsi="Arial"/>
        </w:rPr>
      </w:pPr>
    </w:p>
    <w:p w14:paraId="5E685875" w14:textId="77777777" w:rsidR="00EA43AA" w:rsidRDefault="00EA43AA" w:rsidP="00715EA5">
      <w:pPr>
        <w:pStyle w:val="aff2"/>
        <w:rPr>
          <w:rFonts w:ascii="Arial" w:hAnsi="Arial"/>
        </w:rPr>
      </w:pPr>
    </w:p>
    <w:p w14:paraId="4CF2E155" w14:textId="77777777" w:rsidR="00EA43AA" w:rsidRDefault="00EA43AA" w:rsidP="00715EA5">
      <w:pPr>
        <w:pStyle w:val="aff2"/>
        <w:rPr>
          <w:rFonts w:ascii="Arial" w:hAnsi="Arial"/>
        </w:rPr>
      </w:pPr>
    </w:p>
    <w:p w14:paraId="5AAF9E32" w14:textId="77777777" w:rsidR="00EA43AA" w:rsidRDefault="00EA43AA" w:rsidP="00715EA5">
      <w:pPr>
        <w:pStyle w:val="aff2"/>
        <w:rPr>
          <w:rFonts w:ascii="Arial" w:hAnsi="Arial"/>
        </w:rPr>
      </w:pPr>
    </w:p>
    <w:p w14:paraId="3399E314" w14:textId="77777777" w:rsidR="00EA43AA" w:rsidRDefault="00EA43AA" w:rsidP="00715EA5">
      <w:pPr>
        <w:pStyle w:val="aff2"/>
        <w:rPr>
          <w:rFonts w:ascii="Arial" w:hAnsi="Arial"/>
        </w:rPr>
      </w:pPr>
    </w:p>
    <w:p w14:paraId="487881B6" w14:textId="77777777" w:rsidR="00EA43AA" w:rsidRDefault="00EA43AA" w:rsidP="00715EA5">
      <w:pPr>
        <w:pStyle w:val="aff2"/>
        <w:rPr>
          <w:rFonts w:ascii="Arial" w:hAnsi="Arial"/>
        </w:rPr>
      </w:pPr>
    </w:p>
    <w:p w14:paraId="0B726695" w14:textId="77777777" w:rsidR="00EA43AA" w:rsidRDefault="00EA43AA" w:rsidP="00715EA5">
      <w:pPr>
        <w:pStyle w:val="aff2"/>
        <w:rPr>
          <w:rFonts w:ascii="Arial" w:hAnsi="Arial"/>
        </w:rPr>
      </w:pPr>
    </w:p>
    <w:p w14:paraId="37A2BA7D" w14:textId="77777777" w:rsidR="00EA43AA" w:rsidRDefault="00EA43AA" w:rsidP="00715EA5">
      <w:pPr>
        <w:pStyle w:val="aff2"/>
        <w:rPr>
          <w:rFonts w:ascii="Arial" w:hAnsi="Arial"/>
        </w:rPr>
      </w:pPr>
    </w:p>
    <w:p w14:paraId="3B9E8CA0" w14:textId="77777777" w:rsidR="00EA43AA" w:rsidRDefault="00EA43AA" w:rsidP="00715EA5">
      <w:pPr>
        <w:pStyle w:val="aff2"/>
        <w:rPr>
          <w:rFonts w:ascii="Arial" w:hAnsi="Arial"/>
        </w:rPr>
      </w:pPr>
    </w:p>
    <w:p w14:paraId="6E91643F" w14:textId="77777777" w:rsidR="00EA43AA" w:rsidRPr="008F40A7" w:rsidRDefault="00EA43AA"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lastRenderedPageBreak/>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000000" w:rsidP="00B6692A">
      <w:pPr>
        <w:pStyle w:val="a"/>
        <w:rPr>
          <w:rStyle w:val="-"/>
          <w:rFonts w:ascii="Arial" w:hAnsi="Arial"/>
        </w:rPr>
      </w:pPr>
      <w:hyperlink r:id="rId119" w:history="1">
        <w:r w:rsidR="000E2002" w:rsidRPr="008F40A7">
          <w:rPr>
            <w:rStyle w:val="-"/>
            <w:rFonts w:ascii="Arial" w:hAnsi="Arial"/>
          </w:rPr>
          <w:t>Αναπληρωτής! Ψάχνω Σπίτι!!</w:t>
        </w:r>
      </w:hyperlink>
    </w:p>
    <w:p w14:paraId="6AC947B2" w14:textId="0145E115" w:rsidR="007F0E9B" w:rsidRPr="008F40A7" w:rsidRDefault="00000000" w:rsidP="00B6692A">
      <w:pPr>
        <w:pStyle w:val="a"/>
        <w:rPr>
          <w:rFonts w:ascii="Arial" w:hAnsi="Arial"/>
        </w:rPr>
      </w:pPr>
      <w:hyperlink r:id="rId120" w:history="1">
        <w:r w:rsidR="007F0E9B" w:rsidRPr="008F40A7">
          <w:rPr>
            <w:rStyle w:val="-"/>
            <w:rFonts w:ascii="Arial" w:hAnsi="Arial"/>
          </w:rPr>
          <w:t>ΔΙΑΜΕΡΙΣΜΑΤΑ ΓΙΑ ΕΚΠΑΙΔΕΥΤΙΚΟΥΣ</w:t>
        </w:r>
      </w:hyperlink>
    </w:p>
    <w:p w14:paraId="1A0371F0" w14:textId="4B7082D0" w:rsidR="000E2002" w:rsidRPr="008F40A7" w:rsidRDefault="00000000" w:rsidP="00B6692A">
      <w:pPr>
        <w:pStyle w:val="a"/>
        <w:rPr>
          <w:rFonts w:ascii="Arial" w:hAnsi="Arial"/>
        </w:rPr>
      </w:pPr>
      <w:hyperlink r:id="rId121" w:history="1">
        <w:r w:rsidR="000E2002" w:rsidRPr="008F40A7">
          <w:rPr>
            <w:rStyle w:val="-"/>
            <w:rFonts w:ascii="Arial" w:hAnsi="Arial"/>
          </w:rPr>
          <w:t>Σπίτι Χωρίς Μεσίτη</w:t>
        </w:r>
      </w:hyperlink>
    </w:p>
    <w:p w14:paraId="36573D14" w14:textId="303E7211" w:rsidR="000E2002"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4EC4622C" w14:textId="77777777" w:rsidR="00975464" w:rsidRDefault="00975464" w:rsidP="00B6692A">
      <w:pPr>
        <w:rPr>
          <w:rFonts w:ascii="Arial" w:hAnsi="Arial"/>
        </w:rPr>
      </w:pPr>
    </w:p>
    <w:p w14:paraId="4681EFD7" w14:textId="77777777" w:rsidR="00975464" w:rsidRDefault="00975464" w:rsidP="00B6692A">
      <w:pPr>
        <w:rPr>
          <w:rFonts w:ascii="Arial" w:hAnsi="Arial"/>
        </w:rPr>
      </w:pPr>
    </w:p>
    <w:p w14:paraId="1E22DE56" w14:textId="5D8DCD77" w:rsidR="00975464" w:rsidRPr="00975464" w:rsidRDefault="00975464" w:rsidP="00975464">
      <w:pPr>
        <w:pStyle w:val="aff2"/>
        <w:numPr>
          <w:ilvl w:val="0"/>
          <w:numId w:val="31"/>
        </w:numPr>
        <w:rPr>
          <w:rFonts w:ascii="Arial" w:hAnsi="Arial"/>
          <w:b/>
          <w:bCs/>
        </w:rPr>
      </w:pPr>
      <w:r w:rsidRPr="00975464">
        <w:rPr>
          <w:rFonts w:ascii="Arial" w:hAnsi="Arial"/>
          <w:b/>
          <w:bCs/>
        </w:rPr>
        <w:t xml:space="preserve">Μετα την </w:t>
      </w:r>
      <w:proofErr w:type="spellStart"/>
      <w:r w:rsidRPr="00975464">
        <w:rPr>
          <w:rFonts w:ascii="Arial" w:hAnsi="Arial"/>
          <w:b/>
          <w:bCs/>
        </w:rPr>
        <w:t>ανακοινωση</w:t>
      </w:r>
      <w:proofErr w:type="spellEnd"/>
      <w:r w:rsidRPr="00975464">
        <w:rPr>
          <w:rFonts w:ascii="Arial" w:hAnsi="Arial"/>
          <w:b/>
          <w:bCs/>
        </w:rPr>
        <w:t xml:space="preserve"> </w:t>
      </w:r>
      <w:proofErr w:type="spellStart"/>
      <w:r w:rsidRPr="00975464">
        <w:rPr>
          <w:rFonts w:ascii="Arial" w:hAnsi="Arial"/>
          <w:b/>
          <w:bCs/>
        </w:rPr>
        <w:t>προσληψης</w:t>
      </w:r>
      <w:proofErr w:type="spellEnd"/>
      <w:r w:rsidRPr="00975464">
        <w:rPr>
          <w:rFonts w:ascii="Arial" w:hAnsi="Arial"/>
          <w:b/>
          <w:bCs/>
        </w:rPr>
        <w:t xml:space="preserve"> θα </w:t>
      </w:r>
      <w:proofErr w:type="spellStart"/>
      <w:r w:rsidRPr="00975464">
        <w:rPr>
          <w:rFonts w:ascii="Arial" w:hAnsi="Arial"/>
          <w:b/>
          <w:bCs/>
        </w:rPr>
        <w:t>πρεπει</w:t>
      </w:r>
      <w:proofErr w:type="spellEnd"/>
      <w:r w:rsidRPr="00975464">
        <w:rPr>
          <w:rFonts w:ascii="Arial" w:hAnsi="Arial"/>
          <w:b/>
          <w:bCs/>
        </w:rPr>
        <w:t xml:space="preserve"> να </w:t>
      </w:r>
      <w:proofErr w:type="spellStart"/>
      <w:r w:rsidRPr="00975464">
        <w:rPr>
          <w:rFonts w:ascii="Arial" w:hAnsi="Arial"/>
          <w:b/>
          <w:bCs/>
        </w:rPr>
        <w:t>κανετε</w:t>
      </w:r>
      <w:proofErr w:type="spellEnd"/>
      <w:r w:rsidRPr="00975464">
        <w:rPr>
          <w:rFonts w:ascii="Arial" w:hAnsi="Arial"/>
          <w:b/>
          <w:bCs/>
        </w:rPr>
        <w:t xml:space="preserve"> </w:t>
      </w:r>
      <w:proofErr w:type="spellStart"/>
      <w:r w:rsidRPr="00975464">
        <w:rPr>
          <w:rFonts w:ascii="Arial" w:hAnsi="Arial"/>
          <w:b/>
          <w:bCs/>
        </w:rPr>
        <w:t>αποδοχη</w:t>
      </w:r>
      <w:proofErr w:type="spellEnd"/>
      <w:r w:rsidRPr="00975464">
        <w:rPr>
          <w:rFonts w:ascii="Arial" w:hAnsi="Arial"/>
          <w:b/>
          <w:bCs/>
        </w:rPr>
        <w:t xml:space="preserve"> της </w:t>
      </w:r>
      <w:proofErr w:type="spellStart"/>
      <w:r w:rsidRPr="00975464">
        <w:rPr>
          <w:rFonts w:ascii="Arial" w:hAnsi="Arial"/>
          <w:b/>
          <w:bCs/>
        </w:rPr>
        <w:t>συμβασης</w:t>
      </w:r>
      <w:proofErr w:type="spellEnd"/>
      <w:r w:rsidRPr="00975464">
        <w:rPr>
          <w:rFonts w:ascii="Arial" w:hAnsi="Arial"/>
          <w:b/>
          <w:bCs/>
        </w:rPr>
        <w:t xml:space="preserve"> στο </w:t>
      </w:r>
      <w:hyperlink r:id="rId122" w:history="1">
        <w:r w:rsidRPr="00975464">
          <w:rPr>
            <w:rStyle w:val="-"/>
            <w:rFonts w:ascii="Arial" w:hAnsi="Arial"/>
            <w:b/>
            <w:bCs/>
          </w:rPr>
          <w:t>https://anaplirotes.gov.gr/</w:t>
        </w:r>
      </w:hyperlink>
      <w:r w:rsidRPr="00975464">
        <w:rPr>
          <w:rFonts w:ascii="Arial" w:hAnsi="Arial"/>
          <w:b/>
          <w:bCs/>
        </w:rPr>
        <w:t xml:space="preserve"> </w:t>
      </w:r>
    </w:p>
    <w:p w14:paraId="1DBDEB1B" w14:textId="337BA6AD" w:rsidR="00975464" w:rsidRPr="00975464" w:rsidRDefault="00975464" w:rsidP="00975464">
      <w:pPr>
        <w:ind w:left="360" w:firstLine="0"/>
        <w:rPr>
          <w:rFonts w:ascii="Arial" w:hAnsi="Arial"/>
        </w:rPr>
      </w:pPr>
      <w:proofErr w:type="spellStart"/>
      <w:r>
        <w:rPr>
          <w:rFonts w:ascii="Arial" w:hAnsi="Arial"/>
        </w:rPr>
        <w:t>Παρακατω</w:t>
      </w:r>
      <w:proofErr w:type="spellEnd"/>
      <w:r>
        <w:rPr>
          <w:rFonts w:ascii="Arial" w:hAnsi="Arial"/>
        </w:rPr>
        <w:t xml:space="preserve"> είναι </w:t>
      </w:r>
      <w:proofErr w:type="spellStart"/>
      <w:r>
        <w:rPr>
          <w:rFonts w:ascii="Arial" w:hAnsi="Arial"/>
        </w:rPr>
        <w:t>μερικες</w:t>
      </w:r>
      <w:proofErr w:type="spellEnd"/>
      <w:r>
        <w:rPr>
          <w:rFonts w:ascii="Arial" w:hAnsi="Arial"/>
        </w:rPr>
        <w:t xml:space="preserve"> </w:t>
      </w:r>
      <w:proofErr w:type="spellStart"/>
      <w:r>
        <w:rPr>
          <w:rFonts w:ascii="Arial" w:hAnsi="Arial"/>
        </w:rPr>
        <w:t>συνηθης</w:t>
      </w:r>
      <w:proofErr w:type="spellEnd"/>
      <w:r>
        <w:rPr>
          <w:rFonts w:ascii="Arial" w:hAnsi="Arial"/>
        </w:rPr>
        <w:t xml:space="preserve"> </w:t>
      </w:r>
      <w:proofErr w:type="spellStart"/>
      <w:r>
        <w:rPr>
          <w:rFonts w:ascii="Arial" w:hAnsi="Arial"/>
        </w:rPr>
        <w:t>αποριες</w:t>
      </w:r>
      <w:proofErr w:type="spellEnd"/>
      <w:r>
        <w:rPr>
          <w:rFonts w:ascii="Arial" w:hAnsi="Arial"/>
        </w:rPr>
        <w:t xml:space="preserve">, </w:t>
      </w:r>
      <w:r>
        <w:rPr>
          <w:rFonts w:ascii="Arial" w:hAnsi="Arial"/>
          <w:lang w:val="en-US"/>
        </w:rPr>
        <w:t>credits</w:t>
      </w:r>
      <w:r w:rsidRPr="00975464">
        <w:rPr>
          <w:rFonts w:ascii="Arial" w:hAnsi="Arial"/>
        </w:rPr>
        <w:t xml:space="preserve">: </w:t>
      </w:r>
      <w:r>
        <w:rPr>
          <w:rFonts w:ascii="Arial" w:hAnsi="Arial"/>
          <w:lang w:val="en-US"/>
        </w:rPr>
        <w:t>Black</w:t>
      </w:r>
      <w:r w:rsidRPr="00975464">
        <w:rPr>
          <w:rFonts w:ascii="Arial" w:hAnsi="Arial"/>
        </w:rPr>
        <w:t xml:space="preserve"> </w:t>
      </w:r>
      <w:r>
        <w:rPr>
          <w:rFonts w:ascii="Arial" w:hAnsi="Arial"/>
          <w:lang w:val="en-US"/>
        </w:rPr>
        <w:t>Dhalia</w:t>
      </w:r>
    </w:p>
    <w:p w14:paraId="4EA56B82" w14:textId="77777777" w:rsidR="00975464" w:rsidRDefault="00975464" w:rsidP="00975464">
      <w:pPr>
        <w:pStyle w:val="aff2"/>
        <w:ind w:firstLine="0"/>
        <w:rPr>
          <w:rFonts w:ascii="Arial" w:hAnsi="Arial"/>
        </w:rPr>
      </w:pPr>
    </w:p>
    <w:p w14:paraId="1B3CA7CC" w14:textId="7435CA79" w:rsidR="00975464" w:rsidRPr="00975464" w:rsidRDefault="00975464" w:rsidP="00975464">
      <w:pPr>
        <w:pStyle w:val="aff2"/>
        <w:ind w:firstLine="0"/>
        <w:rPr>
          <w:rFonts w:ascii="Arial" w:hAnsi="Arial"/>
          <w:b/>
          <w:bCs/>
        </w:rPr>
      </w:pPr>
      <w:r w:rsidRPr="00975464">
        <w:rPr>
          <w:rFonts w:ascii="Arial" w:hAnsi="Arial"/>
          <w:b/>
          <w:bCs/>
        </w:rPr>
        <w:t>- Έκανα ανάληψη υπηρεσίας αλλά δε μου ήρθε το email. Έχω πρόβλημα;</w:t>
      </w:r>
    </w:p>
    <w:p w14:paraId="00FE0BA3" w14:textId="77777777" w:rsidR="00975464" w:rsidRPr="00737D73" w:rsidRDefault="00975464" w:rsidP="00975464">
      <w:pPr>
        <w:ind w:left="360" w:firstLine="0"/>
        <w:rPr>
          <w:rFonts w:ascii="Arial" w:hAnsi="Arial"/>
        </w:rPr>
      </w:pPr>
      <w:r w:rsidRPr="00975464">
        <w:rPr>
          <w:rFonts w:ascii="Arial" w:hAnsi="Arial"/>
        </w:rPr>
        <w:t>Πιθανότατα ο διευθυντής/προϊστάμενος του σχολείου ξέχασε τα επιλέξει το κουμπάκι να σταλθεί το email. Δεν υπάρχει πρόβλημα, είναι συνηθισμένη παράλειψη, είναι μια επιβεβαίωση του συστήματος ότι παρουσιαστήκατε για την ανάληψη και ότι πραγματοποιήθηκε. Όσοι πάτε για ανάληψη, ζητήστε από τον διευθυντή να επιλέξει το κουτάκι για να είστε πιο ήσυχοι.</w:t>
      </w:r>
    </w:p>
    <w:p w14:paraId="4561E25B" w14:textId="77777777" w:rsidR="00975464" w:rsidRPr="00737D73" w:rsidRDefault="00975464" w:rsidP="00975464">
      <w:pPr>
        <w:ind w:left="360" w:firstLine="0"/>
        <w:rPr>
          <w:rFonts w:ascii="Arial" w:hAnsi="Arial"/>
        </w:rPr>
      </w:pPr>
    </w:p>
    <w:p w14:paraId="2D112D7B" w14:textId="77777777" w:rsidR="00975464" w:rsidRPr="00975464" w:rsidRDefault="00975464" w:rsidP="00975464">
      <w:pPr>
        <w:ind w:left="360" w:firstLine="0"/>
        <w:rPr>
          <w:rFonts w:ascii="Arial" w:hAnsi="Arial"/>
          <w:b/>
          <w:bCs/>
        </w:rPr>
      </w:pPr>
      <w:r w:rsidRPr="00975464">
        <w:rPr>
          <w:rFonts w:ascii="Arial" w:hAnsi="Arial"/>
          <w:b/>
          <w:bCs/>
        </w:rPr>
        <w:t xml:space="preserve">- Έλαβα το Ενημερωτικό σημείωμα της ανάληψης στο email από το </w:t>
      </w:r>
      <w:proofErr w:type="spellStart"/>
      <w:r w:rsidRPr="00975464">
        <w:rPr>
          <w:rFonts w:ascii="Arial" w:hAnsi="Arial"/>
          <w:b/>
          <w:bCs/>
        </w:rPr>
        <w:t>myschool</w:t>
      </w:r>
      <w:proofErr w:type="spellEnd"/>
      <w:r w:rsidRPr="00975464">
        <w:rPr>
          <w:rFonts w:ascii="Arial" w:hAnsi="Arial"/>
          <w:b/>
          <w:bCs/>
        </w:rPr>
        <w:t>. Έχω τελειώσει;</w:t>
      </w:r>
    </w:p>
    <w:p w14:paraId="070A832E" w14:textId="77777777" w:rsidR="00975464" w:rsidRPr="00737D73" w:rsidRDefault="00975464" w:rsidP="00975464">
      <w:pPr>
        <w:ind w:left="360" w:firstLine="0"/>
        <w:rPr>
          <w:rFonts w:ascii="Arial" w:hAnsi="Arial"/>
        </w:rPr>
      </w:pPr>
      <w:r w:rsidRPr="00975464">
        <w:rPr>
          <w:rFonts w:ascii="Arial" w:hAnsi="Arial"/>
        </w:rPr>
        <w:t>Όχι, πρέπει να μπείτε στο anaplirotes.gov.gr να αποδεχτείτε τη σύμβαση.</w:t>
      </w:r>
    </w:p>
    <w:p w14:paraId="3ED0BCE1" w14:textId="77777777" w:rsidR="00975464" w:rsidRPr="00737D73" w:rsidRDefault="00975464" w:rsidP="00975464">
      <w:pPr>
        <w:ind w:left="360" w:firstLine="0"/>
        <w:rPr>
          <w:rFonts w:ascii="Arial" w:hAnsi="Arial"/>
        </w:rPr>
      </w:pPr>
    </w:p>
    <w:p w14:paraId="3957433B" w14:textId="77777777" w:rsidR="00975464" w:rsidRPr="00975464" w:rsidRDefault="00975464" w:rsidP="00975464">
      <w:pPr>
        <w:ind w:left="360" w:firstLine="0"/>
        <w:rPr>
          <w:rFonts w:ascii="Arial" w:hAnsi="Arial"/>
          <w:b/>
          <w:bCs/>
        </w:rPr>
      </w:pPr>
      <w:r w:rsidRPr="00975464">
        <w:rPr>
          <w:rFonts w:ascii="Arial" w:hAnsi="Arial"/>
          <w:b/>
          <w:bCs/>
        </w:rPr>
        <w:t>- Μπαίνω στο anaplirotes.gov.gr και με πετάει το σύστημα ή κολλάει.</w:t>
      </w:r>
    </w:p>
    <w:p w14:paraId="63BB0383" w14:textId="77777777" w:rsidR="00975464" w:rsidRPr="00737D73" w:rsidRDefault="00975464" w:rsidP="00975464">
      <w:pPr>
        <w:ind w:left="360" w:firstLine="0"/>
        <w:rPr>
          <w:rFonts w:ascii="Arial" w:hAnsi="Arial"/>
        </w:rPr>
      </w:pPr>
      <w:r w:rsidRPr="00975464">
        <w:rPr>
          <w:rFonts w:ascii="Arial" w:hAnsi="Arial"/>
        </w:rPr>
        <w:t xml:space="preserve">Πρέπει να επιμείνετε, έχει μεγάλη </w:t>
      </w:r>
      <w:proofErr w:type="spellStart"/>
      <w:r w:rsidRPr="00975464">
        <w:rPr>
          <w:rFonts w:ascii="Arial" w:hAnsi="Arial"/>
        </w:rPr>
        <w:t>επισκεψιμότητα</w:t>
      </w:r>
      <w:proofErr w:type="spellEnd"/>
      <w:r w:rsidRPr="00975464">
        <w:rPr>
          <w:rFonts w:ascii="Arial" w:hAnsi="Arial"/>
        </w:rPr>
        <w:t xml:space="preserve"> η πλατφόρμα και δεν αντέχει το σύστημα. Εκνευριστικό μεν, αλλά είναι καθολικό το φαινόμενο, αν ήταν μεμονωμένη περίπτωση, τότε να αγχωνόσαστε.</w:t>
      </w:r>
    </w:p>
    <w:p w14:paraId="1787EE51" w14:textId="77777777" w:rsidR="00975464" w:rsidRPr="00737D73" w:rsidRDefault="00975464" w:rsidP="00975464">
      <w:pPr>
        <w:ind w:left="360" w:firstLine="0"/>
        <w:rPr>
          <w:rFonts w:ascii="Arial" w:hAnsi="Arial"/>
        </w:rPr>
      </w:pPr>
    </w:p>
    <w:p w14:paraId="1882AF47" w14:textId="77777777" w:rsidR="00975464" w:rsidRPr="00975464" w:rsidRDefault="00975464" w:rsidP="00975464">
      <w:pPr>
        <w:ind w:left="360" w:firstLine="0"/>
        <w:rPr>
          <w:rFonts w:ascii="Arial" w:hAnsi="Arial"/>
          <w:b/>
          <w:bCs/>
        </w:rPr>
      </w:pPr>
      <w:r w:rsidRPr="00975464">
        <w:rPr>
          <w:rFonts w:ascii="Arial" w:hAnsi="Arial"/>
          <w:b/>
          <w:bCs/>
        </w:rPr>
        <w:t>- Μπαίνω να υπογράψω τη σύμβαση, αλλά δε βρίσκω τη ΔΟΥ μου.</w:t>
      </w:r>
    </w:p>
    <w:p w14:paraId="688B05D7" w14:textId="77777777" w:rsidR="00975464" w:rsidRPr="00737D73" w:rsidRDefault="00975464" w:rsidP="00975464">
      <w:pPr>
        <w:ind w:left="360" w:firstLine="0"/>
        <w:rPr>
          <w:rFonts w:ascii="Arial" w:hAnsi="Arial"/>
        </w:rPr>
      </w:pPr>
      <w:r w:rsidRPr="00975464">
        <w:rPr>
          <w:rFonts w:ascii="Arial" w:hAnsi="Arial"/>
        </w:rPr>
        <w:t>Αν η ΔΟΥ σας βρίσκεται στην Αττική, επιλέγεται το ΚΕΦΟΔΕ ΑΤΤΙΚΗΣ στο τέλος της λίστας. Όλες οι ΔΟΥ της Αττικής μεταφέρονται στο Κέντρο Φορολογικών Διαδικασιών και Εξυπηρέτησης (ΚΕΦΟΔΕ).</w:t>
      </w:r>
    </w:p>
    <w:p w14:paraId="0B127874" w14:textId="77777777" w:rsidR="00975464" w:rsidRPr="00737D73" w:rsidRDefault="00975464" w:rsidP="00975464">
      <w:pPr>
        <w:ind w:left="360" w:firstLine="0"/>
        <w:rPr>
          <w:rFonts w:ascii="Arial" w:hAnsi="Arial"/>
        </w:rPr>
      </w:pPr>
    </w:p>
    <w:p w14:paraId="386BFB26" w14:textId="77777777" w:rsidR="00975464" w:rsidRPr="00975464" w:rsidRDefault="00975464" w:rsidP="00975464">
      <w:pPr>
        <w:ind w:left="360" w:firstLine="0"/>
        <w:rPr>
          <w:rFonts w:ascii="Arial" w:hAnsi="Arial"/>
          <w:b/>
          <w:bCs/>
        </w:rPr>
      </w:pPr>
      <w:r w:rsidRPr="00975464">
        <w:rPr>
          <w:rFonts w:ascii="Arial" w:hAnsi="Arial"/>
          <w:b/>
          <w:bCs/>
        </w:rPr>
        <w:t>- Στο πεδίο ΕΚΠΑΙΔΕΥΣΗ συμπληρώνω τη δική μου ή του παιδιού μου;</w:t>
      </w:r>
    </w:p>
    <w:p w14:paraId="218EA5D1" w14:textId="77777777" w:rsidR="00975464" w:rsidRPr="00737D73" w:rsidRDefault="00975464" w:rsidP="00975464">
      <w:pPr>
        <w:ind w:left="360" w:firstLine="0"/>
        <w:rPr>
          <w:rFonts w:ascii="Arial" w:hAnsi="Arial"/>
        </w:rPr>
      </w:pPr>
      <w:r w:rsidRPr="00975464">
        <w:rPr>
          <w:rFonts w:ascii="Arial" w:hAnsi="Arial"/>
        </w:rPr>
        <w:lastRenderedPageBreak/>
        <w:t>Τη δική σας, πρόκειται για την ατομική σας σύμβαση τα δικά σας στοιχεία συμπληρώνετε. Το δικό σας ΑΦΜ (όχι του σχολείου ή της διεύθυνσης), τη δική σας ΔΟΥ (όχι του σχολείου ή της διεύθυνσης) και το δικό σας επίπεδο σπουδών.</w:t>
      </w:r>
    </w:p>
    <w:p w14:paraId="48CC921F" w14:textId="77777777" w:rsidR="00975464" w:rsidRPr="00737D73" w:rsidRDefault="00975464" w:rsidP="00975464">
      <w:pPr>
        <w:ind w:left="360" w:firstLine="0"/>
        <w:rPr>
          <w:rFonts w:ascii="Arial" w:hAnsi="Arial"/>
        </w:rPr>
      </w:pPr>
    </w:p>
    <w:p w14:paraId="787C0190" w14:textId="77777777" w:rsidR="00975464" w:rsidRPr="00975464" w:rsidRDefault="00975464" w:rsidP="00975464">
      <w:pPr>
        <w:ind w:left="360" w:firstLine="0"/>
        <w:rPr>
          <w:rFonts w:ascii="Arial" w:hAnsi="Arial"/>
          <w:b/>
          <w:bCs/>
        </w:rPr>
      </w:pPr>
      <w:r w:rsidRPr="00975464">
        <w:rPr>
          <w:rFonts w:ascii="Arial" w:hAnsi="Arial"/>
          <w:b/>
          <w:bCs/>
        </w:rPr>
        <w:t>- Μου γράφει ότι η σύμβαση είναι σε εξέλιξη.</w:t>
      </w:r>
    </w:p>
    <w:p w14:paraId="4854EBD2" w14:textId="77777777" w:rsidR="00975464" w:rsidRPr="00737D73" w:rsidRDefault="00975464" w:rsidP="00975464">
      <w:pPr>
        <w:ind w:left="360" w:firstLine="0"/>
        <w:rPr>
          <w:rFonts w:ascii="Arial" w:hAnsi="Arial"/>
        </w:rPr>
      </w:pPr>
      <w:r w:rsidRPr="00975464">
        <w:rPr>
          <w:rFonts w:ascii="Arial" w:hAnsi="Arial"/>
        </w:rPr>
        <w:t xml:space="preserve">Μια χαρά, υπομονή τώρα σε 48 ώρες θα ξαναμπείτε στο anaplirotes.gov.gr (ίσως και λιγότερο, ίσως και περισσότερο) να κατεβάσετε το αρχείο σας τοπικά. Θα σας έρθει και </w:t>
      </w:r>
      <w:proofErr w:type="spellStart"/>
      <w:r w:rsidRPr="00975464">
        <w:rPr>
          <w:rFonts w:ascii="Arial" w:hAnsi="Arial"/>
        </w:rPr>
        <w:t>sms</w:t>
      </w:r>
      <w:proofErr w:type="spellEnd"/>
      <w:r w:rsidRPr="00975464">
        <w:rPr>
          <w:rFonts w:ascii="Arial" w:hAnsi="Arial"/>
        </w:rPr>
        <w:t xml:space="preserve"> όταν είναι έτοιμη για αποθήκευση.</w:t>
      </w:r>
    </w:p>
    <w:p w14:paraId="27F37904" w14:textId="77777777" w:rsidR="00975464" w:rsidRPr="00737D73" w:rsidRDefault="00975464" w:rsidP="00975464">
      <w:pPr>
        <w:ind w:left="360" w:firstLine="0"/>
        <w:rPr>
          <w:rFonts w:ascii="Arial" w:hAnsi="Arial"/>
        </w:rPr>
      </w:pPr>
    </w:p>
    <w:p w14:paraId="7CE7B086" w14:textId="77777777" w:rsidR="00975464" w:rsidRPr="00975464" w:rsidRDefault="00975464" w:rsidP="00975464">
      <w:pPr>
        <w:ind w:left="360" w:firstLine="0"/>
        <w:rPr>
          <w:rFonts w:ascii="Arial" w:hAnsi="Arial"/>
          <w:b/>
          <w:bCs/>
        </w:rPr>
      </w:pPr>
      <w:r w:rsidRPr="00975464">
        <w:rPr>
          <w:rFonts w:ascii="Arial" w:hAnsi="Arial"/>
          <w:b/>
          <w:bCs/>
        </w:rPr>
        <w:t xml:space="preserve">- Έχω κάνει τη σύμβαση κανονικά, ωστόσο δεν την βλέπω στο </w:t>
      </w:r>
      <w:proofErr w:type="spellStart"/>
      <w:r w:rsidRPr="00975464">
        <w:rPr>
          <w:rFonts w:ascii="Arial" w:hAnsi="Arial"/>
          <w:b/>
          <w:bCs/>
        </w:rPr>
        <w:t>myergani</w:t>
      </w:r>
      <w:proofErr w:type="spellEnd"/>
      <w:r w:rsidRPr="00975464">
        <w:rPr>
          <w:rFonts w:ascii="Arial" w:hAnsi="Arial"/>
          <w:b/>
          <w:bCs/>
        </w:rPr>
        <w:t>.</w:t>
      </w:r>
    </w:p>
    <w:p w14:paraId="22D734CF" w14:textId="5F6C11B1" w:rsidR="00975464" w:rsidRPr="00975464" w:rsidRDefault="00975464" w:rsidP="00975464">
      <w:pPr>
        <w:ind w:left="360" w:firstLine="0"/>
        <w:rPr>
          <w:rFonts w:ascii="Arial" w:hAnsi="Arial"/>
        </w:rPr>
      </w:pPr>
      <w:r w:rsidRPr="00975464">
        <w:rPr>
          <w:rFonts w:ascii="Arial" w:hAnsi="Arial"/>
        </w:rPr>
        <w:t>Δεν υπάρχει θέμα, με το τεχνικό πρόβλημα που υπάρχει στην πλατφόρμα δεν έχουν καταφέρει ούτε στις διευθύνσεις να την ανεβάσουν στο ΕΡΓΑΝΗ. Είστε σε καλύτερη μοίρα από όσους δεν έχουν καταφέρει να ολοκληρώσουν την ηλεκτρονική αποδοχή της σύμβασης. Η αναγγελία μπορεί να φανεί και την επόμενη στο σύστημα. Το μόνο που έχετε να κάνετε είναι όταν ανέβει και ανοίξετε το έγγραφο να βεβαιωθείτε ότι η ημερομηνία έναρξης συμφωνεί με τη μέρα ανάληψης της υπηρεσίας.</w:t>
      </w:r>
    </w:p>
    <w:p w14:paraId="2B1AB4D9" w14:textId="3A98BF9A" w:rsidR="00862B1F" w:rsidRDefault="00862B1F" w:rsidP="00975464">
      <w:pPr>
        <w:pStyle w:val="aff2"/>
        <w:ind w:left="1440" w:firstLine="0"/>
        <w:rPr>
          <w:rFonts w:ascii="Arial" w:hAnsi="Arial"/>
        </w:rPr>
      </w:pPr>
    </w:p>
    <w:p w14:paraId="2374BE0B" w14:textId="77777777" w:rsidR="008B08EE" w:rsidRDefault="008B08EE" w:rsidP="00715EA5">
      <w:pPr>
        <w:pStyle w:val="aff2"/>
        <w:rPr>
          <w:rFonts w:ascii="Arial" w:hAnsi="Arial"/>
        </w:rPr>
      </w:pPr>
    </w:p>
    <w:p w14:paraId="5E8ADC4D" w14:textId="77777777" w:rsidR="008B08EE" w:rsidRPr="00B6692A" w:rsidRDefault="008B08EE"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7FABFFB2"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r w:rsidR="002A1750">
        <w:rPr>
          <w:rFonts w:ascii="Arial" w:hAnsi="Arial"/>
        </w:rPr>
        <w:t xml:space="preserve"> </w:t>
      </w:r>
      <w:r w:rsidR="00C143EF">
        <w:rPr>
          <w:rFonts w:ascii="Arial" w:hAnsi="Arial"/>
        </w:rPr>
        <w:t>Πρόσεχε</w:t>
      </w:r>
      <w:r w:rsidR="002A1750">
        <w:rPr>
          <w:rFonts w:ascii="Arial" w:hAnsi="Arial"/>
        </w:rPr>
        <w:t xml:space="preserve">, αν </w:t>
      </w:r>
      <w:r w:rsidR="00C143EF">
        <w:rPr>
          <w:rFonts w:ascii="Arial" w:hAnsi="Arial"/>
        </w:rPr>
        <w:t>τυχόν</w:t>
      </w:r>
      <w:r w:rsidR="002A1750">
        <w:rPr>
          <w:rFonts w:ascii="Arial" w:hAnsi="Arial"/>
        </w:rPr>
        <w:t xml:space="preserve"> δεν </w:t>
      </w:r>
      <w:r w:rsidR="00C143EF">
        <w:rPr>
          <w:rFonts w:ascii="Arial" w:hAnsi="Arial"/>
        </w:rPr>
        <w:t>προχωρήσει</w:t>
      </w:r>
      <w:r w:rsidR="002A1750">
        <w:rPr>
          <w:rFonts w:ascii="Arial" w:hAnsi="Arial"/>
        </w:rPr>
        <w:t xml:space="preserve"> η ΕΡΓΑΝΗ – </w:t>
      </w:r>
      <w:r w:rsidR="00C143EF">
        <w:rPr>
          <w:rFonts w:ascii="Arial" w:hAnsi="Arial"/>
        </w:rPr>
        <w:t>γιατί</w:t>
      </w:r>
      <w:r w:rsidR="002A1750">
        <w:rPr>
          <w:rFonts w:ascii="Arial" w:hAnsi="Arial"/>
        </w:rPr>
        <w:t xml:space="preserve"> πχ ο </w:t>
      </w:r>
      <w:r w:rsidR="00C143EF">
        <w:rPr>
          <w:rFonts w:ascii="Arial" w:hAnsi="Arial"/>
        </w:rPr>
        <w:t>Διευθυντής</w:t>
      </w:r>
      <w:r w:rsidR="002A1750">
        <w:rPr>
          <w:rFonts w:ascii="Arial" w:hAnsi="Arial"/>
        </w:rPr>
        <w:t xml:space="preserve"> </w:t>
      </w:r>
      <w:r w:rsidR="00C143EF">
        <w:rPr>
          <w:rFonts w:ascii="Arial" w:hAnsi="Arial"/>
        </w:rPr>
        <w:t>έχει</w:t>
      </w:r>
      <w:r w:rsidR="002A1750">
        <w:rPr>
          <w:rFonts w:ascii="Arial" w:hAnsi="Arial"/>
        </w:rPr>
        <w:t xml:space="preserve"> </w:t>
      </w:r>
      <w:r w:rsidR="00CE764D">
        <w:rPr>
          <w:rFonts w:ascii="Arial" w:hAnsi="Arial"/>
        </w:rPr>
        <w:t>δουλειές</w:t>
      </w:r>
      <w:r w:rsidR="002A1750">
        <w:rPr>
          <w:rFonts w:ascii="Arial" w:hAnsi="Arial"/>
        </w:rPr>
        <w:t xml:space="preserve">, θα </w:t>
      </w:r>
      <w:r w:rsidR="00C143EF">
        <w:rPr>
          <w:rFonts w:ascii="Arial" w:hAnsi="Arial"/>
        </w:rPr>
        <w:t>χάσεις</w:t>
      </w:r>
      <w:r w:rsidR="002A1750">
        <w:rPr>
          <w:rFonts w:ascii="Arial" w:hAnsi="Arial"/>
        </w:rPr>
        <w:t xml:space="preserve"> </w:t>
      </w:r>
      <w:r w:rsidR="00C143EF">
        <w:rPr>
          <w:rFonts w:ascii="Arial" w:hAnsi="Arial"/>
        </w:rPr>
        <w:t>ημερομίσθια</w:t>
      </w:r>
      <w:r w:rsidR="002A1750">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23"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38147E8A" w:rsidR="006163B2" w:rsidRDefault="00F11C34" w:rsidP="00B6692A">
      <w:pPr>
        <w:rPr>
          <w:rStyle w:val="-"/>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24" w:history="1">
        <w:r w:rsidRPr="008F40A7">
          <w:rPr>
            <w:rStyle w:val="-"/>
            <w:rFonts w:ascii="Arial" w:hAnsi="Arial"/>
          </w:rPr>
          <w:t>ΕΔΩ</w:t>
        </w:r>
      </w:hyperlink>
    </w:p>
    <w:p w14:paraId="0547418A" w14:textId="77777777" w:rsidR="00DD4293" w:rsidRDefault="00DD4293" w:rsidP="00B6692A">
      <w:pPr>
        <w:rPr>
          <w:rStyle w:val="-"/>
          <w:rFonts w:ascii="Arial" w:hAnsi="Arial"/>
        </w:rPr>
      </w:pPr>
    </w:p>
    <w:p w14:paraId="2E10A717" w14:textId="694AC8EB" w:rsidR="00DD4293" w:rsidRPr="00CA1CB4" w:rsidRDefault="00CA1CB4" w:rsidP="00CA1CB4">
      <w:pPr>
        <w:pStyle w:val="aff2"/>
        <w:numPr>
          <w:ilvl w:val="0"/>
          <w:numId w:val="31"/>
        </w:numPr>
        <w:rPr>
          <w:rStyle w:val="-"/>
          <w:rFonts w:ascii="Arial" w:hAnsi="Arial"/>
          <w:b/>
          <w:bCs/>
          <w:u w:val="none"/>
        </w:rPr>
      </w:pPr>
      <w:r w:rsidRPr="00CA1CB4">
        <w:rPr>
          <w:rStyle w:val="-"/>
          <w:rFonts w:ascii="Arial" w:hAnsi="Arial"/>
          <w:b/>
          <w:bCs/>
          <w:u w:val="none"/>
        </w:rPr>
        <w:t xml:space="preserve">Συγκεκριμένα </w:t>
      </w:r>
      <w:r w:rsidRPr="00CA1CB4">
        <w:rPr>
          <w:rFonts w:ascii="Arial" w:hAnsi="Arial"/>
          <w:b/>
          <w:bCs/>
          <w:shd w:val="clear" w:color="auto" w:fill="FFFFFF"/>
        </w:rPr>
        <w:t>οι αναπληρωτές δικαιούνται άδεια εξετάσεων προπτυχιακού</w:t>
      </w:r>
      <w:r w:rsidRPr="00CA1CB4">
        <w:rPr>
          <w:rFonts w:asciiTheme="minorHAnsi" w:hAnsiTheme="minorHAnsi" w:cs="Segoe UI Historic"/>
          <w:shd w:val="clear" w:color="auto" w:fill="FFFFFF"/>
        </w:rPr>
        <w:t>?</w:t>
      </w:r>
    </w:p>
    <w:p w14:paraId="3EBAF244" w14:textId="555C7EE0" w:rsidR="003D78CE" w:rsidRDefault="00CA1CB4" w:rsidP="00B6692A">
      <w:pPr>
        <w:rPr>
          <w:rStyle w:val="-"/>
          <w:rFonts w:ascii="Arial" w:hAnsi="Arial"/>
          <w:u w:val="none"/>
        </w:rPr>
      </w:pPr>
      <w:r>
        <w:rPr>
          <w:rStyle w:val="-"/>
          <w:rFonts w:ascii="Arial" w:hAnsi="Arial"/>
          <w:u w:val="none"/>
        </w:rPr>
        <w:t>Δικαιούσαι μια μέρα αδείας, για εξετάσεις μεταπτυχιακού ισχύει η παρακάτω τροποποίηση:</w:t>
      </w:r>
    </w:p>
    <w:p w14:paraId="302DF482" w14:textId="77777777" w:rsidR="00CA1CB4" w:rsidRDefault="00CA1CB4" w:rsidP="00B6692A">
      <w:pPr>
        <w:rPr>
          <w:rStyle w:val="-"/>
          <w:rFonts w:ascii="Arial" w:hAnsi="Arial"/>
          <w:u w:val="none"/>
        </w:rPr>
      </w:pPr>
      <w:r w:rsidRPr="00CA1CB4">
        <w:rPr>
          <w:rStyle w:val="-"/>
          <w:rFonts w:ascii="Arial" w:hAnsi="Arial"/>
          <w:u w:val="none"/>
        </w:rPr>
        <w:lastRenderedPageBreak/>
        <w:t>Η παρ. 2 του άρθρου 67 του ν. 3584/2007 αντικαθίσταται ως εξής:</w:t>
      </w:r>
    </w:p>
    <w:p w14:paraId="41FA6950" w14:textId="6E09DB2B" w:rsidR="00CA1CB4" w:rsidRDefault="00CA1CB4" w:rsidP="00B6692A">
      <w:pPr>
        <w:rPr>
          <w:rStyle w:val="-"/>
          <w:rFonts w:ascii="Arial" w:hAnsi="Arial"/>
          <w:u w:val="none"/>
        </w:rPr>
      </w:pPr>
      <w:r w:rsidRPr="00CA1CB4">
        <w:rPr>
          <w:rStyle w:val="-"/>
          <w:rFonts w:ascii="Arial" w:hAnsi="Arial"/>
          <w:u w:val="none"/>
        </w:rPr>
        <w:t>«2. Η άδεια εξετάσεων δεν μπορεί να υπερβαίνει τις δεκατέσσερις (14) εργάσιμες ημέρες κάθε έτος και χορηγείται συνεχώς ή τμηματικώς κατά την εξεταστική περίοδο που ζητά ο ενδιαφερόμενος. Οι άδειες εξετάσεων χορηγούνται για το χρόνο φοίτησης και μέχρι δύο (2) το πολύ εξάμηνα μετά τη λήξη του, εφόσον ο υπάλληλος εξακολουθεί να φοιτά. Για κάθε ημέρα εξετάσεων χορηγείται άδεια έως δύο (2) ημερών».</w:t>
      </w:r>
    </w:p>
    <w:p w14:paraId="0B29E674" w14:textId="12304CFA" w:rsidR="00CA1CB4" w:rsidRDefault="00CA1CB4" w:rsidP="00B6692A">
      <w:pPr>
        <w:rPr>
          <w:rStyle w:val="-"/>
          <w:rFonts w:ascii="Arial" w:hAnsi="Arial"/>
          <w:u w:val="none"/>
        </w:rPr>
      </w:pPr>
    </w:p>
    <w:p w14:paraId="405F2DCA" w14:textId="2F80C5EC" w:rsidR="004D68E4" w:rsidRPr="004D68E4" w:rsidRDefault="004D68E4" w:rsidP="004D68E4">
      <w:pPr>
        <w:pStyle w:val="aff2"/>
        <w:numPr>
          <w:ilvl w:val="0"/>
          <w:numId w:val="31"/>
        </w:numPr>
        <w:rPr>
          <w:rStyle w:val="-"/>
          <w:rFonts w:ascii="Arial" w:hAnsi="Arial"/>
          <w:b/>
          <w:bCs/>
          <w:u w:val="none"/>
        </w:rPr>
      </w:pPr>
      <w:r w:rsidRPr="004D68E4">
        <w:rPr>
          <w:rStyle w:val="-"/>
          <w:rFonts w:ascii="Arial" w:hAnsi="Arial"/>
          <w:b/>
          <w:bCs/>
          <w:u w:val="none"/>
        </w:rPr>
        <w:t xml:space="preserve">Καλημέρα σας, είμαι αναπληρώτρια και προσλήφθηκα με την ειδική προκήρυξη 20 Δεκέμβρη . Θα ήθελα να ρωτήσω </w:t>
      </w:r>
      <w:r w:rsidR="00526A45" w:rsidRPr="004D68E4">
        <w:rPr>
          <w:rStyle w:val="-"/>
          <w:rFonts w:ascii="Arial" w:hAnsi="Arial"/>
          <w:b/>
          <w:bCs/>
          <w:u w:val="none"/>
        </w:rPr>
        <w:t>εάν</w:t>
      </w:r>
      <w:r w:rsidRPr="004D68E4">
        <w:rPr>
          <w:rStyle w:val="-"/>
          <w:rFonts w:ascii="Arial" w:hAnsi="Arial"/>
          <w:b/>
          <w:bCs/>
          <w:u w:val="none"/>
        </w:rPr>
        <w:t xml:space="preserve"> δικαιούμαι αναρρωτική άδεια , πόσες μέρες και αν είναι με αποδοχές . Ευχαριστώ πολύ !</w:t>
      </w:r>
    </w:p>
    <w:p w14:paraId="61967804" w14:textId="77777777" w:rsidR="004D68E4" w:rsidRDefault="004D68E4" w:rsidP="004D68E4">
      <w:pPr>
        <w:ind w:firstLine="0"/>
        <w:rPr>
          <w:rStyle w:val="-"/>
          <w:rFonts w:ascii="Arial" w:hAnsi="Arial"/>
          <w:u w:val="none"/>
        </w:rPr>
      </w:pPr>
    </w:p>
    <w:p w14:paraId="40AC2722" w14:textId="727DDD0F" w:rsidR="004D68E4" w:rsidRPr="004D68E4" w:rsidRDefault="004D68E4" w:rsidP="004D68E4">
      <w:pPr>
        <w:ind w:firstLine="0"/>
        <w:rPr>
          <w:rStyle w:val="-"/>
          <w:rFonts w:ascii="Arial" w:hAnsi="Arial"/>
          <w:u w:val="none"/>
        </w:rPr>
      </w:pPr>
      <w:r w:rsidRPr="004D68E4">
        <w:rPr>
          <w:rStyle w:val="-"/>
          <w:rFonts w:ascii="Arial" w:hAnsi="Arial"/>
          <w:u w:val="none"/>
        </w:rPr>
        <w:t>δικαιούσαι εφόσον έχεις συμπληρώσει δεκαήμερο εργασίας. Οι αποδοχές σου είναι ως εξής: Για τις τρεις πρώτες μέρες της άδειας καταβάλλεται από το δημόσιο το μισό των αποδοχών που δικαιούσαι. Από το ΙΚΑ δεν δικαιούσαι τίποτε.</w:t>
      </w:r>
    </w:p>
    <w:p w14:paraId="27660C7C" w14:textId="77777777"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205DA60" w14:textId="63869670"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16η ημέρα και μετά, μόνο την επιδότηση του ΙΚΑ.</w:t>
      </w:r>
    </w:p>
    <w:p w14:paraId="790B3E3B" w14:textId="5FAA46F0" w:rsidR="00123DD8" w:rsidRDefault="00123DD8" w:rsidP="00123DD8">
      <w:pPr>
        <w:ind w:firstLine="0"/>
        <w:rPr>
          <w:rStyle w:val="-"/>
          <w:rFonts w:ascii="Arial" w:hAnsi="Arial"/>
          <w:u w:val="none"/>
        </w:rPr>
      </w:pPr>
    </w:p>
    <w:p w14:paraId="227041F3" w14:textId="77777777" w:rsidR="00123DD8" w:rsidRDefault="00123DD8" w:rsidP="00123DD8">
      <w:pPr>
        <w:ind w:firstLine="0"/>
        <w:rPr>
          <w:rStyle w:val="-"/>
          <w:rFonts w:ascii="Arial" w:hAnsi="Arial"/>
          <w:u w:val="none"/>
        </w:rPr>
      </w:pPr>
    </w:p>
    <w:p w14:paraId="094C5CDE" w14:textId="77777777" w:rsidR="00EA43AA" w:rsidRDefault="00EA43AA" w:rsidP="00123DD8">
      <w:pPr>
        <w:ind w:firstLine="0"/>
        <w:rPr>
          <w:rStyle w:val="-"/>
          <w:rFonts w:ascii="Arial" w:hAnsi="Arial"/>
          <w:u w:val="none"/>
        </w:rPr>
      </w:pPr>
    </w:p>
    <w:p w14:paraId="3315F758" w14:textId="5F3B0288" w:rsidR="00123DD8" w:rsidRDefault="00526A45" w:rsidP="00123DD8">
      <w:pPr>
        <w:pStyle w:val="aff2"/>
        <w:numPr>
          <w:ilvl w:val="0"/>
          <w:numId w:val="31"/>
        </w:numPr>
        <w:rPr>
          <w:rStyle w:val="-"/>
          <w:rFonts w:ascii="Arial" w:hAnsi="Arial"/>
          <w:b/>
          <w:bCs/>
          <w:u w:val="none"/>
        </w:rPr>
      </w:pP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αναπληρώτρια</w:t>
      </w:r>
      <w:r w:rsidR="00123DD8" w:rsidRPr="00123DD8">
        <w:rPr>
          <w:rStyle w:val="-"/>
          <w:rFonts w:ascii="Arial" w:hAnsi="Arial"/>
          <w:b/>
          <w:bCs/>
          <w:u w:val="none"/>
        </w:rPr>
        <w:t xml:space="preserve"> </w:t>
      </w:r>
      <w:r w:rsidRPr="00123DD8">
        <w:rPr>
          <w:rStyle w:val="-"/>
          <w:rFonts w:ascii="Arial" w:hAnsi="Arial"/>
          <w:b/>
          <w:bCs/>
          <w:u w:val="none"/>
        </w:rPr>
        <w:t>αλλά</w:t>
      </w:r>
      <w:r w:rsidR="00123DD8" w:rsidRPr="00123DD8">
        <w:rPr>
          <w:rStyle w:val="-"/>
          <w:rFonts w:ascii="Arial" w:hAnsi="Arial"/>
          <w:b/>
          <w:bCs/>
          <w:u w:val="none"/>
        </w:rPr>
        <w:t xml:space="preserve"> </w:t>
      </w:r>
      <w:r w:rsidRPr="00123DD8">
        <w:rPr>
          <w:rStyle w:val="-"/>
          <w:rFonts w:ascii="Arial" w:hAnsi="Arial"/>
          <w:b/>
          <w:bCs/>
          <w:u w:val="none"/>
        </w:rPr>
        <w:t>δι</w:t>
      </w:r>
      <w:r>
        <w:rPr>
          <w:rStyle w:val="-"/>
          <w:rFonts w:ascii="Arial" w:hAnsi="Arial"/>
          <w:b/>
          <w:bCs/>
          <w:u w:val="none"/>
        </w:rPr>
        <w:t>α</w:t>
      </w:r>
      <w:r w:rsidRPr="00123DD8">
        <w:rPr>
          <w:rStyle w:val="-"/>
          <w:rFonts w:ascii="Arial" w:hAnsi="Arial"/>
          <w:b/>
          <w:bCs/>
          <w:u w:val="none"/>
        </w:rPr>
        <w:t>τηρώ</w:t>
      </w:r>
      <w:r w:rsidR="00123DD8" w:rsidRPr="00123DD8">
        <w:rPr>
          <w:rStyle w:val="-"/>
          <w:rFonts w:ascii="Arial" w:hAnsi="Arial"/>
          <w:b/>
          <w:bCs/>
          <w:u w:val="none"/>
        </w:rPr>
        <w:t xml:space="preserve"> </w:t>
      </w:r>
      <w:r w:rsidRPr="00123DD8">
        <w:rPr>
          <w:rStyle w:val="-"/>
          <w:rFonts w:ascii="Arial" w:hAnsi="Arial"/>
          <w:b/>
          <w:bCs/>
          <w:u w:val="none"/>
        </w:rPr>
        <w:t>μπλοκάκι</w:t>
      </w:r>
      <w:r w:rsidR="00123DD8" w:rsidRPr="00123DD8">
        <w:rPr>
          <w:rStyle w:val="-"/>
          <w:rFonts w:ascii="Arial" w:hAnsi="Arial"/>
          <w:b/>
          <w:bCs/>
          <w:u w:val="none"/>
        </w:rPr>
        <w:t xml:space="preserve"> – </w:t>
      </w:r>
      <w:r w:rsidRPr="00123DD8">
        <w:rPr>
          <w:rStyle w:val="-"/>
          <w:rFonts w:ascii="Arial" w:hAnsi="Arial"/>
          <w:b/>
          <w:bCs/>
          <w:u w:val="none"/>
        </w:rPr>
        <w:t>έχω</w:t>
      </w:r>
      <w:r w:rsidR="00123DD8" w:rsidRPr="00123DD8">
        <w:rPr>
          <w:rStyle w:val="-"/>
          <w:rFonts w:ascii="Arial" w:hAnsi="Arial"/>
          <w:b/>
          <w:bCs/>
          <w:u w:val="none"/>
        </w:rPr>
        <w:t xml:space="preserve"> </w:t>
      </w:r>
      <w:r w:rsidRPr="00123DD8">
        <w:rPr>
          <w:rStyle w:val="-"/>
          <w:rFonts w:ascii="Arial" w:hAnsi="Arial"/>
          <w:b/>
          <w:bCs/>
          <w:u w:val="none"/>
        </w:rPr>
        <w:t>επιχείρηση</w:t>
      </w:r>
      <w:r w:rsidR="00123DD8" w:rsidRPr="00123DD8">
        <w:rPr>
          <w:rStyle w:val="-"/>
          <w:rFonts w:ascii="Arial" w:hAnsi="Arial"/>
          <w:b/>
          <w:bCs/>
          <w:u w:val="none"/>
        </w:rPr>
        <w:t xml:space="preserve"> – </w:t>
      </w: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μέτ</w:t>
      </w:r>
      <w:r>
        <w:rPr>
          <w:rStyle w:val="-"/>
          <w:rFonts w:ascii="Arial" w:hAnsi="Arial"/>
          <w:b/>
          <w:bCs/>
          <w:u w:val="none"/>
        </w:rPr>
        <w:t>οχ</w:t>
      </w:r>
      <w:r w:rsidRPr="00123DD8">
        <w:rPr>
          <w:rStyle w:val="-"/>
          <w:rFonts w:ascii="Arial" w:hAnsi="Arial"/>
          <w:b/>
          <w:bCs/>
          <w:u w:val="none"/>
        </w:rPr>
        <w:t>ος</w:t>
      </w:r>
      <w:r w:rsidR="00123DD8" w:rsidRPr="00123DD8">
        <w:rPr>
          <w:rStyle w:val="-"/>
          <w:rFonts w:ascii="Arial" w:hAnsi="Arial"/>
          <w:b/>
          <w:bCs/>
          <w:u w:val="none"/>
        </w:rPr>
        <w:t xml:space="preserve"> </w:t>
      </w:r>
      <w:r w:rsidRPr="00123DD8">
        <w:rPr>
          <w:rStyle w:val="-"/>
          <w:rFonts w:ascii="Arial" w:hAnsi="Arial"/>
          <w:b/>
          <w:bCs/>
          <w:u w:val="none"/>
        </w:rPr>
        <w:t>κάπου</w:t>
      </w:r>
      <w:r w:rsidR="00123DD8" w:rsidRPr="00123DD8">
        <w:rPr>
          <w:rStyle w:val="-"/>
          <w:rFonts w:ascii="Arial" w:hAnsi="Arial"/>
          <w:b/>
          <w:bCs/>
          <w:u w:val="none"/>
        </w:rPr>
        <w:t xml:space="preserve"> κλπ. </w:t>
      </w:r>
      <w:r w:rsidRPr="00123DD8">
        <w:rPr>
          <w:rStyle w:val="-"/>
          <w:rFonts w:ascii="Arial" w:hAnsi="Arial"/>
          <w:b/>
          <w:bCs/>
          <w:u w:val="none"/>
        </w:rPr>
        <w:t>Πρέπει</w:t>
      </w:r>
      <w:r w:rsidR="00123DD8" w:rsidRPr="00123DD8">
        <w:rPr>
          <w:rStyle w:val="-"/>
          <w:rFonts w:ascii="Arial" w:hAnsi="Arial"/>
          <w:b/>
          <w:bCs/>
          <w:u w:val="none"/>
        </w:rPr>
        <w:t xml:space="preserve"> να </w:t>
      </w:r>
      <w:r w:rsidRPr="00123DD8">
        <w:rPr>
          <w:rStyle w:val="-"/>
          <w:rFonts w:ascii="Arial" w:hAnsi="Arial"/>
          <w:b/>
          <w:bCs/>
          <w:u w:val="none"/>
        </w:rPr>
        <w:t>κάνω</w:t>
      </w:r>
      <w:r w:rsidR="00123DD8" w:rsidRPr="00123DD8">
        <w:rPr>
          <w:rStyle w:val="-"/>
          <w:rFonts w:ascii="Arial" w:hAnsi="Arial"/>
          <w:b/>
          <w:bCs/>
          <w:u w:val="none"/>
        </w:rPr>
        <w:t xml:space="preserve"> </w:t>
      </w:r>
      <w:r w:rsidRPr="00123DD8">
        <w:rPr>
          <w:rStyle w:val="-"/>
          <w:rFonts w:ascii="Arial" w:hAnsi="Arial"/>
          <w:b/>
          <w:bCs/>
          <w:u w:val="none"/>
        </w:rPr>
        <w:t>κάτι</w:t>
      </w:r>
      <w:r w:rsidR="00123DD8" w:rsidRPr="00123DD8">
        <w:rPr>
          <w:rStyle w:val="-"/>
          <w:rFonts w:ascii="Arial" w:hAnsi="Arial"/>
          <w:b/>
          <w:bCs/>
          <w:u w:val="none"/>
        </w:rPr>
        <w:t>?</w:t>
      </w:r>
    </w:p>
    <w:p w14:paraId="3471561B" w14:textId="77777777" w:rsidR="00123DD8" w:rsidRPr="00123DD8" w:rsidRDefault="00123DD8" w:rsidP="00123DD8">
      <w:pPr>
        <w:pStyle w:val="aff2"/>
        <w:ind w:firstLine="0"/>
        <w:rPr>
          <w:rStyle w:val="-"/>
          <w:rFonts w:ascii="Arial" w:hAnsi="Arial"/>
          <w:b/>
          <w:bCs/>
          <w:u w:val="none"/>
        </w:rPr>
      </w:pPr>
    </w:p>
    <w:p w14:paraId="79670A44" w14:textId="378028F9" w:rsidR="00123DD8" w:rsidRPr="00123DD8" w:rsidRDefault="00526A45" w:rsidP="00123DD8">
      <w:pPr>
        <w:ind w:firstLine="0"/>
        <w:rPr>
          <w:rStyle w:val="-"/>
          <w:rFonts w:ascii="Arial" w:hAnsi="Arial"/>
          <w:u w:val="none"/>
        </w:rPr>
      </w:pPr>
      <w:r>
        <w:rPr>
          <w:rStyle w:val="-"/>
          <w:rFonts w:ascii="Arial" w:hAnsi="Arial"/>
          <w:u w:val="none"/>
        </w:rPr>
        <w:t>Πρέπει</w:t>
      </w:r>
      <w:r w:rsidR="00123DD8">
        <w:rPr>
          <w:rStyle w:val="-"/>
          <w:rFonts w:ascii="Arial" w:hAnsi="Arial"/>
          <w:u w:val="none"/>
        </w:rPr>
        <w:t xml:space="preserve"> να </w:t>
      </w:r>
      <w:r>
        <w:rPr>
          <w:rStyle w:val="-"/>
          <w:rFonts w:ascii="Arial" w:hAnsi="Arial"/>
          <w:u w:val="none"/>
        </w:rPr>
        <w:t>κάνεις</w:t>
      </w:r>
      <w:r w:rsidR="00123DD8">
        <w:rPr>
          <w:rStyle w:val="-"/>
          <w:rFonts w:ascii="Arial" w:hAnsi="Arial"/>
          <w:u w:val="none"/>
        </w:rPr>
        <w:t xml:space="preserve"> </w:t>
      </w:r>
      <w:r>
        <w:rPr>
          <w:rStyle w:val="-"/>
          <w:rFonts w:ascii="Arial" w:hAnsi="Arial"/>
          <w:u w:val="none"/>
        </w:rPr>
        <w:t>αίτηση</w:t>
      </w:r>
      <w:r w:rsidR="00123DD8">
        <w:rPr>
          <w:rStyle w:val="-"/>
          <w:rFonts w:ascii="Arial" w:hAnsi="Arial"/>
          <w:u w:val="none"/>
        </w:rPr>
        <w:t xml:space="preserve"> </w:t>
      </w:r>
      <w:r>
        <w:rPr>
          <w:rStyle w:val="-"/>
          <w:rFonts w:ascii="Arial" w:hAnsi="Arial"/>
          <w:u w:val="none"/>
        </w:rPr>
        <w:t>διακοπής</w:t>
      </w:r>
      <w:r w:rsidR="00123DD8">
        <w:rPr>
          <w:rStyle w:val="-"/>
          <w:rFonts w:ascii="Arial" w:hAnsi="Arial"/>
          <w:u w:val="none"/>
        </w:rPr>
        <w:t xml:space="preserve"> ΜΙΑ </w:t>
      </w:r>
      <w:r>
        <w:rPr>
          <w:rStyle w:val="-"/>
          <w:rFonts w:ascii="Arial" w:hAnsi="Arial"/>
          <w:u w:val="none"/>
        </w:rPr>
        <w:t>μέρα</w:t>
      </w:r>
      <w:r w:rsidR="00123DD8">
        <w:rPr>
          <w:rStyle w:val="-"/>
          <w:rFonts w:ascii="Arial" w:hAnsi="Arial"/>
          <w:u w:val="none"/>
        </w:rPr>
        <w:t xml:space="preserve"> πριν την </w:t>
      </w:r>
      <w:r>
        <w:rPr>
          <w:rStyle w:val="-"/>
          <w:rFonts w:ascii="Arial" w:hAnsi="Arial"/>
          <w:u w:val="none"/>
        </w:rPr>
        <w:t>πρόσληψη</w:t>
      </w:r>
      <w:r w:rsidR="00123DD8">
        <w:rPr>
          <w:rStyle w:val="-"/>
          <w:rFonts w:ascii="Arial" w:hAnsi="Arial"/>
          <w:u w:val="none"/>
        </w:rPr>
        <w:t xml:space="preserve"> σου. </w:t>
      </w:r>
      <w:r>
        <w:rPr>
          <w:rStyle w:val="-"/>
          <w:rFonts w:ascii="Arial" w:hAnsi="Arial"/>
          <w:u w:val="none"/>
        </w:rPr>
        <w:t>Απευθύνσου</w:t>
      </w:r>
      <w:r w:rsidR="00123DD8">
        <w:rPr>
          <w:rStyle w:val="-"/>
          <w:rFonts w:ascii="Arial" w:hAnsi="Arial"/>
          <w:u w:val="none"/>
        </w:rPr>
        <w:t xml:space="preserve"> στη </w:t>
      </w:r>
      <w:r>
        <w:rPr>
          <w:rStyle w:val="-"/>
          <w:rFonts w:ascii="Arial" w:hAnsi="Arial"/>
          <w:u w:val="none"/>
        </w:rPr>
        <w:t>διεύθυνση</w:t>
      </w:r>
      <w:r w:rsidR="00123DD8">
        <w:rPr>
          <w:rStyle w:val="-"/>
          <w:rFonts w:ascii="Arial" w:hAnsi="Arial"/>
          <w:u w:val="none"/>
        </w:rPr>
        <w:t xml:space="preserve"> </w:t>
      </w:r>
      <w:r>
        <w:rPr>
          <w:rStyle w:val="-"/>
          <w:rFonts w:ascii="Arial" w:hAnsi="Arial"/>
          <w:u w:val="none"/>
        </w:rPr>
        <w:t>πρόσληψης</w:t>
      </w:r>
      <w:r w:rsidR="00123DD8">
        <w:rPr>
          <w:rStyle w:val="-"/>
          <w:rFonts w:ascii="Arial" w:hAnsi="Arial"/>
          <w:u w:val="none"/>
        </w:rPr>
        <w:t xml:space="preserve"> σου για </w:t>
      </w:r>
      <w:r>
        <w:rPr>
          <w:rStyle w:val="-"/>
          <w:rFonts w:ascii="Arial" w:hAnsi="Arial"/>
          <w:u w:val="none"/>
        </w:rPr>
        <w:t>διευκρινήσεις</w:t>
      </w:r>
      <w:r w:rsidR="00123DD8">
        <w:rPr>
          <w:rStyle w:val="-"/>
          <w:rFonts w:ascii="Arial" w:hAnsi="Arial"/>
          <w:u w:val="none"/>
        </w:rPr>
        <w:t xml:space="preserve"> </w:t>
      </w:r>
      <w:r>
        <w:rPr>
          <w:rStyle w:val="-"/>
          <w:rFonts w:ascii="Arial" w:hAnsi="Arial"/>
          <w:u w:val="none"/>
        </w:rPr>
        <w:t>άμεσα</w:t>
      </w:r>
      <w:r w:rsidR="00123DD8">
        <w:rPr>
          <w:rStyle w:val="-"/>
          <w:rFonts w:ascii="Arial" w:hAnsi="Arial"/>
          <w:u w:val="none"/>
        </w:rPr>
        <w:t xml:space="preserve"> </w:t>
      </w:r>
      <w:r>
        <w:rPr>
          <w:rStyle w:val="-"/>
          <w:rFonts w:ascii="Arial" w:hAnsi="Arial"/>
          <w:u w:val="none"/>
        </w:rPr>
        <w:t>μόλις</w:t>
      </w:r>
      <w:r w:rsidR="00123DD8">
        <w:rPr>
          <w:rStyle w:val="-"/>
          <w:rFonts w:ascii="Arial" w:hAnsi="Arial"/>
          <w:u w:val="none"/>
        </w:rPr>
        <w:t xml:space="preserve"> </w:t>
      </w:r>
      <w:r>
        <w:rPr>
          <w:rStyle w:val="-"/>
          <w:rFonts w:ascii="Arial" w:hAnsi="Arial"/>
          <w:u w:val="none"/>
        </w:rPr>
        <w:t>μάθεις</w:t>
      </w:r>
      <w:r w:rsidR="00123DD8">
        <w:rPr>
          <w:rStyle w:val="-"/>
          <w:rFonts w:ascii="Arial" w:hAnsi="Arial"/>
          <w:u w:val="none"/>
        </w:rPr>
        <w:t xml:space="preserve"> ότι </w:t>
      </w:r>
      <w:r>
        <w:rPr>
          <w:rStyle w:val="-"/>
          <w:rFonts w:ascii="Arial" w:hAnsi="Arial"/>
          <w:u w:val="none"/>
        </w:rPr>
        <w:t>έγινε</w:t>
      </w:r>
      <w:r w:rsidR="00123DD8">
        <w:rPr>
          <w:rStyle w:val="-"/>
          <w:rFonts w:ascii="Arial" w:hAnsi="Arial"/>
          <w:u w:val="none"/>
        </w:rPr>
        <w:t xml:space="preserve"> η </w:t>
      </w:r>
      <w:r>
        <w:rPr>
          <w:rStyle w:val="-"/>
          <w:rFonts w:ascii="Arial" w:hAnsi="Arial"/>
          <w:u w:val="none"/>
        </w:rPr>
        <w:t>πρόσληψη</w:t>
      </w:r>
      <w:r w:rsidR="00123DD8">
        <w:rPr>
          <w:rStyle w:val="-"/>
          <w:rFonts w:ascii="Arial" w:hAnsi="Arial"/>
          <w:u w:val="none"/>
        </w:rPr>
        <w:t xml:space="preserve"> σου.</w:t>
      </w:r>
    </w:p>
    <w:p w14:paraId="5FBA6827" w14:textId="0D3A8626" w:rsidR="004D68E4" w:rsidRDefault="004D68E4" w:rsidP="004D68E4">
      <w:pPr>
        <w:pStyle w:val="aff2"/>
        <w:ind w:firstLine="0"/>
        <w:rPr>
          <w:rStyle w:val="-"/>
          <w:rFonts w:ascii="Arial" w:hAnsi="Arial"/>
          <w:u w:val="none"/>
        </w:rPr>
      </w:pPr>
    </w:p>
    <w:p w14:paraId="1C3EAAC7" w14:textId="77777777" w:rsidR="00EA43AA" w:rsidRDefault="00EA43AA" w:rsidP="004D68E4">
      <w:pPr>
        <w:pStyle w:val="aff2"/>
        <w:ind w:firstLine="0"/>
        <w:rPr>
          <w:rStyle w:val="-"/>
          <w:rFonts w:ascii="Arial" w:hAnsi="Arial"/>
          <w:u w:val="none"/>
        </w:rPr>
      </w:pPr>
    </w:p>
    <w:p w14:paraId="12E22814" w14:textId="4092A9E6" w:rsidR="003D78CE" w:rsidRDefault="003D78CE" w:rsidP="003D78CE">
      <w:pPr>
        <w:pStyle w:val="aff2"/>
        <w:numPr>
          <w:ilvl w:val="0"/>
          <w:numId w:val="31"/>
        </w:numPr>
        <w:rPr>
          <w:rFonts w:ascii="Arial" w:hAnsi="Arial"/>
          <w:b/>
          <w:bCs/>
        </w:rPr>
      </w:pPr>
      <w:r w:rsidRPr="003D78CE">
        <w:rPr>
          <w:rFonts w:ascii="Arial" w:hAnsi="Arial"/>
          <w:b/>
          <w:bCs/>
        </w:rPr>
        <w:t xml:space="preserve"> Προσλήφθηκα στην Α Φάση 1 Σεπτέμβριου και θέλω να πάρω δυο μέρες από την κανονική μου άδεια. Τι αποζημίωση θα πάρω στο τέλος?</w:t>
      </w:r>
    </w:p>
    <w:p w14:paraId="558CC3BB" w14:textId="0EECF6F3" w:rsidR="003D78CE" w:rsidRPr="0082098A" w:rsidRDefault="0082098A" w:rsidP="003D78CE">
      <w:pPr>
        <w:pStyle w:val="aff2"/>
        <w:ind w:firstLine="0"/>
        <w:rPr>
          <w:rFonts w:ascii="Arial" w:hAnsi="Arial"/>
          <w:b/>
          <w:bCs/>
          <w:lang w:val="en-US"/>
        </w:rPr>
      </w:pPr>
      <w:r>
        <w:rPr>
          <w:rFonts w:ascii="Arial" w:hAnsi="Arial"/>
          <w:b/>
          <w:bCs/>
          <w:lang w:val="en-US"/>
        </w:rPr>
        <w:t>Mary Deli</w:t>
      </w:r>
    </w:p>
    <w:p w14:paraId="54BFAFBE" w14:textId="58C5FB71" w:rsidR="003D78CE" w:rsidRDefault="003D78CE" w:rsidP="003D78CE">
      <w:pPr>
        <w:pStyle w:val="aff2"/>
        <w:ind w:firstLine="0"/>
        <w:rPr>
          <w:rFonts w:ascii="Arial" w:hAnsi="Arial"/>
        </w:rPr>
      </w:pPr>
    </w:p>
    <w:p w14:paraId="1C5596B1" w14:textId="36126BB1" w:rsidR="003D78CE" w:rsidRPr="003D78CE" w:rsidRDefault="003D78CE" w:rsidP="003D78CE">
      <w:pPr>
        <w:pStyle w:val="aff2"/>
        <w:ind w:firstLine="0"/>
        <w:rPr>
          <w:rFonts w:ascii="Arial" w:hAnsi="Arial"/>
        </w:rPr>
      </w:pPr>
      <w:r>
        <w:rPr>
          <w:rFonts w:ascii="Arial" w:hAnsi="Arial"/>
        </w:rPr>
        <w:t xml:space="preserve">Το </w:t>
      </w:r>
      <w:r w:rsidRPr="003D78CE">
        <w:rPr>
          <w:rFonts w:ascii="Arial" w:hAnsi="Arial"/>
        </w:rPr>
        <w:t>Επίδομα μη ληφθείσας άδειας</w:t>
      </w:r>
      <w:r>
        <w:rPr>
          <w:rFonts w:ascii="Arial" w:hAnsi="Arial"/>
        </w:rPr>
        <w:t xml:space="preserve"> υπολογίζεται ως εξής:</w:t>
      </w:r>
    </w:p>
    <w:p w14:paraId="2375231B" w14:textId="2B4CA61B" w:rsidR="003D78CE" w:rsidRPr="003D78CE" w:rsidRDefault="003D78CE" w:rsidP="003D78CE">
      <w:pPr>
        <w:pStyle w:val="aff2"/>
        <w:ind w:firstLine="0"/>
        <w:rPr>
          <w:rFonts w:ascii="Arial" w:hAnsi="Arial"/>
        </w:rPr>
      </w:pPr>
      <w:r w:rsidRPr="003D78CE">
        <w:rPr>
          <w:rFonts w:ascii="Arial" w:hAnsi="Arial"/>
        </w:rPr>
        <w:t>Μικτός μισθός : 30 μέρες = ημερομίσθιο χ 2 = επίδομα ανά μήνα</w:t>
      </w:r>
    </w:p>
    <w:p w14:paraId="3E4BFBB6" w14:textId="5EE6FCCC" w:rsidR="003D78CE" w:rsidRDefault="003D78CE" w:rsidP="003D78CE">
      <w:pPr>
        <w:pStyle w:val="aff2"/>
        <w:ind w:firstLine="0"/>
        <w:rPr>
          <w:rFonts w:ascii="Arial" w:hAnsi="Arial"/>
        </w:rPr>
      </w:pPr>
      <w:r w:rsidRPr="003D78CE">
        <w:rPr>
          <w:rFonts w:ascii="Arial" w:hAnsi="Arial"/>
        </w:rPr>
        <w:t>Πολλαπλασιάζω με τους μήνες που εργάζομαι και αφαιρώ 21% φόρο</w:t>
      </w:r>
    </w:p>
    <w:p w14:paraId="277F18AA" w14:textId="7F8825AC" w:rsidR="00F11C34" w:rsidRDefault="003D78CE" w:rsidP="003D78CE">
      <w:pPr>
        <w:ind w:firstLine="0"/>
        <w:rPr>
          <w:rFonts w:ascii="Arial" w:hAnsi="Arial"/>
        </w:rPr>
      </w:pPr>
      <w:r>
        <w:rPr>
          <w:rFonts w:ascii="Arial" w:hAnsi="Arial"/>
        </w:rPr>
        <w:lastRenderedPageBreak/>
        <w:tab/>
        <w:t>Παράδειγμα με ΜΚ1</w:t>
      </w:r>
    </w:p>
    <w:p w14:paraId="71D234E3" w14:textId="740C5C40" w:rsidR="003D78CE" w:rsidRDefault="003D78CE" w:rsidP="003D78CE">
      <w:pPr>
        <w:ind w:firstLine="0"/>
        <w:rPr>
          <w:rFonts w:ascii="Arial" w:hAnsi="Arial"/>
        </w:rPr>
      </w:pPr>
      <w:r>
        <w:rPr>
          <w:rFonts w:ascii="Arial" w:hAnsi="Arial"/>
        </w:rPr>
        <w:tab/>
      </w:r>
      <w:r w:rsidRPr="003D78CE">
        <w:rPr>
          <w:rFonts w:ascii="Arial" w:hAnsi="Arial"/>
        </w:rPr>
        <w:t>0-2 έτη προϋπηρεσίας μικτός μισθός 1092€</w:t>
      </w:r>
      <w:r>
        <w:rPr>
          <w:rFonts w:ascii="Arial" w:hAnsi="Arial"/>
        </w:rPr>
        <w:t xml:space="preserve"> λαμβάνεις</w:t>
      </w:r>
      <w:r w:rsidRPr="003D78CE">
        <w:rPr>
          <w:rFonts w:ascii="Arial" w:hAnsi="Arial"/>
        </w:rPr>
        <w:t xml:space="preserve"> ποσό επιδόματος  575€</w:t>
      </w:r>
    </w:p>
    <w:p w14:paraId="225D373B" w14:textId="13E12D47" w:rsidR="003D78CE" w:rsidRDefault="003D78CE" w:rsidP="003D78CE">
      <w:pPr>
        <w:ind w:firstLine="0"/>
        <w:rPr>
          <w:rFonts w:ascii="Arial" w:hAnsi="Arial"/>
        </w:rPr>
      </w:pPr>
      <w:r>
        <w:rPr>
          <w:rFonts w:ascii="Arial" w:hAnsi="Arial"/>
        </w:rPr>
        <w:tab/>
        <w:t>Οπότε από τα 575 – 57,5 = 517,5</w:t>
      </w:r>
      <w:r w:rsidRPr="003D78CE">
        <w:rPr>
          <w:rFonts w:ascii="Arial" w:hAnsi="Arial"/>
        </w:rPr>
        <w:t>€</w:t>
      </w:r>
      <w:r>
        <w:rPr>
          <w:rFonts w:ascii="Arial" w:hAnsi="Arial"/>
        </w:rPr>
        <w:t xml:space="preserve"> τελικό ποσό που θα λάβεις. </w:t>
      </w:r>
    </w:p>
    <w:p w14:paraId="600382CE" w14:textId="01BDF381" w:rsidR="003D78CE" w:rsidRDefault="003D78CE" w:rsidP="003D78CE">
      <w:pPr>
        <w:ind w:firstLine="0"/>
        <w:rPr>
          <w:rFonts w:ascii="Arial" w:hAnsi="Arial"/>
        </w:rPr>
      </w:pPr>
    </w:p>
    <w:p w14:paraId="10ED7849" w14:textId="77777777" w:rsidR="00EA43AA" w:rsidRDefault="00EA43AA" w:rsidP="003D78CE">
      <w:pPr>
        <w:ind w:firstLine="0"/>
        <w:rPr>
          <w:rFonts w:ascii="Arial" w:hAnsi="Arial"/>
        </w:rPr>
      </w:pPr>
    </w:p>
    <w:p w14:paraId="6F335E19" w14:textId="37E76C8B" w:rsidR="003D78CE" w:rsidRPr="00DC673B" w:rsidRDefault="00526A45" w:rsidP="00DC673B">
      <w:pPr>
        <w:pStyle w:val="aff2"/>
        <w:numPr>
          <w:ilvl w:val="0"/>
          <w:numId w:val="31"/>
        </w:numPr>
        <w:rPr>
          <w:rFonts w:ascii="Arial" w:hAnsi="Arial"/>
          <w:b/>
          <w:bCs/>
        </w:rPr>
      </w:pPr>
      <w:r w:rsidRPr="00DC673B">
        <w:rPr>
          <w:rFonts w:ascii="Arial" w:hAnsi="Arial"/>
          <w:b/>
          <w:bCs/>
        </w:rPr>
        <w:t>Είμαι</w:t>
      </w:r>
      <w:r w:rsidR="00DC673B" w:rsidRPr="00DC673B">
        <w:rPr>
          <w:rFonts w:ascii="Arial" w:hAnsi="Arial"/>
          <w:b/>
          <w:bCs/>
        </w:rPr>
        <w:t xml:space="preserve"> ΠΕ02 με </w:t>
      </w:r>
      <w:r w:rsidRPr="00DC673B">
        <w:rPr>
          <w:rFonts w:ascii="Arial" w:hAnsi="Arial"/>
          <w:b/>
          <w:bCs/>
        </w:rPr>
        <w:t>βαθμό</w:t>
      </w:r>
      <w:r w:rsidR="00DC673B" w:rsidRPr="00DC673B">
        <w:rPr>
          <w:rFonts w:ascii="Arial" w:hAnsi="Arial"/>
          <w:b/>
          <w:bCs/>
        </w:rPr>
        <w:t xml:space="preserve"> 7.85, δυο </w:t>
      </w:r>
      <w:r w:rsidRPr="00DC673B">
        <w:rPr>
          <w:rFonts w:ascii="Arial" w:hAnsi="Arial"/>
          <w:b/>
          <w:bCs/>
        </w:rPr>
        <w:t>ξένες</w:t>
      </w:r>
      <w:r w:rsidR="00DC673B" w:rsidRPr="00DC673B">
        <w:rPr>
          <w:rFonts w:ascii="Arial" w:hAnsi="Arial"/>
          <w:b/>
          <w:bCs/>
        </w:rPr>
        <w:t xml:space="preserve"> </w:t>
      </w:r>
      <w:r w:rsidRPr="00DC673B">
        <w:rPr>
          <w:rFonts w:ascii="Arial" w:hAnsi="Arial"/>
          <w:b/>
          <w:bCs/>
        </w:rPr>
        <w:t>γλώσσες</w:t>
      </w:r>
      <w:r w:rsidR="00DC673B" w:rsidRPr="00DC673B">
        <w:rPr>
          <w:rFonts w:ascii="Arial" w:hAnsi="Arial"/>
          <w:b/>
          <w:bCs/>
        </w:rPr>
        <w:t xml:space="preserve">, </w:t>
      </w:r>
      <w:r w:rsidRPr="00DC673B">
        <w:rPr>
          <w:rFonts w:ascii="Arial" w:hAnsi="Arial"/>
          <w:b/>
          <w:bCs/>
        </w:rPr>
        <w:t>πληροφορική</w:t>
      </w:r>
      <w:r w:rsidR="00DC673B" w:rsidRPr="00DC673B">
        <w:rPr>
          <w:rFonts w:ascii="Arial" w:hAnsi="Arial"/>
          <w:b/>
          <w:bCs/>
        </w:rPr>
        <w:t xml:space="preserve">, </w:t>
      </w:r>
      <w:r w:rsidRPr="00DC673B">
        <w:rPr>
          <w:rFonts w:ascii="Arial" w:hAnsi="Arial"/>
          <w:b/>
          <w:bCs/>
        </w:rPr>
        <w:t>μεταπτυχιακό</w:t>
      </w:r>
      <w:r w:rsidR="00DC673B" w:rsidRPr="00DC673B">
        <w:rPr>
          <w:rFonts w:ascii="Arial" w:hAnsi="Arial"/>
          <w:b/>
          <w:bCs/>
        </w:rPr>
        <w:t xml:space="preserve"> </w:t>
      </w:r>
      <w:r w:rsidRPr="00DC673B">
        <w:rPr>
          <w:rFonts w:ascii="Arial" w:hAnsi="Arial"/>
          <w:b/>
          <w:bCs/>
        </w:rPr>
        <w:t>ειδικής</w:t>
      </w:r>
      <w:r w:rsidR="00DC673B" w:rsidRPr="00DC673B">
        <w:rPr>
          <w:rFonts w:ascii="Arial" w:hAnsi="Arial"/>
          <w:b/>
          <w:bCs/>
        </w:rPr>
        <w:t xml:space="preserve"> </w:t>
      </w:r>
      <w:r w:rsidRPr="00DC673B">
        <w:rPr>
          <w:rFonts w:ascii="Arial" w:hAnsi="Arial"/>
          <w:b/>
          <w:bCs/>
        </w:rPr>
        <w:t>αγωγής</w:t>
      </w:r>
      <w:r w:rsidR="00DC673B" w:rsidRPr="00DC673B">
        <w:rPr>
          <w:rFonts w:ascii="Arial" w:hAnsi="Arial"/>
          <w:b/>
          <w:bCs/>
        </w:rPr>
        <w:t xml:space="preserve">, </w:t>
      </w:r>
      <w:r w:rsidRPr="00DC673B">
        <w:rPr>
          <w:rFonts w:ascii="Arial" w:hAnsi="Arial"/>
          <w:b/>
          <w:bCs/>
        </w:rPr>
        <w:t>εάν</w:t>
      </w:r>
      <w:r w:rsidR="00DC673B" w:rsidRPr="00DC673B">
        <w:rPr>
          <w:rFonts w:ascii="Arial" w:hAnsi="Arial"/>
          <w:b/>
          <w:bCs/>
        </w:rPr>
        <w:t xml:space="preserve"> </w:t>
      </w:r>
      <w:r w:rsidRPr="00DC673B">
        <w:rPr>
          <w:rFonts w:ascii="Arial" w:hAnsi="Arial"/>
          <w:b/>
          <w:bCs/>
        </w:rPr>
        <w:t>σεμινάριο</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Έχω</w:t>
      </w:r>
      <w:r w:rsidR="00DC673B" w:rsidRPr="00DC673B">
        <w:rPr>
          <w:rFonts w:ascii="Arial" w:hAnsi="Arial"/>
          <w:b/>
          <w:bCs/>
        </w:rPr>
        <w:t xml:space="preserve"> </w:t>
      </w:r>
      <w:r w:rsidRPr="00DC673B">
        <w:rPr>
          <w:rFonts w:ascii="Arial" w:hAnsi="Arial"/>
          <w:b/>
          <w:bCs/>
        </w:rPr>
        <w:t>πιθανότητες</w:t>
      </w:r>
      <w:r w:rsidR="00DC673B" w:rsidRPr="00DC673B">
        <w:rPr>
          <w:rFonts w:ascii="Arial" w:hAnsi="Arial"/>
          <w:b/>
          <w:bCs/>
        </w:rPr>
        <w:t xml:space="preserve"> να </w:t>
      </w:r>
      <w:r w:rsidRPr="00DC673B">
        <w:rPr>
          <w:rFonts w:ascii="Arial" w:hAnsi="Arial"/>
          <w:b/>
          <w:bCs/>
        </w:rPr>
        <w:t>γίνει</w:t>
      </w:r>
      <w:r w:rsidR="00DC673B" w:rsidRPr="00DC673B">
        <w:rPr>
          <w:rFonts w:ascii="Arial" w:hAnsi="Arial"/>
          <w:b/>
          <w:bCs/>
        </w:rPr>
        <w:t xml:space="preserve"> </w:t>
      </w:r>
      <w:r w:rsidRPr="00DC673B">
        <w:rPr>
          <w:rFonts w:ascii="Arial" w:hAnsi="Arial"/>
          <w:b/>
          <w:bCs/>
        </w:rPr>
        <w:t>πρόσληψη</w:t>
      </w:r>
      <w:r w:rsidR="00DC673B" w:rsidRPr="00DC673B">
        <w:rPr>
          <w:rFonts w:ascii="Arial" w:hAnsi="Arial"/>
          <w:b/>
          <w:bCs/>
        </w:rPr>
        <w:t xml:space="preserve"> στο </w:t>
      </w:r>
      <w:r w:rsidRPr="00DC673B">
        <w:rPr>
          <w:rFonts w:ascii="Arial" w:hAnsi="Arial"/>
          <w:b/>
          <w:bCs/>
        </w:rPr>
        <w:t>χωριό</w:t>
      </w:r>
      <w:r w:rsidR="00DC673B" w:rsidRPr="00DC673B">
        <w:rPr>
          <w:rFonts w:ascii="Arial" w:hAnsi="Arial"/>
          <w:b/>
          <w:bCs/>
        </w:rPr>
        <w:t xml:space="preserve"> μου?</w:t>
      </w:r>
    </w:p>
    <w:p w14:paraId="0B70EF9C" w14:textId="513350BC" w:rsidR="00DC673B" w:rsidRDefault="00DC673B" w:rsidP="00DC673B">
      <w:pPr>
        <w:ind w:left="360" w:firstLine="0"/>
        <w:rPr>
          <w:rFonts w:ascii="Arial" w:hAnsi="Arial"/>
        </w:rPr>
      </w:pPr>
    </w:p>
    <w:p w14:paraId="38AD1A7C" w14:textId="2074D669" w:rsidR="00DC673B" w:rsidRPr="00DC673B" w:rsidRDefault="00526A45" w:rsidP="00DC673B">
      <w:pPr>
        <w:ind w:left="360" w:firstLine="0"/>
        <w:rPr>
          <w:rFonts w:ascii="Arial" w:hAnsi="Arial"/>
        </w:rPr>
      </w:pPr>
      <w:r>
        <w:rPr>
          <w:rFonts w:ascii="Arial" w:hAnsi="Arial"/>
        </w:rPr>
        <w:t>Ειλικρινά</w:t>
      </w:r>
      <w:r w:rsidR="00DC673B">
        <w:rPr>
          <w:rFonts w:ascii="Arial" w:hAnsi="Arial"/>
        </w:rPr>
        <w:t xml:space="preserve"> από τις πιο </w:t>
      </w:r>
      <w:r>
        <w:rPr>
          <w:rFonts w:ascii="Arial" w:hAnsi="Arial"/>
        </w:rPr>
        <w:t>άσχετες</w:t>
      </w:r>
      <w:r w:rsidR="00DC673B">
        <w:rPr>
          <w:rFonts w:ascii="Arial" w:hAnsi="Arial"/>
        </w:rPr>
        <w:t xml:space="preserve"> </w:t>
      </w:r>
      <w:r>
        <w:rPr>
          <w:rFonts w:ascii="Arial" w:hAnsi="Arial"/>
        </w:rPr>
        <w:t>ερωτήσεις</w:t>
      </w:r>
      <w:r w:rsidR="00DC673B">
        <w:rPr>
          <w:rFonts w:ascii="Arial" w:hAnsi="Arial"/>
        </w:rPr>
        <w:t xml:space="preserve">, </w:t>
      </w:r>
      <w:r>
        <w:rPr>
          <w:rFonts w:ascii="Arial" w:hAnsi="Arial"/>
        </w:rPr>
        <w:t>ιδίως</w:t>
      </w:r>
      <w:r w:rsidR="00DC673B">
        <w:rPr>
          <w:rFonts w:ascii="Arial" w:hAnsi="Arial"/>
        </w:rPr>
        <w:t xml:space="preserve"> όταν δεν </w:t>
      </w:r>
      <w:r>
        <w:rPr>
          <w:rFonts w:ascii="Arial" w:hAnsi="Arial"/>
        </w:rPr>
        <w:t>έχουν</w:t>
      </w:r>
      <w:r w:rsidR="00DC673B">
        <w:rPr>
          <w:rFonts w:ascii="Arial" w:hAnsi="Arial"/>
        </w:rPr>
        <w:t xml:space="preserve"> </w:t>
      </w:r>
      <w:r>
        <w:rPr>
          <w:rFonts w:ascii="Arial" w:hAnsi="Arial"/>
        </w:rPr>
        <w:t>εκδοθεί</w:t>
      </w:r>
      <w:r w:rsidR="00DC673B">
        <w:rPr>
          <w:rFonts w:ascii="Arial" w:hAnsi="Arial"/>
        </w:rPr>
        <w:t xml:space="preserve"> </w:t>
      </w:r>
      <w:r>
        <w:rPr>
          <w:rFonts w:ascii="Arial" w:hAnsi="Arial"/>
        </w:rPr>
        <w:t>πίνακες</w:t>
      </w:r>
      <w:r w:rsidR="00DC673B">
        <w:rPr>
          <w:rFonts w:ascii="Arial" w:hAnsi="Arial"/>
        </w:rPr>
        <w:t xml:space="preserve"> </w:t>
      </w:r>
      <w:r>
        <w:rPr>
          <w:rFonts w:ascii="Arial" w:hAnsi="Arial"/>
        </w:rPr>
        <w:t>κατάταξης</w:t>
      </w:r>
      <w:r w:rsidR="00DC673B">
        <w:rPr>
          <w:rFonts w:ascii="Arial" w:hAnsi="Arial"/>
        </w:rPr>
        <w:t xml:space="preserve"> </w:t>
      </w:r>
      <w:r>
        <w:rPr>
          <w:rFonts w:ascii="Arial" w:hAnsi="Arial"/>
        </w:rPr>
        <w:t>αναπληρωτών</w:t>
      </w:r>
      <w:r w:rsidR="00DC673B">
        <w:rPr>
          <w:rFonts w:ascii="Arial" w:hAnsi="Arial"/>
        </w:rPr>
        <w:t xml:space="preserve"> </w:t>
      </w:r>
      <w:r>
        <w:rPr>
          <w:rFonts w:ascii="Arial" w:hAnsi="Arial"/>
        </w:rPr>
        <w:t>έτσι</w:t>
      </w:r>
      <w:r w:rsidR="00DC673B">
        <w:rPr>
          <w:rFonts w:ascii="Arial" w:hAnsi="Arial"/>
        </w:rPr>
        <w:t xml:space="preserve"> ώστε να δεις την </w:t>
      </w:r>
      <w:r>
        <w:rPr>
          <w:rFonts w:ascii="Arial" w:hAnsi="Arial"/>
        </w:rPr>
        <w:t>θέση</w:t>
      </w:r>
      <w:r w:rsidR="00DC673B">
        <w:rPr>
          <w:rFonts w:ascii="Arial" w:hAnsi="Arial"/>
        </w:rPr>
        <w:t xml:space="preserve"> σου. </w:t>
      </w:r>
      <w:r>
        <w:rPr>
          <w:rFonts w:ascii="Arial" w:hAnsi="Arial"/>
        </w:rPr>
        <w:t>Υπάρχουν</w:t>
      </w:r>
      <w:r w:rsidR="00DC673B">
        <w:rPr>
          <w:rFonts w:ascii="Arial" w:hAnsi="Arial"/>
        </w:rPr>
        <w:t xml:space="preserve"> </w:t>
      </w:r>
      <w:r>
        <w:rPr>
          <w:rFonts w:ascii="Arial" w:hAnsi="Arial"/>
        </w:rPr>
        <w:t>τόσες</w:t>
      </w:r>
      <w:r w:rsidR="00DC673B">
        <w:rPr>
          <w:rFonts w:ascii="Arial" w:hAnsi="Arial"/>
        </w:rPr>
        <w:t xml:space="preserve"> </w:t>
      </w:r>
      <w:r>
        <w:rPr>
          <w:rFonts w:ascii="Arial" w:hAnsi="Arial"/>
        </w:rPr>
        <w:t>διαφορετικές</w:t>
      </w:r>
      <w:r w:rsidR="00DC673B">
        <w:rPr>
          <w:rFonts w:ascii="Arial" w:hAnsi="Arial"/>
        </w:rPr>
        <w:t xml:space="preserve"> </w:t>
      </w:r>
      <w:r>
        <w:rPr>
          <w:rFonts w:ascii="Arial" w:hAnsi="Arial"/>
        </w:rPr>
        <w:t>παραμέτρους</w:t>
      </w:r>
      <w:r w:rsidR="00DC673B">
        <w:rPr>
          <w:rFonts w:ascii="Arial" w:hAnsi="Arial"/>
        </w:rPr>
        <w:t xml:space="preserve"> που </w:t>
      </w:r>
      <w:r>
        <w:rPr>
          <w:rFonts w:ascii="Arial" w:hAnsi="Arial"/>
        </w:rPr>
        <w:t>πρέπει</w:t>
      </w:r>
      <w:r w:rsidR="00DC673B">
        <w:rPr>
          <w:rFonts w:ascii="Arial" w:hAnsi="Arial"/>
        </w:rPr>
        <w:t xml:space="preserve"> να </w:t>
      </w:r>
      <w:r>
        <w:rPr>
          <w:rFonts w:ascii="Arial" w:hAnsi="Arial"/>
        </w:rPr>
        <w:t>υπολογίσεις</w:t>
      </w:r>
      <w:r w:rsidR="00DC673B">
        <w:rPr>
          <w:rFonts w:ascii="Arial" w:hAnsi="Arial"/>
        </w:rPr>
        <w:t xml:space="preserve"> και </w:t>
      </w:r>
      <w:r>
        <w:rPr>
          <w:rFonts w:ascii="Arial" w:hAnsi="Arial"/>
        </w:rPr>
        <w:t>τελικά</w:t>
      </w:r>
      <w:r w:rsidR="00DC673B">
        <w:rPr>
          <w:rFonts w:ascii="Arial" w:hAnsi="Arial"/>
        </w:rPr>
        <w:t xml:space="preserve"> το πιο </w:t>
      </w:r>
      <w:r>
        <w:rPr>
          <w:rFonts w:ascii="Arial" w:hAnsi="Arial"/>
        </w:rPr>
        <w:t>πιθανό</w:t>
      </w:r>
      <w:r w:rsidR="00DC673B">
        <w:rPr>
          <w:rFonts w:ascii="Arial" w:hAnsi="Arial"/>
        </w:rPr>
        <w:t xml:space="preserve"> είναι να </w:t>
      </w:r>
      <w:r>
        <w:rPr>
          <w:rFonts w:ascii="Arial" w:hAnsi="Arial"/>
        </w:rPr>
        <w:t>πέσεις</w:t>
      </w:r>
      <w:r w:rsidR="00DC673B">
        <w:rPr>
          <w:rFonts w:ascii="Arial" w:hAnsi="Arial"/>
        </w:rPr>
        <w:t xml:space="preserve"> </w:t>
      </w:r>
      <w:r>
        <w:rPr>
          <w:rFonts w:ascii="Arial" w:hAnsi="Arial"/>
        </w:rPr>
        <w:t>έξω</w:t>
      </w:r>
      <w:r w:rsidR="00DC673B">
        <w:rPr>
          <w:rFonts w:ascii="Arial" w:hAnsi="Arial"/>
        </w:rPr>
        <w:t xml:space="preserve">, </w:t>
      </w:r>
      <w:r>
        <w:rPr>
          <w:rFonts w:ascii="Arial" w:hAnsi="Arial"/>
        </w:rPr>
        <w:t>ιδίως</w:t>
      </w:r>
      <w:r w:rsidR="00DC673B">
        <w:rPr>
          <w:rFonts w:ascii="Arial" w:hAnsi="Arial"/>
        </w:rPr>
        <w:t xml:space="preserve"> όταν </w:t>
      </w:r>
      <w:r>
        <w:rPr>
          <w:rFonts w:ascii="Arial" w:hAnsi="Arial"/>
        </w:rPr>
        <w:t>μιλάμε</w:t>
      </w:r>
      <w:r w:rsidR="00DC673B">
        <w:rPr>
          <w:rFonts w:ascii="Arial" w:hAnsi="Arial"/>
        </w:rPr>
        <w:t xml:space="preserve"> για </w:t>
      </w:r>
      <w:r>
        <w:rPr>
          <w:rFonts w:ascii="Arial" w:hAnsi="Arial"/>
        </w:rPr>
        <w:t>κλάδους</w:t>
      </w:r>
      <w:r w:rsidR="00DC673B">
        <w:rPr>
          <w:rFonts w:ascii="Arial" w:hAnsi="Arial"/>
        </w:rPr>
        <w:t xml:space="preserve"> με </w:t>
      </w:r>
      <w:r>
        <w:rPr>
          <w:rFonts w:ascii="Arial" w:hAnsi="Arial"/>
        </w:rPr>
        <w:t>χιλιάδες</w:t>
      </w:r>
      <w:r w:rsidR="00DC673B">
        <w:rPr>
          <w:rFonts w:ascii="Arial" w:hAnsi="Arial"/>
        </w:rPr>
        <w:t xml:space="preserve"> </w:t>
      </w:r>
      <w:r>
        <w:rPr>
          <w:rFonts w:ascii="Arial" w:hAnsi="Arial"/>
        </w:rPr>
        <w:t>αναπληρωτές</w:t>
      </w:r>
      <w:r w:rsidR="00DC673B">
        <w:rPr>
          <w:rFonts w:ascii="Arial" w:hAnsi="Arial"/>
        </w:rPr>
        <w:t xml:space="preserve">. Κάθε </w:t>
      </w:r>
      <w:r>
        <w:rPr>
          <w:rFonts w:ascii="Arial" w:hAnsi="Arial"/>
        </w:rPr>
        <w:t>χρονιά</w:t>
      </w:r>
      <w:r w:rsidR="00DC673B">
        <w:rPr>
          <w:rFonts w:ascii="Arial" w:hAnsi="Arial"/>
        </w:rPr>
        <w:t xml:space="preserve"> είναι </w:t>
      </w:r>
      <w:r>
        <w:rPr>
          <w:rFonts w:ascii="Arial" w:hAnsi="Arial"/>
        </w:rPr>
        <w:t>τελείως</w:t>
      </w:r>
      <w:r w:rsidR="00DC673B">
        <w:rPr>
          <w:rFonts w:ascii="Arial" w:hAnsi="Arial"/>
        </w:rPr>
        <w:t xml:space="preserve"> </w:t>
      </w:r>
      <w:r>
        <w:rPr>
          <w:rFonts w:ascii="Arial" w:hAnsi="Arial"/>
        </w:rPr>
        <w:t>διαφορετική</w:t>
      </w:r>
      <w:r w:rsidR="00DC673B">
        <w:rPr>
          <w:rFonts w:ascii="Arial" w:hAnsi="Arial"/>
        </w:rPr>
        <w:t xml:space="preserve"> </w:t>
      </w:r>
      <w:r>
        <w:rPr>
          <w:rFonts w:ascii="Arial" w:hAnsi="Arial"/>
        </w:rPr>
        <w:t>από</w:t>
      </w:r>
      <w:r w:rsidR="00DC673B">
        <w:rPr>
          <w:rFonts w:ascii="Arial" w:hAnsi="Arial"/>
        </w:rPr>
        <w:t xml:space="preserve"> την </w:t>
      </w:r>
      <w:r>
        <w:rPr>
          <w:rFonts w:ascii="Arial" w:hAnsi="Arial"/>
        </w:rPr>
        <w:t>προηγουμένη</w:t>
      </w:r>
      <w:r w:rsidR="00DC673B">
        <w:rPr>
          <w:rFonts w:ascii="Arial" w:hAnsi="Arial"/>
        </w:rPr>
        <w:t xml:space="preserve">, σε </w:t>
      </w:r>
      <w:r>
        <w:rPr>
          <w:rFonts w:ascii="Arial" w:hAnsi="Arial"/>
        </w:rPr>
        <w:t>σχέση</w:t>
      </w:r>
      <w:r w:rsidR="00DC673B">
        <w:rPr>
          <w:rFonts w:ascii="Arial" w:hAnsi="Arial"/>
        </w:rPr>
        <w:t xml:space="preserve"> με το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θα </w:t>
      </w:r>
      <w:r>
        <w:rPr>
          <w:rFonts w:ascii="Arial" w:hAnsi="Arial"/>
        </w:rPr>
        <w:t>προσληφθούν</w:t>
      </w:r>
      <w:r w:rsidR="00DC673B">
        <w:rPr>
          <w:rFonts w:ascii="Arial" w:hAnsi="Arial"/>
        </w:rPr>
        <w:t xml:space="preserve"> στην Χ </w:t>
      </w:r>
      <w:r>
        <w:rPr>
          <w:rFonts w:ascii="Arial" w:hAnsi="Arial"/>
        </w:rPr>
        <w:t>φάση</w:t>
      </w:r>
      <w:r w:rsidR="00DC673B">
        <w:rPr>
          <w:rFonts w:ascii="Arial" w:hAnsi="Arial"/>
        </w:rPr>
        <w:t xml:space="preserve"> και πως </w:t>
      </w:r>
      <w:r>
        <w:rPr>
          <w:rFonts w:ascii="Arial" w:hAnsi="Arial"/>
        </w:rPr>
        <w:t>αυτοί</w:t>
      </w:r>
      <w:r w:rsidR="00DC673B">
        <w:rPr>
          <w:rFonts w:ascii="Arial" w:hAnsi="Arial"/>
        </w:rPr>
        <w:t xml:space="preserve"> θα </w:t>
      </w:r>
      <w:r>
        <w:rPr>
          <w:rFonts w:ascii="Arial" w:hAnsi="Arial"/>
        </w:rPr>
        <w:t>διανεμηθούν</w:t>
      </w:r>
      <w:r w:rsidR="00DC673B">
        <w:rPr>
          <w:rFonts w:ascii="Arial" w:hAnsi="Arial"/>
        </w:rPr>
        <w:t xml:space="preserve"> </w:t>
      </w:r>
      <w:r>
        <w:rPr>
          <w:rFonts w:ascii="Arial" w:hAnsi="Arial"/>
        </w:rPr>
        <w:t>ανά</w:t>
      </w:r>
      <w:r w:rsidR="00DC673B">
        <w:rPr>
          <w:rFonts w:ascii="Arial" w:hAnsi="Arial"/>
        </w:rPr>
        <w:t xml:space="preserve"> </w:t>
      </w:r>
      <w:r>
        <w:rPr>
          <w:rFonts w:ascii="Arial" w:hAnsi="Arial"/>
        </w:rPr>
        <w:t>διεύθυνση</w:t>
      </w:r>
      <w:r w:rsidR="00DC673B">
        <w:rPr>
          <w:rFonts w:ascii="Arial" w:hAnsi="Arial"/>
        </w:rPr>
        <w:t xml:space="preserve"> </w:t>
      </w:r>
      <w:r>
        <w:rPr>
          <w:rFonts w:ascii="Arial" w:hAnsi="Arial"/>
        </w:rPr>
        <w:t>πρόσληψης</w:t>
      </w:r>
      <w:r w:rsidR="00DC673B">
        <w:rPr>
          <w:rFonts w:ascii="Arial" w:hAnsi="Arial"/>
        </w:rPr>
        <w:t xml:space="preserve">. Κατά </w:t>
      </w:r>
      <w:r>
        <w:rPr>
          <w:rFonts w:ascii="Arial" w:hAnsi="Arial"/>
        </w:rPr>
        <w:t>προσέγγιση</w:t>
      </w:r>
      <w:r w:rsidR="00DC673B">
        <w:rPr>
          <w:rFonts w:ascii="Arial" w:hAnsi="Arial"/>
        </w:rPr>
        <w:t xml:space="preserve"> </w:t>
      </w:r>
      <w:r>
        <w:rPr>
          <w:rFonts w:ascii="Arial" w:hAnsi="Arial"/>
        </w:rPr>
        <w:t>μπορείς</w:t>
      </w:r>
      <w:r w:rsidR="00DC673B">
        <w:rPr>
          <w:rFonts w:ascii="Arial" w:hAnsi="Arial"/>
        </w:rPr>
        <w:t xml:space="preserve"> να </w:t>
      </w:r>
      <w:r>
        <w:rPr>
          <w:rFonts w:ascii="Arial" w:hAnsi="Arial"/>
        </w:rPr>
        <w:t>υπολογίσεις</w:t>
      </w:r>
      <w:r w:rsidR="00DC673B">
        <w:rPr>
          <w:rFonts w:ascii="Arial" w:hAnsi="Arial"/>
        </w:rPr>
        <w:t xml:space="preserve"> η </w:t>
      </w:r>
      <w:r>
        <w:rPr>
          <w:rFonts w:ascii="Arial" w:hAnsi="Arial"/>
        </w:rPr>
        <w:t>διεύθυνση</w:t>
      </w:r>
      <w:r w:rsidR="00DC673B">
        <w:rPr>
          <w:rFonts w:ascii="Arial" w:hAnsi="Arial"/>
        </w:rPr>
        <w:t xml:space="preserve"> που σε </w:t>
      </w:r>
      <w:r>
        <w:rPr>
          <w:rFonts w:ascii="Arial" w:hAnsi="Arial"/>
        </w:rPr>
        <w:t>ενδιαφέρει</w:t>
      </w:r>
      <w:r w:rsidR="00DC673B">
        <w:rPr>
          <w:rFonts w:ascii="Arial" w:hAnsi="Arial"/>
        </w:rPr>
        <w:t xml:space="preserve">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w:t>
      </w:r>
      <w:r>
        <w:rPr>
          <w:rFonts w:ascii="Arial" w:hAnsi="Arial"/>
        </w:rPr>
        <w:t>παίρνει</w:t>
      </w:r>
      <w:r w:rsidR="00DC673B">
        <w:rPr>
          <w:rFonts w:ascii="Arial" w:hAnsi="Arial"/>
        </w:rPr>
        <w:t xml:space="preserve"> από τον </w:t>
      </w:r>
      <w:r>
        <w:rPr>
          <w:rFonts w:ascii="Arial" w:hAnsi="Arial"/>
        </w:rPr>
        <w:t>κλάδο</w:t>
      </w:r>
      <w:r w:rsidR="00DC673B">
        <w:rPr>
          <w:rFonts w:ascii="Arial" w:hAnsi="Arial"/>
        </w:rPr>
        <w:t xml:space="preserve"> σου, </w:t>
      </w:r>
      <w:r>
        <w:rPr>
          <w:rFonts w:ascii="Arial" w:hAnsi="Arial"/>
        </w:rPr>
        <w:t>έτσι</w:t>
      </w:r>
      <w:r w:rsidR="00DC673B">
        <w:rPr>
          <w:rFonts w:ascii="Arial" w:hAnsi="Arial"/>
        </w:rPr>
        <w:t xml:space="preserve"> ώστε να </w:t>
      </w:r>
      <w:r>
        <w:rPr>
          <w:rFonts w:ascii="Arial" w:hAnsi="Arial"/>
        </w:rPr>
        <w:t>φτάσει</w:t>
      </w:r>
      <w:r w:rsidR="00DC673B">
        <w:rPr>
          <w:rFonts w:ascii="Arial" w:hAnsi="Arial"/>
        </w:rPr>
        <w:t xml:space="preserve"> </w:t>
      </w:r>
      <w:r>
        <w:rPr>
          <w:rFonts w:ascii="Arial" w:hAnsi="Arial"/>
        </w:rPr>
        <w:t>εκεί</w:t>
      </w:r>
      <w:r w:rsidR="00DC673B">
        <w:rPr>
          <w:rFonts w:ascii="Arial" w:hAnsi="Arial"/>
        </w:rPr>
        <w:t xml:space="preserve"> που </w:t>
      </w:r>
      <w:r>
        <w:rPr>
          <w:rFonts w:ascii="Arial" w:hAnsi="Arial"/>
        </w:rPr>
        <w:t>είσαι</w:t>
      </w:r>
      <w:r w:rsidR="00DC673B">
        <w:rPr>
          <w:rFonts w:ascii="Arial" w:hAnsi="Arial"/>
        </w:rPr>
        <w:t xml:space="preserve"> </w:t>
      </w:r>
      <w:r>
        <w:rPr>
          <w:rFonts w:ascii="Arial" w:hAnsi="Arial"/>
        </w:rPr>
        <w:t>εσύ</w:t>
      </w:r>
      <w:r w:rsidR="00DC673B">
        <w:rPr>
          <w:rFonts w:ascii="Arial" w:hAnsi="Arial"/>
        </w:rPr>
        <w:t>.</w:t>
      </w:r>
    </w:p>
    <w:p w14:paraId="5527477C" w14:textId="67484FF3" w:rsidR="00DC673B" w:rsidRDefault="00DC673B" w:rsidP="003D78CE">
      <w:pPr>
        <w:ind w:firstLine="0"/>
        <w:rPr>
          <w:rFonts w:ascii="Arial" w:hAnsi="Arial"/>
        </w:rPr>
      </w:pPr>
    </w:p>
    <w:p w14:paraId="5C30032E" w14:textId="77777777" w:rsidR="00DC673B" w:rsidRDefault="00DC673B" w:rsidP="003D78CE">
      <w:pPr>
        <w:ind w:firstLine="0"/>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084E42C7" w14:textId="77777777" w:rsidR="00DC673B" w:rsidRDefault="00DC673B" w:rsidP="00DC673B">
      <w:pPr>
        <w:ind w:firstLine="0"/>
        <w:rPr>
          <w:rFonts w:ascii="Arial" w:hAnsi="Arial"/>
        </w:rPr>
      </w:pPr>
    </w:p>
    <w:p w14:paraId="2BDD86C5" w14:textId="21DBCCD8" w:rsidR="003910ED" w:rsidRDefault="00793CDA" w:rsidP="00DC673B">
      <w:pPr>
        <w:ind w:firstLine="0"/>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7C116756" w:rsidR="00B6692A" w:rsidRDefault="00B6692A" w:rsidP="00B6692A">
      <w:pPr>
        <w:ind w:firstLine="0"/>
        <w:rPr>
          <w:rFonts w:ascii="Arial" w:hAnsi="Arial"/>
        </w:rPr>
      </w:pPr>
    </w:p>
    <w:p w14:paraId="42B650D8" w14:textId="77777777" w:rsidR="00DC673B" w:rsidRDefault="00DC673B"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Style w:val="-"/>
          <w:rFonts w:ascii="Arial" w:hAnsi="Arial"/>
        </w:rPr>
      </w:pPr>
      <w:r>
        <w:rPr>
          <w:rFonts w:ascii="Arial" w:hAnsi="Arial"/>
        </w:rPr>
        <w:t xml:space="preserve">Διαβάστε την αναλυτική εγκύκλιο του υπουργείου </w:t>
      </w:r>
      <w:hyperlink r:id="rId125" w:history="1">
        <w:r w:rsidRPr="00B6692A">
          <w:rPr>
            <w:rStyle w:val="-"/>
            <w:rFonts w:ascii="Arial" w:hAnsi="Arial"/>
          </w:rPr>
          <w:t>ΕΔΩ</w:t>
        </w:r>
      </w:hyperlink>
    </w:p>
    <w:p w14:paraId="1765AA10" w14:textId="77777777" w:rsidR="00EA43AA" w:rsidRDefault="00EA43AA" w:rsidP="00B6692A">
      <w:pPr>
        <w:pStyle w:val="aff2"/>
        <w:ind w:firstLine="0"/>
        <w:rPr>
          <w:rStyle w:val="-"/>
          <w:rFonts w:ascii="Arial" w:hAnsi="Arial"/>
        </w:rPr>
      </w:pPr>
    </w:p>
    <w:p w14:paraId="73DD3DAE" w14:textId="77777777" w:rsidR="00EA43AA" w:rsidRDefault="00EA43AA" w:rsidP="00B6692A">
      <w:pPr>
        <w:pStyle w:val="aff2"/>
        <w:ind w:firstLine="0"/>
        <w:rPr>
          <w:rStyle w:val="-"/>
          <w:rFonts w:ascii="Arial" w:hAnsi="Arial"/>
        </w:rPr>
      </w:pPr>
    </w:p>
    <w:p w14:paraId="12FD5CE7" w14:textId="77777777" w:rsidR="00EA43AA" w:rsidRDefault="00EA43AA" w:rsidP="00B6692A">
      <w:pPr>
        <w:pStyle w:val="aff2"/>
        <w:ind w:firstLine="0"/>
        <w:rPr>
          <w:rStyle w:val="-"/>
          <w:rFonts w:ascii="Arial" w:hAnsi="Arial"/>
        </w:rPr>
      </w:pPr>
    </w:p>
    <w:p w14:paraId="1C483090" w14:textId="77777777" w:rsidR="00EA43AA" w:rsidRDefault="00EA43AA" w:rsidP="00B6692A">
      <w:pPr>
        <w:pStyle w:val="aff2"/>
        <w:ind w:firstLine="0"/>
        <w:rPr>
          <w:rStyle w:val="-"/>
          <w:rFonts w:ascii="Arial" w:hAnsi="Arial"/>
        </w:rPr>
      </w:pPr>
    </w:p>
    <w:p w14:paraId="5F4EDAA5" w14:textId="77777777" w:rsidR="00EA43AA" w:rsidRDefault="00EA43AA" w:rsidP="00B6692A">
      <w:pPr>
        <w:pStyle w:val="aff2"/>
        <w:ind w:firstLine="0"/>
        <w:rPr>
          <w:rStyle w:val="-"/>
          <w:rFonts w:ascii="Arial" w:hAnsi="Arial"/>
        </w:rPr>
      </w:pPr>
    </w:p>
    <w:p w14:paraId="40A0573F" w14:textId="77777777" w:rsidR="00EA43AA" w:rsidRDefault="00EA43AA" w:rsidP="00B6692A">
      <w:pPr>
        <w:pStyle w:val="aff2"/>
        <w:ind w:firstLine="0"/>
        <w:rPr>
          <w:rFonts w:ascii="Arial" w:hAnsi="Arial"/>
        </w:rPr>
      </w:pPr>
    </w:p>
    <w:p w14:paraId="64800F4D" w14:textId="77777777" w:rsidR="00B6692A" w:rsidRPr="00B6692A" w:rsidRDefault="00B6692A" w:rsidP="000A777D">
      <w:pPr>
        <w:pStyle w:val="aff2"/>
        <w:ind w:firstLine="0"/>
        <w:rPr>
          <w:rFonts w:ascii="Arial" w:hAnsi="Arial"/>
        </w:rPr>
      </w:pPr>
    </w:p>
    <w:p w14:paraId="6BB88E1F" w14:textId="77777777" w:rsidR="000A777D" w:rsidRPr="000A777D" w:rsidRDefault="000A777D" w:rsidP="000A777D">
      <w:pPr>
        <w:ind w:left="360" w:firstLine="0"/>
        <w:rPr>
          <w:rFonts w:ascii="Arial" w:hAnsi="Arial"/>
          <w:b/>
        </w:rPr>
      </w:pPr>
    </w:p>
    <w:p w14:paraId="26D50602" w14:textId="0B2E05C5" w:rsidR="00E85120" w:rsidRDefault="001D47B3" w:rsidP="00B6692A">
      <w:pPr>
        <w:pStyle w:val="aff2"/>
        <w:numPr>
          <w:ilvl w:val="0"/>
          <w:numId w:val="31"/>
        </w:numPr>
        <w:rPr>
          <w:rFonts w:ascii="Arial" w:hAnsi="Arial"/>
          <w:b/>
        </w:rPr>
      </w:pPr>
      <w:r w:rsidRPr="008F40A7">
        <w:rPr>
          <w:rFonts w:ascii="Arial" w:hAnsi="Arial"/>
          <w:b/>
        </w:rPr>
        <w:t xml:space="preserve">Ποιο είναι το </w:t>
      </w:r>
      <w:r w:rsidR="00AC30D8" w:rsidRPr="008F40A7">
        <w:rPr>
          <w:rFonts w:ascii="Arial" w:hAnsi="Arial"/>
          <w:b/>
        </w:rPr>
        <w:t>μισθολόγιο</w:t>
      </w:r>
      <w:r w:rsidR="00112A78">
        <w:rPr>
          <w:rFonts w:ascii="Arial" w:hAnsi="Arial"/>
          <w:b/>
        </w:rPr>
        <w:t xml:space="preserve"> Αναπληρωτή</w:t>
      </w:r>
      <w:r w:rsidRPr="008F40A7">
        <w:rPr>
          <w:rFonts w:ascii="Arial" w:hAnsi="Arial"/>
          <w:b/>
        </w:rPr>
        <w:t>?</w:t>
      </w:r>
    </w:p>
    <w:p w14:paraId="042F1281" w14:textId="77777777" w:rsidR="004302CD" w:rsidRDefault="004302CD" w:rsidP="004302CD">
      <w:pPr>
        <w:pStyle w:val="aff2"/>
        <w:ind w:firstLine="0"/>
        <w:rPr>
          <w:rFonts w:ascii="Arial" w:hAnsi="Arial"/>
          <w:b/>
        </w:rPr>
      </w:pPr>
    </w:p>
    <w:p w14:paraId="2D76CD6D" w14:textId="7EDFA10A" w:rsidR="004302CD" w:rsidRPr="004302CD" w:rsidRDefault="004302CD" w:rsidP="004302CD">
      <w:pPr>
        <w:pStyle w:val="aff2"/>
        <w:ind w:firstLine="0"/>
        <w:rPr>
          <w:rFonts w:ascii="Arial" w:hAnsi="Arial"/>
          <w:bCs/>
        </w:rPr>
      </w:pPr>
      <w:r w:rsidRPr="004302CD">
        <w:rPr>
          <w:rFonts w:ascii="Arial" w:hAnsi="Arial"/>
          <w:bCs/>
        </w:rPr>
        <w:t xml:space="preserve">Από 1/1/2024 </w:t>
      </w:r>
      <w:proofErr w:type="spellStart"/>
      <w:r w:rsidRPr="004302CD">
        <w:rPr>
          <w:rFonts w:ascii="Arial" w:hAnsi="Arial"/>
          <w:bCs/>
        </w:rPr>
        <w:t>εγινε</w:t>
      </w:r>
      <w:proofErr w:type="spellEnd"/>
      <w:r w:rsidRPr="004302CD">
        <w:rPr>
          <w:rFonts w:ascii="Arial" w:hAnsi="Arial"/>
          <w:bCs/>
        </w:rPr>
        <w:t xml:space="preserve"> η </w:t>
      </w:r>
      <w:proofErr w:type="spellStart"/>
      <w:r w:rsidRPr="004302CD">
        <w:rPr>
          <w:rFonts w:ascii="Arial" w:hAnsi="Arial"/>
          <w:bCs/>
        </w:rPr>
        <w:t>παρακατω</w:t>
      </w:r>
      <w:proofErr w:type="spellEnd"/>
      <w:r w:rsidRPr="004302CD">
        <w:rPr>
          <w:rFonts w:ascii="Arial" w:hAnsi="Arial"/>
          <w:bCs/>
        </w:rPr>
        <w:t xml:space="preserve"> </w:t>
      </w:r>
      <w:proofErr w:type="spellStart"/>
      <w:r w:rsidRPr="004302CD">
        <w:rPr>
          <w:rFonts w:ascii="Arial" w:hAnsi="Arial"/>
          <w:bCs/>
        </w:rPr>
        <w:t>αναπροσαρμογη</w:t>
      </w:r>
      <w:proofErr w:type="spellEnd"/>
      <w:r w:rsidRPr="004302CD">
        <w:rPr>
          <w:rFonts w:ascii="Arial" w:hAnsi="Arial"/>
          <w:bCs/>
        </w:rPr>
        <w:t>:</w:t>
      </w:r>
    </w:p>
    <w:p w14:paraId="6C9AF10A" w14:textId="6FE79342" w:rsidR="004302CD" w:rsidRPr="004302CD" w:rsidRDefault="004302CD" w:rsidP="004302CD">
      <w:pPr>
        <w:rPr>
          <w:rFonts w:ascii="Arial" w:hAnsi="Arial"/>
        </w:rPr>
      </w:pPr>
      <w:r w:rsidRPr="004302CD">
        <w:rPr>
          <w:rFonts w:ascii="Arial" w:hAnsi="Arial"/>
        </w:rPr>
        <w:t xml:space="preserve">ΜΚ1 953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44936E80" w14:textId="22093B25" w:rsidR="004302CD" w:rsidRDefault="004302CD" w:rsidP="004302CD">
      <w:pPr>
        <w:pStyle w:val="aff2"/>
        <w:ind w:firstLine="0"/>
        <w:rPr>
          <w:rFonts w:ascii="Arial" w:hAnsi="Arial"/>
        </w:rPr>
      </w:pPr>
      <w:r w:rsidRPr="004302CD">
        <w:rPr>
          <w:rFonts w:ascii="Arial" w:hAnsi="Arial"/>
        </w:rPr>
        <w:t>ΜΚ2 993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E7D0200" w14:textId="76ED857D" w:rsidR="004302CD" w:rsidRDefault="004302CD" w:rsidP="004302CD">
      <w:pPr>
        <w:pStyle w:val="aff2"/>
        <w:ind w:firstLine="0"/>
        <w:rPr>
          <w:rFonts w:ascii="Arial" w:hAnsi="Arial"/>
        </w:rPr>
      </w:pPr>
      <w:r w:rsidRPr="004302CD">
        <w:rPr>
          <w:rFonts w:ascii="Arial" w:hAnsi="Arial"/>
        </w:rPr>
        <w:t>ΜΚ3 1031</w:t>
      </w:r>
      <w:r>
        <w:rPr>
          <w:rFonts w:ascii="Arial" w:hAnsi="Arial"/>
        </w:rPr>
        <w:t xml:space="preserve"> </w:t>
      </w:r>
      <w:r w:rsidRPr="004302CD">
        <w:rPr>
          <w:rFonts w:ascii="Arial" w:hAnsi="Arial"/>
        </w:rPr>
        <w:t xml:space="preserve">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7BC79649" w14:textId="32DD77CA" w:rsidR="004302CD" w:rsidRDefault="004302CD" w:rsidP="004302CD">
      <w:pPr>
        <w:pStyle w:val="aff2"/>
        <w:ind w:firstLine="0"/>
        <w:rPr>
          <w:rFonts w:ascii="Arial" w:hAnsi="Arial"/>
        </w:rPr>
      </w:pPr>
      <w:r w:rsidRPr="004302CD">
        <w:rPr>
          <w:rFonts w:ascii="Arial" w:hAnsi="Arial"/>
        </w:rPr>
        <w:t>ΜΚ4 1070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38DED78" w14:textId="0B996201" w:rsidR="004302CD" w:rsidRDefault="004302CD" w:rsidP="004302CD">
      <w:pPr>
        <w:pStyle w:val="aff2"/>
        <w:ind w:firstLine="0"/>
        <w:rPr>
          <w:rFonts w:ascii="Arial" w:hAnsi="Arial"/>
        </w:rPr>
      </w:pPr>
      <w:r w:rsidRPr="004302CD">
        <w:rPr>
          <w:rFonts w:ascii="Arial" w:hAnsi="Arial"/>
        </w:rPr>
        <w:t xml:space="preserve">ΜΚ5 1108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30D10F2C" w14:textId="1651672E" w:rsidR="003800F9" w:rsidRDefault="004302CD" w:rsidP="004302CD">
      <w:pPr>
        <w:pStyle w:val="aff2"/>
        <w:ind w:firstLine="0"/>
        <w:rPr>
          <w:rFonts w:ascii="Arial" w:hAnsi="Arial"/>
        </w:rPr>
      </w:pPr>
      <w:r w:rsidRPr="004302CD">
        <w:rPr>
          <w:rFonts w:ascii="Arial" w:hAnsi="Arial"/>
        </w:rPr>
        <w:t xml:space="preserve">ΜΚ6 1146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055220FD" w14:textId="77777777" w:rsidR="008B08EE" w:rsidRDefault="008B08EE" w:rsidP="003800F9">
      <w:pPr>
        <w:pStyle w:val="aff2"/>
        <w:jc w:val="center"/>
        <w:rPr>
          <w:rFonts w:ascii="Arial" w:hAnsi="Arial"/>
        </w:rPr>
      </w:pPr>
    </w:p>
    <w:p w14:paraId="2DBCDE17" w14:textId="77777777" w:rsidR="008B08EE" w:rsidRDefault="008B08EE" w:rsidP="003800F9">
      <w:pPr>
        <w:pStyle w:val="aff2"/>
        <w:jc w:val="center"/>
        <w:rPr>
          <w:rFonts w:ascii="Arial" w:hAnsi="Arial"/>
        </w:rPr>
      </w:pPr>
    </w:p>
    <w:p w14:paraId="6FD39262" w14:textId="13058E53" w:rsidR="009F25AA" w:rsidRDefault="009F25AA" w:rsidP="00310011">
      <w:pPr>
        <w:pStyle w:val="aff2"/>
        <w:numPr>
          <w:ilvl w:val="0"/>
          <w:numId w:val="31"/>
        </w:numPr>
        <w:ind w:firstLine="0"/>
        <w:rPr>
          <w:rFonts w:ascii="Arial" w:hAnsi="Arial"/>
          <w:b/>
          <w:bCs/>
        </w:rPr>
      </w:pPr>
      <w:r>
        <w:rPr>
          <w:rFonts w:ascii="Arial" w:hAnsi="Arial"/>
          <w:b/>
          <w:bCs/>
        </w:rPr>
        <w:t>Προσλήφθηκα σε περιοχή που άκουσα ότι είναι παραμεθόριο, δικαιούμαι κάποιο επίδομα?</w:t>
      </w:r>
    </w:p>
    <w:p w14:paraId="4A10203F" w14:textId="04398056" w:rsidR="009F25AA" w:rsidRDefault="009F25AA" w:rsidP="009F25AA">
      <w:pPr>
        <w:pStyle w:val="aff2"/>
        <w:ind w:left="1440" w:firstLine="0"/>
        <w:rPr>
          <w:rFonts w:ascii="Arial" w:hAnsi="Arial"/>
        </w:rPr>
      </w:pPr>
      <w:r w:rsidRPr="009F25AA">
        <w:rPr>
          <w:rFonts w:ascii="Arial" w:hAnsi="Arial"/>
        </w:rPr>
        <w:t>Εκπαιδευτικοί πο</w:t>
      </w:r>
      <w:r>
        <w:rPr>
          <w:rFonts w:ascii="Arial" w:hAnsi="Arial"/>
        </w:rPr>
        <w:t xml:space="preserve">υ προσλαμβάνονται η διορίζονται σε περιοχές παραμεθόριες η προβληματικές λαμβάνουν επίδομα 100 ευρώ μεικτά. Δες το παρακάτω έγγραφο να δεις αν είσαι μέσα </w:t>
      </w:r>
      <w:hyperlink r:id="rId126" w:history="1">
        <w:r w:rsidRPr="009F25AA">
          <w:rPr>
            <w:rStyle w:val="-"/>
            <w:rFonts w:ascii="Arial" w:hAnsi="Arial"/>
          </w:rPr>
          <w:t>ΕΔΩ</w:t>
        </w:r>
      </w:hyperlink>
      <w:r w:rsidR="00BB6646">
        <w:rPr>
          <w:rFonts w:ascii="Arial" w:hAnsi="Arial"/>
        </w:rPr>
        <w:t>. Το επίδομα μπαίνει αυτόματα, δεν χρειάζεται κάποια ενέργεια από μεριάς σου.</w:t>
      </w:r>
    </w:p>
    <w:p w14:paraId="5E2F2A42" w14:textId="77777777" w:rsidR="00EA43AA" w:rsidRDefault="00EA43AA" w:rsidP="009F25AA">
      <w:pPr>
        <w:pStyle w:val="aff2"/>
        <w:ind w:left="1440" w:firstLine="0"/>
        <w:rPr>
          <w:rFonts w:ascii="Arial" w:hAnsi="Arial"/>
        </w:rPr>
      </w:pPr>
    </w:p>
    <w:p w14:paraId="71A89701" w14:textId="77777777" w:rsidR="00EA43AA" w:rsidRDefault="00EA43AA" w:rsidP="009F25AA">
      <w:pPr>
        <w:pStyle w:val="aff2"/>
        <w:ind w:left="1440" w:firstLine="0"/>
        <w:rPr>
          <w:rFonts w:ascii="Arial" w:hAnsi="Arial"/>
        </w:rPr>
      </w:pPr>
    </w:p>
    <w:p w14:paraId="3D47CD60" w14:textId="77777777" w:rsidR="00EA43AA" w:rsidRDefault="00EA43AA" w:rsidP="009F25AA">
      <w:pPr>
        <w:pStyle w:val="aff2"/>
        <w:ind w:left="1440" w:firstLine="0"/>
        <w:rPr>
          <w:rFonts w:ascii="Arial" w:hAnsi="Arial"/>
        </w:rPr>
      </w:pPr>
    </w:p>
    <w:p w14:paraId="11E1BCD4" w14:textId="77777777" w:rsidR="00EA43AA" w:rsidRDefault="00EA43AA" w:rsidP="009F25AA">
      <w:pPr>
        <w:pStyle w:val="aff2"/>
        <w:ind w:left="1440" w:firstLine="0"/>
        <w:rPr>
          <w:rFonts w:ascii="Arial" w:hAnsi="Arial"/>
        </w:rPr>
      </w:pPr>
    </w:p>
    <w:p w14:paraId="46618621" w14:textId="77777777" w:rsidR="009F25AA" w:rsidRPr="009F25AA" w:rsidRDefault="009F25AA" w:rsidP="009F25AA">
      <w:pPr>
        <w:pStyle w:val="aff2"/>
        <w:ind w:left="1440" w:firstLine="0"/>
        <w:rPr>
          <w:rFonts w:ascii="Arial" w:hAnsi="Arial"/>
        </w:rPr>
      </w:pPr>
    </w:p>
    <w:p w14:paraId="677908C2" w14:textId="0E806C9E" w:rsidR="00CA45F3" w:rsidRDefault="003800F9" w:rsidP="00310011">
      <w:pPr>
        <w:pStyle w:val="aff2"/>
        <w:numPr>
          <w:ilvl w:val="0"/>
          <w:numId w:val="31"/>
        </w:numPr>
        <w:ind w:firstLine="0"/>
        <w:rPr>
          <w:rFonts w:ascii="Arial" w:hAnsi="Arial"/>
          <w:b/>
          <w:bCs/>
        </w:rPr>
      </w:pPr>
      <w:r w:rsidRPr="003800F9">
        <w:rPr>
          <w:rFonts w:ascii="Arial" w:hAnsi="Arial"/>
          <w:b/>
          <w:bCs/>
        </w:rPr>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535A8395" w:rsidR="003800F9" w:rsidRDefault="003800F9" w:rsidP="003800F9">
      <w:pPr>
        <w:pStyle w:val="aff2"/>
        <w:ind w:firstLine="0"/>
        <w:rPr>
          <w:rFonts w:ascii="Arial" w:hAnsi="Arial"/>
        </w:rPr>
      </w:pPr>
      <w:r w:rsidRPr="003800F9">
        <w:rPr>
          <w:rFonts w:ascii="Arial" w:hAnsi="Arial"/>
        </w:rPr>
        <w:t>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 ΠΥΣΔΕ)</w:t>
      </w:r>
      <w:r w:rsidR="00BD1D86">
        <w:rPr>
          <w:rFonts w:ascii="Arial" w:hAnsi="Arial"/>
        </w:rPr>
        <w:t xml:space="preserve"> επισυνάπτοντας αναλυτική βαθμολογία.</w:t>
      </w:r>
      <w:r w:rsidRPr="003800F9">
        <w:rPr>
          <w:rFonts w:ascii="Arial" w:hAnsi="Arial"/>
        </w:rPr>
        <w:t xml:space="preserve">.. </w:t>
      </w:r>
      <w:r w:rsidRPr="003800F9">
        <w:rPr>
          <w:rFonts w:ascii="Arial" w:hAnsi="Arial"/>
        </w:rPr>
        <w:lastRenderedPageBreak/>
        <w:t>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5F1A9ACE" w14:textId="3BD7F784" w:rsidR="003800F9" w:rsidRDefault="003800F9" w:rsidP="003800F9">
      <w:pPr>
        <w:pStyle w:val="aff2"/>
        <w:ind w:firstLine="0"/>
        <w:rPr>
          <w:rFonts w:ascii="Arial" w:hAnsi="Arial"/>
        </w:rPr>
      </w:pPr>
    </w:p>
    <w:p w14:paraId="673F6302" w14:textId="77777777" w:rsidR="00784904" w:rsidRPr="003800F9" w:rsidRDefault="00784904" w:rsidP="003800F9">
      <w:pPr>
        <w:pStyle w:val="aff2"/>
        <w:ind w:firstLine="0"/>
        <w:rPr>
          <w:rFonts w:ascii="Arial" w:hAnsi="Arial"/>
        </w:rPr>
      </w:pP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5FFB1B33" w14:textId="7C11DC8B" w:rsidR="00BD1D86" w:rsidRDefault="00BD1D86" w:rsidP="00BD1D86">
      <w:pPr>
        <w:ind w:firstLine="0"/>
        <w:rPr>
          <w:rFonts w:ascii="Arial" w:hAnsi="Arial"/>
          <w:b/>
        </w:rPr>
      </w:pPr>
    </w:p>
    <w:p w14:paraId="5446C1D2" w14:textId="77777777" w:rsidR="00540FC2" w:rsidRPr="00BD1D86" w:rsidRDefault="00540FC2"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4D7414B3" w:rsidR="00BA1BCA" w:rsidRDefault="00BA1BCA" w:rsidP="00B6692A">
      <w:pPr>
        <w:rPr>
          <w:rFonts w:ascii="Arial" w:hAnsi="Arial"/>
        </w:rPr>
      </w:pPr>
      <w:r w:rsidRPr="00B6692A">
        <w:rPr>
          <w:rFonts w:ascii="Arial" w:hAnsi="Arial"/>
        </w:rPr>
        <w:t>γ) εκτύπωση των ενσήμων από τον ΕΦΚΑ</w:t>
      </w:r>
    </w:p>
    <w:p w14:paraId="794AE792" w14:textId="398682E9" w:rsidR="003A529E" w:rsidRDefault="003A529E" w:rsidP="00B6692A">
      <w:pPr>
        <w:rPr>
          <w:rFonts w:ascii="Arial" w:hAnsi="Arial"/>
        </w:rPr>
      </w:pPr>
    </w:p>
    <w:p w14:paraId="0A7063D4" w14:textId="77777777" w:rsidR="00EA43AA" w:rsidRDefault="00EA43AA" w:rsidP="00B6692A">
      <w:pPr>
        <w:rPr>
          <w:rFonts w:ascii="Arial" w:hAnsi="Arial"/>
        </w:rPr>
      </w:pPr>
    </w:p>
    <w:p w14:paraId="1C4F47BE" w14:textId="77777777" w:rsidR="00EA43AA" w:rsidRDefault="00EA43AA" w:rsidP="00B6692A">
      <w:pPr>
        <w:rPr>
          <w:rFonts w:ascii="Arial" w:hAnsi="Arial"/>
        </w:rPr>
      </w:pPr>
    </w:p>
    <w:p w14:paraId="50A2B708" w14:textId="77777777" w:rsidR="00EA43AA" w:rsidRDefault="00EA43AA" w:rsidP="00B6692A">
      <w:pPr>
        <w:rPr>
          <w:rFonts w:ascii="Arial" w:hAnsi="Arial"/>
        </w:rPr>
      </w:pPr>
    </w:p>
    <w:p w14:paraId="02131798" w14:textId="77777777" w:rsidR="00EA43AA" w:rsidRDefault="00EA43AA" w:rsidP="00B6692A">
      <w:pPr>
        <w:rPr>
          <w:rFonts w:ascii="Arial" w:hAnsi="Arial"/>
        </w:rPr>
      </w:pPr>
    </w:p>
    <w:p w14:paraId="1B5E7384" w14:textId="77777777" w:rsidR="00EA43AA" w:rsidRDefault="00EA43AA" w:rsidP="00B6692A">
      <w:pPr>
        <w:rPr>
          <w:rFonts w:ascii="Arial" w:hAnsi="Arial"/>
        </w:rPr>
      </w:pPr>
    </w:p>
    <w:p w14:paraId="4F3810BE" w14:textId="77777777" w:rsidR="00EA43AA" w:rsidRDefault="00EA43AA" w:rsidP="00B6692A">
      <w:pPr>
        <w:rPr>
          <w:rFonts w:ascii="Arial" w:hAnsi="Arial"/>
        </w:rPr>
      </w:pPr>
    </w:p>
    <w:p w14:paraId="7858F484" w14:textId="77777777" w:rsidR="00540FC2" w:rsidRDefault="00540FC2" w:rsidP="00B6692A">
      <w:pPr>
        <w:rPr>
          <w:rFonts w:ascii="Arial" w:hAnsi="Arial"/>
        </w:rPr>
      </w:pPr>
    </w:p>
    <w:p w14:paraId="070646E4" w14:textId="6CC6661E" w:rsidR="003A529E" w:rsidRPr="00194DF1" w:rsidRDefault="00194DF1" w:rsidP="003A529E">
      <w:pPr>
        <w:pStyle w:val="aff2"/>
        <w:numPr>
          <w:ilvl w:val="0"/>
          <w:numId w:val="31"/>
        </w:numPr>
        <w:rPr>
          <w:rFonts w:ascii="Arial" w:hAnsi="Arial"/>
          <w:b/>
          <w:bCs/>
        </w:rPr>
      </w:pPr>
      <w:r w:rsidRPr="00194DF1">
        <w:rPr>
          <w:rFonts w:ascii="Arial" w:hAnsi="Arial"/>
          <w:b/>
          <w:bCs/>
        </w:rPr>
        <w:t>Είμαι</w:t>
      </w:r>
      <w:r w:rsidR="003A529E" w:rsidRPr="00194DF1">
        <w:rPr>
          <w:rFonts w:ascii="Arial" w:hAnsi="Arial"/>
          <w:b/>
          <w:bCs/>
        </w:rPr>
        <w:t xml:space="preserve"> </w:t>
      </w:r>
      <w:r w:rsidRPr="00194DF1">
        <w:rPr>
          <w:rFonts w:ascii="Arial" w:hAnsi="Arial"/>
          <w:b/>
          <w:bCs/>
        </w:rPr>
        <w:t>Ψυχολόγος</w:t>
      </w:r>
      <w:r w:rsidR="003A529E" w:rsidRPr="00194DF1">
        <w:rPr>
          <w:rFonts w:ascii="Arial" w:hAnsi="Arial"/>
          <w:b/>
          <w:bCs/>
        </w:rPr>
        <w:t xml:space="preserve"> – </w:t>
      </w:r>
      <w:r w:rsidRPr="00194DF1">
        <w:rPr>
          <w:rFonts w:ascii="Arial" w:hAnsi="Arial"/>
          <w:b/>
          <w:bCs/>
        </w:rPr>
        <w:t>Κοινωνικός</w:t>
      </w:r>
      <w:r w:rsidR="003A529E" w:rsidRPr="00194DF1">
        <w:rPr>
          <w:rFonts w:ascii="Arial" w:hAnsi="Arial"/>
          <w:b/>
          <w:bCs/>
        </w:rPr>
        <w:t xml:space="preserve"> </w:t>
      </w:r>
      <w:r w:rsidRPr="00194DF1">
        <w:rPr>
          <w:rFonts w:ascii="Arial" w:hAnsi="Arial"/>
          <w:b/>
          <w:bCs/>
        </w:rPr>
        <w:t>Λειτουργός</w:t>
      </w:r>
      <w:r w:rsidR="003A529E" w:rsidRPr="00194DF1">
        <w:rPr>
          <w:rFonts w:ascii="Arial" w:hAnsi="Arial"/>
          <w:b/>
          <w:bCs/>
        </w:rPr>
        <w:t xml:space="preserve"> και μου </w:t>
      </w:r>
      <w:r w:rsidRPr="00194DF1">
        <w:rPr>
          <w:rFonts w:ascii="Arial" w:hAnsi="Arial"/>
          <w:b/>
          <w:bCs/>
        </w:rPr>
        <w:t>λένε</w:t>
      </w:r>
      <w:r w:rsidR="003A529E" w:rsidRPr="00194DF1">
        <w:rPr>
          <w:rFonts w:ascii="Arial" w:hAnsi="Arial"/>
          <w:b/>
          <w:bCs/>
        </w:rPr>
        <w:t xml:space="preserve"> να </w:t>
      </w:r>
      <w:r w:rsidRPr="00194DF1">
        <w:rPr>
          <w:rFonts w:ascii="Arial" w:hAnsi="Arial"/>
          <w:b/>
          <w:bCs/>
        </w:rPr>
        <w:t>κάνω</w:t>
      </w:r>
      <w:r w:rsidR="003A529E" w:rsidRPr="00194DF1">
        <w:rPr>
          <w:rFonts w:ascii="Arial" w:hAnsi="Arial"/>
          <w:b/>
          <w:bCs/>
        </w:rPr>
        <w:t xml:space="preserve"> </w:t>
      </w:r>
      <w:r w:rsidRPr="00194DF1">
        <w:rPr>
          <w:rFonts w:ascii="Arial" w:hAnsi="Arial"/>
          <w:b/>
          <w:bCs/>
        </w:rPr>
        <w:t>Εφημερίες</w:t>
      </w:r>
      <w:r w:rsidR="003A529E" w:rsidRPr="00194DF1">
        <w:rPr>
          <w:rFonts w:ascii="Arial" w:hAnsi="Arial"/>
          <w:b/>
          <w:bCs/>
        </w:rPr>
        <w:t xml:space="preserve">, τα </w:t>
      </w:r>
      <w:r w:rsidRPr="00194DF1">
        <w:rPr>
          <w:rFonts w:ascii="Arial" w:hAnsi="Arial"/>
          <w:b/>
          <w:bCs/>
        </w:rPr>
        <w:t>πράγματα</w:t>
      </w:r>
      <w:r w:rsidR="003A529E" w:rsidRPr="00194DF1">
        <w:rPr>
          <w:rFonts w:ascii="Arial" w:hAnsi="Arial"/>
          <w:b/>
          <w:bCs/>
        </w:rPr>
        <w:t xml:space="preserve"> είναι </w:t>
      </w:r>
      <w:r w:rsidRPr="00194DF1">
        <w:rPr>
          <w:rFonts w:ascii="Arial" w:hAnsi="Arial"/>
          <w:b/>
          <w:bCs/>
        </w:rPr>
        <w:t>συγκεχυμένα</w:t>
      </w:r>
      <w:r w:rsidR="003A529E" w:rsidRPr="00194DF1">
        <w:rPr>
          <w:rFonts w:ascii="Arial" w:hAnsi="Arial"/>
          <w:b/>
          <w:bCs/>
        </w:rPr>
        <w:t xml:space="preserve"> </w:t>
      </w:r>
      <w:r w:rsidRPr="00194DF1">
        <w:rPr>
          <w:rFonts w:ascii="Arial" w:hAnsi="Arial"/>
          <w:b/>
          <w:bCs/>
        </w:rPr>
        <w:t>γιατί</w:t>
      </w:r>
      <w:r w:rsidR="003A529E" w:rsidRPr="00194DF1">
        <w:rPr>
          <w:rFonts w:ascii="Arial" w:hAnsi="Arial"/>
          <w:b/>
          <w:bCs/>
        </w:rPr>
        <w:t xml:space="preserve"> </w:t>
      </w:r>
      <w:r w:rsidRPr="00194DF1">
        <w:rPr>
          <w:rFonts w:ascii="Arial" w:hAnsi="Arial"/>
          <w:b/>
          <w:bCs/>
        </w:rPr>
        <w:t>διαβάζω</w:t>
      </w:r>
      <w:r w:rsidR="003A529E" w:rsidRPr="00194DF1">
        <w:rPr>
          <w:rFonts w:ascii="Arial" w:hAnsi="Arial"/>
          <w:b/>
          <w:bCs/>
        </w:rPr>
        <w:t xml:space="preserve"> </w:t>
      </w:r>
      <w:r w:rsidRPr="00194DF1">
        <w:rPr>
          <w:rFonts w:ascii="Arial" w:hAnsi="Arial"/>
          <w:b/>
          <w:bCs/>
        </w:rPr>
        <w:t>αντιφατικά</w:t>
      </w:r>
      <w:r w:rsidR="003A529E" w:rsidRPr="00194DF1">
        <w:rPr>
          <w:rFonts w:ascii="Arial" w:hAnsi="Arial"/>
          <w:b/>
          <w:bCs/>
        </w:rPr>
        <w:t xml:space="preserve"> </w:t>
      </w:r>
      <w:r w:rsidRPr="00194DF1">
        <w:rPr>
          <w:rFonts w:ascii="Arial" w:hAnsi="Arial"/>
          <w:b/>
          <w:bCs/>
        </w:rPr>
        <w:t>πράγματα</w:t>
      </w:r>
      <w:r w:rsidR="003A529E" w:rsidRPr="00194DF1">
        <w:rPr>
          <w:rFonts w:ascii="Arial" w:hAnsi="Arial"/>
          <w:b/>
          <w:bCs/>
        </w:rPr>
        <w:t xml:space="preserve">, τι </w:t>
      </w:r>
      <w:r w:rsidRPr="00194DF1">
        <w:rPr>
          <w:rFonts w:ascii="Arial" w:hAnsi="Arial"/>
          <w:b/>
          <w:bCs/>
        </w:rPr>
        <w:t>ισχύει</w:t>
      </w:r>
      <w:r w:rsidR="003A529E" w:rsidRPr="00194DF1">
        <w:rPr>
          <w:rFonts w:ascii="Arial" w:hAnsi="Arial"/>
          <w:b/>
          <w:bCs/>
        </w:rPr>
        <w:t>?</w:t>
      </w:r>
    </w:p>
    <w:p w14:paraId="6F2F52D5" w14:textId="45BA3232" w:rsidR="00194DF1" w:rsidRPr="003A529E" w:rsidRDefault="00194DF1" w:rsidP="00194DF1">
      <w:pPr>
        <w:pStyle w:val="aff2"/>
        <w:ind w:firstLine="0"/>
        <w:rPr>
          <w:rFonts w:ascii="Arial" w:hAnsi="Arial"/>
        </w:rPr>
      </w:pPr>
      <w:r>
        <w:rPr>
          <w:rFonts w:ascii="Arial" w:hAnsi="Arial"/>
        </w:rPr>
        <w:t xml:space="preserve">Διάβασε προσεκτικά το καθηκοντολογιών του κλάδου όπως ισχύουν μέχρι σήμερα </w:t>
      </w:r>
      <w:hyperlink r:id="rId127" w:history="1">
        <w:r w:rsidRPr="00194DF1">
          <w:rPr>
            <w:rStyle w:val="-"/>
            <w:rFonts w:ascii="Arial" w:hAnsi="Arial"/>
          </w:rPr>
          <w:t>ΕΔΩ</w:t>
        </w:r>
      </w:hyperlink>
    </w:p>
    <w:p w14:paraId="1E9C759F" w14:textId="3CBB34CF" w:rsidR="00CA45F3" w:rsidRDefault="00CA45F3" w:rsidP="00715EA5">
      <w:pPr>
        <w:pStyle w:val="aff2"/>
        <w:rPr>
          <w:rFonts w:ascii="Arial" w:hAnsi="Arial"/>
        </w:rPr>
      </w:pPr>
    </w:p>
    <w:p w14:paraId="74E5CFFF" w14:textId="2F6971EF" w:rsidR="00A8588F" w:rsidRDefault="00A8588F" w:rsidP="00715EA5">
      <w:pPr>
        <w:pStyle w:val="aff2"/>
        <w:rPr>
          <w:rFonts w:ascii="Arial" w:hAnsi="Arial"/>
        </w:rPr>
      </w:pPr>
    </w:p>
    <w:p w14:paraId="7B44A0E2" w14:textId="77777777" w:rsidR="00A8588F" w:rsidRPr="00B6692A" w:rsidRDefault="00A8588F" w:rsidP="00715EA5">
      <w:pPr>
        <w:pStyle w:val="aff2"/>
        <w:rPr>
          <w:rFonts w:ascii="Arial" w:hAnsi="Arial"/>
        </w:rPr>
      </w:pPr>
    </w:p>
    <w:p w14:paraId="3A02794E" w14:textId="30835D35" w:rsidR="00CA45F3" w:rsidRPr="00B6692A" w:rsidRDefault="00CA45F3" w:rsidP="00B6692A">
      <w:pPr>
        <w:pStyle w:val="aff2"/>
        <w:numPr>
          <w:ilvl w:val="0"/>
          <w:numId w:val="31"/>
        </w:numPr>
        <w:rPr>
          <w:rFonts w:ascii="Arial" w:hAnsi="Arial"/>
          <w:b/>
        </w:rPr>
      </w:pPr>
      <w:r w:rsidRPr="00B6692A">
        <w:rPr>
          <w:rFonts w:ascii="Arial" w:hAnsi="Arial"/>
          <w:b/>
        </w:rPr>
        <w:lastRenderedPageBreak/>
        <w:t xml:space="preserve">Με </w:t>
      </w:r>
      <w:r w:rsidR="00AC30D8" w:rsidRPr="00B6692A">
        <w:rPr>
          <w:rFonts w:ascii="Arial" w:hAnsi="Arial"/>
          <w:b/>
        </w:rPr>
        <w:t>πήρανε</w:t>
      </w:r>
      <w:r w:rsidR="00615B27" w:rsidRPr="00B6692A">
        <w:rPr>
          <w:rFonts w:ascii="Arial" w:hAnsi="Arial"/>
          <w:b/>
        </w:rPr>
        <w:t xml:space="preserve"> </w:t>
      </w:r>
      <w:r w:rsidR="00441CD9">
        <w:rPr>
          <w:rFonts w:ascii="Arial" w:hAnsi="Arial"/>
          <w:b/>
        </w:rPr>
        <w:t xml:space="preserve">Αναπληρωτή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7AF5C8F3"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00976E4A">
        <w:rPr>
          <w:rFonts w:ascii="Arial" w:hAnsi="Arial"/>
        </w:rPr>
        <w:t>Ά</w:t>
      </w:r>
      <w:r w:rsidR="00976E4A" w:rsidRPr="00B6692A">
        <w:rPr>
          <w:rFonts w:ascii="Arial" w:hAnsi="Arial"/>
        </w:rPr>
        <w:t>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w:t>
      </w:r>
      <w:r w:rsidR="00975464">
        <w:rPr>
          <w:rFonts w:ascii="Arial" w:hAnsi="Arial"/>
        </w:rPr>
        <w:t xml:space="preserve"> (εξαιρούνται οι ειδικές προσκλήσεις)</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976E4A">
        <w:rPr>
          <w:rFonts w:ascii="Arial" w:hAnsi="Arial"/>
        </w:rPr>
        <w:t xml:space="preserve"> λίγων ημερών</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6521D9" w:rsidRDefault="00DC309E" w:rsidP="00B6692A">
      <w:pPr>
        <w:rPr>
          <w:rFonts w:ascii="Arial" w:hAnsi="Arial"/>
          <w:szCs w:val="24"/>
        </w:rPr>
      </w:pPr>
      <w:r w:rsidRPr="006521D9">
        <w:rPr>
          <w:rFonts w:ascii="Arial" w:hAnsi="Arial"/>
          <w:szCs w:val="24"/>
          <w:shd w:val="clear" w:color="auto" w:fill="FFFFFF"/>
        </w:rPr>
        <w:t>Εξαιρούνται</w:t>
      </w:r>
      <w:r w:rsidR="00232B80" w:rsidRPr="006521D9">
        <w:rPr>
          <w:rFonts w:ascii="Arial" w:hAnsi="Arial"/>
          <w:szCs w:val="24"/>
          <w:shd w:val="clear" w:color="auto" w:fill="FFFFFF"/>
        </w:rPr>
        <w:t xml:space="preserve"> </w:t>
      </w:r>
      <w:r w:rsidRPr="006521D9">
        <w:rPr>
          <w:rFonts w:ascii="Arial" w:hAnsi="Arial"/>
          <w:szCs w:val="24"/>
          <w:shd w:val="clear" w:color="auto" w:fill="FFFFFF"/>
        </w:rPr>
        <w:t>όσοι</w:t>
      </w:r>
      <w:r w:rsidR="00232B80" w:rsidRPr="006521D9">
        <w:rPr>
          <w:rFonts w:ascii="Arial" w:hAnsi="Arial"/>
          <w:szCs w:val="24"/>
          <w:shd w:val="clear" w:color="auto" w:fill="FFFFFF"/>
        </w:rPr>
        <w:t xml:space="preserve"> </w:t>
      </w:r>
      <w:r w:rsidRPr="006521D9">
        <w:rPr>
          <w:rFonts w:ascii="Arial" w:hAnsi="Arial"/>
          <w:szCs w:val="24"/>
          <w:shd w:val="clear" w:color="auto" w:fill="FFFFFF"/>
        </w:rPr>
        <w:t>προσλαμβάνονται</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σχολικές</w:t>
      </w:r>
      <w:r w:rsidR="00232B80" w:rsidRPr="006521D9">
        <w:rPr>
          <w:rFonts w:ascii="Arial" w:hAnsi="Arial"/>
          <w:szCs w:val="24"/>
          <w:shd w:val="clear" w:color="auto" w:fill="FFFFFF"/>
        </w:rPr>
        <w:t xml:space="preserve"> </w:t>
      </w:r>
      <w:r w:rsidRPr="006521D9">
        <w:rPr>
          <w:rFonts w:ascii="Arial" w:hAnsi="Arial"/>
          <w:szCs w:val="24"/>
          <w:shd w:val="clear" w:color="auto" w:fill="FFFFFF"/>
        </w:rPr>
        <w:t>μονάδες</w:t>
      </w:r>
      <w:r w:rsidR="00232B80" w:rsidRPr="006521D9">
        <w:rPr>
          <w:rFonts w:ascii="Arial" w:hAnsi="Arial"/>
          <w:szCs w:val="24"/>
          <w:shd w:val="clear" w:color="auto" w:fill="FFFFFF"/>
        </w:rPr>
        <w:t xml:space="preserve"> που </w:t>
      </w:r>
      <w:r w:rsidRPr="006521D9">
        <w:rPr>
          <w:rFonts w:ascii="Arial" w:hAnsi="Arial"/>
          <w:szCs w:val="24"/>
          <w:shd w:val="clear" w:color="auto" w:fill="FFFFFF"/>
        </w:rPr>
        <w:t>λειτουργούν</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καταστήματα</w:t>
      </w:r>
      <w:r w:rsidR="00232B80" w:rsidRPr="006521D9">
        <w:rPr>
          <w:rFonts w:ascii="Arial" w:hAnsi="Arial"/>
          <w:szCs w:val="24"/>
          <w:shd w:val="clear" w:color="auto" w:fill="FFFFFF"/>
        </w:rPr>
        <w:t xml:space="preserve"> </w:t>
      </w:r>
      <w:r w:rsidRPr="006521D9">
        <w:rPr>
          <w:rFonts w:ascii="Arial" w:hAnsi="Arial"/>
          <w:szCs w:val="24"/>
          <w:shd w:val="clear" w:color="auto" w:fill="FFFFFF"/>
        </w:rPr>
        <w:t>κράτησης</w:t>
      </w:r>
      <w:r w:rsidR="00232B80" w:rsidRPr="006521D9">
        <w:rPr>
          <w:rFonts w:ascii="Arial" w:hAnsi="Arial"/>
          <w:szCs w:val="24"/>
          <w:shd w:val="clear" w:color="auto" w:fill="FFFFFF"/>
        </w:rPr>
        <w:t>.</w:t>
      </w:r>
    </w:p>
    <w:p w14:paraId="4FFCE262" w14:textId="5169C37C" w:rsidR="00232B80" w:rsidRPr="006521D9" w:rsidRDefault="00DC309E" w:rsidP="00B6692A">
      <w:pPr>
        <w:rPr>
          <w:rFonts w:ascii="Arial" w:hAnsi="Arial"/>
          <w:color w:val="444444"/>
          <w:szCs w:val="24"/>
          <w:shd w:val="clear" w:color="auto" w:fill="FFFFFF"/>
        </w:rPr>
      </w:pPr>
      <w:r w:rsidRPr="006521D9">
        <w:rPr>
          <w:rFonts w:ascii="Arial" w:hAnsi="Arial"/>
          <w:szCs w:val="24"/>
        </w:rPr>
        <w:t>Εφόσον</w:t>
      </w:r>
      <w:r w:rsidR="00232B80" w:rsidRPr="006521D9">
        <w:rPr>
          <w:rFonts w:ascii="Arial" w:hAnsi="Arial"/>
          <w:szCs w:val="24"/>
        </w:rPr>
        <w:t xml:space="preserve"> </w:t>
      </w:r>
      <w:r w:rsidRPr="006521D9">
        <w:rPr>
          <w:rFonts w:ascii="Arial" w:hAnsi="Arial"/>
          <w:szCs w:val="24"/>
        </w:rPr>
        <w:t>πρόκειται</w:t>
      </w:r>
      <w:r w:rsidR="00232B80" w:rsidRPr="006521D9">
        <w:rPr>
          <w:rFonts w:ascii="Arial" w:hAnsi="Arial"/>
          <w:szCs w:val="24"/>
        </w:rPr>
        <w:t xml:space="preserve"> για </w:t>
      </w:r>
      <w:r w:rsidRPr="006521D9">
        <w:rPr>
          <w:rFonts w:ascii="Arial" w:hAnsi="Arial"/>
          <w:szCs w:val="24"/>
        </w:rPr>
        <w:t>Ειδικ</w:t>
      </w:r>
      <w:r w:rsidR="006521D9">
        <w:rPr>
          <w:rFonts w:ascii="Arial" w:hAnsi="Arial"/>
          <w:szCs w:val="24"/>
        </w:rPr>
        <w:t>ή</w:t>
      </w:r>
      <w:r w:rsidR="00232B80" w:rsidRPr="006521D9">
        <w:rPr>
          <w:rFonts w:ascii="Arial" w:hAnsi="Arial"/>
          <w:szCs w:val="24"/>
        </w:rPr>
        <w:t xml:space="preserve"> </w:t>
      </w:r>
      <w:r w:rsidRPr="006521D9">
        <w:rPr>
          <w:rFonts w:ascii="Arial" w:hAnsi="Arial"/>
          <w:szCs w:val="24"/>
        </w:rPr>
        <w:t>Πρόσκληση</w:t>
      </w:r>
      <w:r w:rsidR="00232B80" w:rsidRPr="006521D9">
        <w:rPr>
          <w:rFonts w:ascii="Arial" w:hAnsi="Arial"/>
          <w:szCs w:val="24"/>
        </w:rPr>
        <w:t xml:space="preserve"> </w:t>
      </w:r>
      <w:r w:rsidRPr="006521D9">
        <w:rPr>
          <w:rFonts w:ascii="Arial" w:hAnsi="Arial"/>
          <w:szCs w:val="24"/>
        </w:rPr>
        <w:t>ισχύουν</w:t>
      </w:r>
      <w:r w:rsidR="00232B80" w:rsidRPr="006521D9">
        <w:rPr>
          <w:rFonts w:ascii="Arial" w:hAnsi="Arial"/>
          <w:szCs w:val="24"/>
        </w:rPr>
        <w:t xml:space="preserve"> τα </w:t>
      </w:r>
      <w:r w:rsidRPr="006521D9">
        <w:rPr>
          <w:rFonts w:ascii="Arial" w:hAnsi="Arial"/>
          <w:szCs w:val="24"/>
        </w:rPr>
        <w:t>εξής</w:t>
      </w:r>
      <w:r w:rsidR="00232B80" w:rsidRPr="006521D9">
        <w:rPr>
          <w:rFonts w:ascii="Arial" w:hAnsi="Arial"/>
          <w:szCs w:val="24"/>
        </w:rPr>
        <w:t xml:space="preserve"> με </w:t>
      </w:r>
      <w:r w:rsidRPr="006521D9">
        <w:rPr>
          <w:rFonts w:ascii="Arial" w:hAnsi="Arial"/>
          <w:szCs w:val="24"/>
        </w:rPr>
        <w:t>βάση</w:t>
      </w:r>
      <w:r w:rsidR="00232B80" w:rsidRPr="006521D9">
        <w:rPr>
          <w:rFonts w:ascii="Arial" w:hAnsi="Arial"/>
          <w:szCs w:val="24"/>
        </w:rPr>
        <w:t xml:space="preserve"> το</w:t>
      </w:r>
      <w:r w:rsidR="00232B80" w:rsidRPr="006521D9">
        <w:rPr>
          <w:rFonts w:ascii="Arial" w:hAnsi="Arial"/>
          <w:color w:val="444444"/>
          <w:szCs w:val="24"/>
          <w:shd w:val="clear" w:color="auto" w:fill="FFFFFF"/>
        </w:rPr>
        <w:t xml:space="preserve"> νόμο 4692/2020 (ΦΕΚ Α) άρθρο 46 </w:t>
      </w:r>
    </w:p>
    <w:p w14:paraId="033FA5A7" w14:textId="12DCEDBF" w:rsidR="00232B80" w:rsidRDefault="00232B80" w:rsidP="00B6692A">
      <w:pPr>
        <w:rPr>
          <w:rFonts w:ascii="Arial" w:hAnsi="Arial"/>
          <w:shd w:val="clear" w:color="auto" w:fill="FFFFFF"/>
        </w:rPr>
      </w:pPr>
      <w:r w:rsidRPr="006521D9">
        <w:rPr>
          <w:rFonts w:ascii="Arial" w:hAnsi="Arial"/>
          <w:szCs w:val="24"/>
          <w:shd w:val="clear" w:color="auto" w:fill="FFFFFF"/>
        </w:rPr>
        <w:t>Εκπαιδευτικός ή μέλος Ε.Ε.Π. και Ε.Β.Π., που προσλαμβάνεται ως αναπληρωτής σε κενό με την ειδική</w:t>
      </w:r>
      <w:r w:rsidRPr="00B6692A">
        <w:rPr>
          <w:rFonts w:ascii="Arial" w:hAnsi="Arial"/>
          <w:shd w:val="clear" w:color="auto" w:fill="FFFFFF"/>
        </w:rPr>
        <w:t xml:space="preserve">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409984BD" w14:textId="5C862405" w:rsidR="00A8588F" w:rsidRDefault="00A8588F" w:rsidP="00B6692A">
      <w:pPr>
        <w:rPr>
          <w:rFonts w:ascii="Arial" w:hAnsi="Arial"/>
          <w:shd w:val="clear" w:color="auto" w:fill="FFFFFF"/>
        </w:rPr>
      </w:pPr>
    </w:p>
    <w:p w14:paraId="61FC60AF" w14:textId="07A95DEC" w:rsidR="00A8588F" w:rsidRDefault="00E267ED" w:rsidP="00A8588F">
      <w:pPr>
        <w:pStyle w:val="aff2"/>
        <w:numPr>
          <w:ilvl w:val="0"/>
          <w:numId w:val="31"/>
        </w:numPr>
        <w:rPr>
          <w:rFonts w:ascii="Arial" w:hAnsi="Arial"/>
          <w:b/>
        </w:rPr>
      </w:pPr>
      <w:r w:rsidRPr="008F40A7">
        <w:rPr>
          <w:rFonts w:ascii="Arial" w:hAnsi="Arial"/>
          <w:b/>
        </w:rPr>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784E4DB" w14:textId="77777777" w:rsidR="00540FC2" w:rsidRPr="00A8588F" w:rsidRDefault="00540FC2" w:rsidP="00540FC2">
      <w:pPr>
        <w:pStyle w:val="aff2"/>
        <w:ind w:firstLine="0"/>
        <w:rPr>
          <w:rFonts w:ascii="Arial" w:hAnsi="Arial"/>
          <w:b/>
        </w:rPr>
      </w:pPr>
    </w:p>
    <w:p w14:paraId="003D0716" w14:textId="2198857A" w:rsidR="00A719F1" w:rsidRDefault="00A719F1" w:rsidP="00540FC2">
      <w:pPr>
        <w:ind w:firstLine="0"/>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 xml:space="preserve">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w:t>
      </w:r>
      <w:r w:rsidR="00E267ED" w:rsidRPr="00B6692A">
        <w:rPr>
          <w:rFonts w:ascii="Arial" w:hAnsi="Arial"/>
        </w:rPr>
        <w:lastRenderedPageBreak/>
        <w:t>Αν είσαι Ειδική, τότε το πιο πιθανό σενάριο είναι ότι ζητήθηκε κάποια από την ειδικότητα σου, η όποια να έχει Braille ή νοηματική που εσύ δεν έχεις.</w:t>
      </w:r>
    </w:p>
    <w:p w14:paraId="73454CA5" w14:textId="449A400A" w:rsidR="004D0621" w:rsidRDefault="004D0621" w:rsidP="00B6692A">
      <w:pPr>
        <w:rPr>
          <w:rFonts w:ascii="Arial" w:hAnsi="Arial"/>
        </w:rPr>
      </w:pPr>
    </w:p>
    <w:p w14:paraId="220BEBA4" w14:textId="77777777" w:rsidR="00EA43AA" w:rsidRDefault="00EA43AA" w:rsidP="00B6692A">
      <w:pPr>
        <w:rPr>
          <w:rFonts w:ascii="Arial" w:hAnsi="Arial"/>
        </w:rPr>
      </w:pPr>
    </w:p>
    <w:p w14:paraId="6C97A143" w14:textId="77124617" w:rsidR="004D0621" w:rsidRDefault="004D0621" w:rsidP="004D0621">
      <w:pPr>
        <w:pStyle w:val="aff2"/>
        <w:numPr>
          <w:ilvl w:val="0"/>
          <w:numId w:val="31"/>
        </w:numPr>
        <w:rPr>
          <w:rFonts w:ascii="Arial" w:hAnsi="Arial"/>
          <w:b/>
          <w:bCs/>
        </w:rPr>
      </w:pPr>
      <w:r w:rsidRPr="004D0621">
        <w:rPr>
          <w:rFonts w:ascii="Arial" w:hAnsi="Arial"/>
          <w:b/>
          <w:bCs/>
        </w:rPr>
        <w:t xml:space="preserve">Καλησπέρα! Επειδή δεν έχω καταλάβει τι ακριβώς κάνω για την αίτηση στο ΙΚΑ (αναφορικά με την αναρρωτική άδεια) μπορεί κάποιος να με κατευθύνει; Γίνεται ηλεκτρονικά; Παίρνω </w:t>
      </w:r>
      <w:r w:rsidR="00A8588F" w:rsidRPr="004D0621">
        <w:rPr>
          <w:rFonts w:ascii="Arial" w:hAnsi="Arial"/>
          <w:b/>
          <w:bCs/>
        </w:rPr>
        <w:t>κάτι</w:t>
      </w:r>
      <w:r w:rsidRPr="004D0621">
        <w:rPr>
          <w:rFonts w:ascii="Arial" w:hAnsi="Arial"/>
          <w:b/>
          <w:bCs/>
        </w:rPr>
        <w:t xml:space="preserve"> από την πρωτοβάθμια;</w:t>
      </w:r>
    </w:p>
    <w:p w14:paraId="492512CE" w14:textId="77777777" w:rsidR="00540FC2" w:rsidRDefault="00540FC2" w:rsidP="00540FC2">
      <w:pPr>
        <w:ind w:left="360" w:firstLine="0"/>
        <w:rPr>
          <w:rFonts w:ascii="Arial" w:hAnsi="Arial"/>
        </w:rPr>
      </w:pPr>
    </w:p>
    <w:p w14:paraId="55D05032" w14:textId="04ABAD54" w:rsidR="004D0621" w:rsidRPr="00540FC2" w:rsidRDefault="004D0621" w:rsidP="00540FC2">
      <w:pPr>
        <w:ind w:firstLine="0"/>
        <w:rPr>
          <w:rFonts w:ascii="Arial" w:hAnsi="Arial"/>
        </w:rPr>
      </w:pPr>
      <w:r w:rsidRPr="00540FC2">
        <w:rPr>
          <w:rFonts w:ascii="Arial" w:hAnsi="Arial"/>
        </w:rPr>
        <w:t xml:space="preserve">1. </w:t>
      </w:r>
      <w:r w:rsidR="00A8588F" w:rsidRPr="00540FC2">
        <w:rPr>
          <w:rFonts w:ascii="Arial" w:hAnsi="Arial"/>
        </w:rPr>
        <w:t>Προϋπόθεση</w:t>
      </w:r>
      <w:r w:rsidRPr="00540FC2">
        <w:rPr>
          <w:rFonts w:ascii="Arial" w:hAnsi="Arial"/>
        </w:rPr>
        <w:t xml:space="preserve"> να </w:t>
      </w:r>
      <w:r w:rsidR="00A8588F" w:rsidRPr="00540FC2">
        <w:rPr>
          <w:rFonts w:ascii="Arial" w:hAnsi="Arial"/>
        </w:rPr>
        <w:t>έχεις</w:t>
      </w:r>
      <w:r w:rsidRPr="00540FC2">
        <w:rPr>
          <w:rFonts w:ascii="Arial" w:hAnsi="Arial"/>
        </w:rPr>
        <w:t xml:space="preserve"> </w:t>
      </w:r>
      <w:r w:rsidR="00A8588F" w:rsidRPr="00540FC2">
        <w:rPr>
          <w:rFonts w:ascii="Arial" w:hAnsi="Arial"/>
        </w:rPr>
        <w:t>συμπληρώσει</w:t>
      </w:r>
      <w:r w:rsidRPr="00540FC2">
        <w:rPr>
          <w:rFonts w:ascii="Arial" w:hAnsi="Arial"/>
        </w:rPr>
        <w:t xml:space="preserve"> </w:t>
      </w:r>
      <w:r w:rsidR="00A8588F" w:rsidRPr="00540FC2">
        <w:rPr>
          <w:rFonts w:ascii="Arial" w:hAnsi="Arial"/>
        </w:rPr>
        <w:t>δέκα</w:t>
      </w:r>
      <w:r w:rsidRPr="00540FC2">
        <w:rPr>
          <w:rFonts w:ascii="Arial" w:hAnsi="Arial"/>
        </w:rPr>
        <w:t xml:space="preserve"> </w:t>
      </w:r>
      <w:r w:rsidR="00A8588F" w:rsidRPr="00540FC2">
        <w:rPr>
          <w:rFonts w:ascii="Arial" w:hAnsi="Arial"/>
        </w:rPr>
        <w:t>μέρες</w:t>
      </w:r>
      <w:r w:rsidRPr="00540FC2">
        <w:rPr>
          <w:rFonts w:ascii="Arial" w:hAnsi="Arial"/>
        </w:rPr>
        <w:t xml:space="preserve"> </w:t>
      </w:r>
      <w:r w:rsidR="00A8588F" w:rsidRPr="00540FC2">
        <w:rPr>
          <w:rFonts w:ascii="Arial" w:hAnsi="Arial"/>
        </w:rPr>
        <w:t>εργασίας</w:t>
      </w:r>
      <w:r w:rsidRPr="00540FC2">
        <w:rPr>
          <w:rFonts w:ascii="Arial" w:hAnsi="Arial"/>
        </w:rPr>
        <w:t>. 2. Για τις τρεις πρώτες μέρες της άδειας καταβάλλεται από το δημόσιο το μισό των αποδοχών που δικαιούσαι. Από το ΙΚΑ δεν δικαιούσαι τίποτε.</w:t>
      </w:r>
    </w:p>
    <w:p w14:paraId="33A1727E" w14:textId="77777777" w:rsidR="004D0621" w:rsidRPr="00540FC2" w:rsidRDefault="004D0621" w:rsidP="00540FC2">
      <w:pPr>
        <w:ind w:firstLine="0"/>
        <w:rPr>
          <w:rFonts w:ascii="Arial" w:hAnsi="Arial"/>
        </w:rPr>
      </w:pPr>
      <w:r w:rsidRPr="00540FC2">
        <w:rPr>
          <w:rFonts w:ascii="Arial" w:hAnsi="Arial"/>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7C45252" w14:textId="639D34A6" w:rsidR="004D0621" w:rsidRDefault="004D0621" w:rsidP="00540FC2">
      <w:pPr>
        <w:ind w:firstLine="0"/>
        <w:rPr>
          <w:rStyle w:val="-"/>
          <w:rFonts w:ascii="Arial" w:hAnsi="Arial"/>
        </w:rPr>
      </w:pPr>
      <w:r w:rsidRPr="00540FC2">
        <w:rPr>
          <w:rFonts w:ascii="Arial" w:hAnsi="Arial"/>
        </w:rPr>
        <w:t xml:space="preserve">Για το διάστημα από την 16η ημέρα και μετά, μόνο την επιδότηση του ΙΚΑ. 3. </w:t>
      </w:r>
      <w:r w:rsidR="00A8588F" w:rsidRPr="00540FC2">
        <w:rPr>
          <w:rFonts w:ascii="Arial" w:hAnsi="Arial"/>
        </w:rPr>
        <w:t>Ενημερώνεις</w:t>
      </w:r>
      <w:r w:rsidRPr="00540FC2">
        <w:rPr>
          <w:rFonts w:ascii="Arial" w:hAnsi="Arial"/>
        </w:rPr>
        <w:t xml:space="preserve"> </w:t>
      </w:r>
      <w:r w:rsidR="00A8588F" w:rsidRPr="00540FC2">
        <w:rPr>
          <w:rFonts w:ascii="Arial" w:hAnsi="Arial"/>
        </w:rPr>
        <w:t>σχετικά</w:t>
      </w:r>
      <w:r w:rsidRPr="00540FC2">
        <w:rPr>
          <w:rFonts w:ascii="Arial" w:hAnsi="Arial"/>
        </w:rPr>
        <w:t xml:space="preserve"> τον </w:t>
      </w:r>
      <w:r w:rsidR="00A8588F" w:rsidRPr="00540FC2">
        <w:rPr>
          <w:rFonts w:ascii="Arial" w:hAnsi="Arial"/>
        </w:rPr>
        <w:t>διευθυντή</w:t>
      </w:r>
      <w:r w:rsidRPr="00540FC2">
        <w:rPr>
          <w:rFonts w:ascii="Arial" w:hAnsi="Arial"/>
        </w:rPr>
        <w:t xml:space="preserve"> σου και </w:t>
      </w:r>
      <w:r w:rsidR="00A8588F" w:rsidRPr="00540FC2">
        <w:rPr>
          <w:rFonts w:ascii="Arial" w:hAnsi="Arial"/>
        </w:rPr>
        <w:t>υποβάλεις</w:t>
      </w:r>
      <w:r w:rsidRPr="00540FC2">
        <w:rPr>
          <w:rFonts w:ascii="Arial" w:hAnsi="Arial"/>
        </w:rPr>
        <w:t xml:space="preserve"> </w:t>
      </w:r>
      <w:r w:rsidR="00A8588F" w:rsidRPr="00540FC2">
        <w:rPr>
          <w:rFonts w:ascii="Arial" w:hAnsi="Arial"/>
        </w:rPr>
        <w:t>αίτηση</w:t>
      </w:r>
      <w:r w:rsidRPr="00540FC2">
        <w:rPr>
          <w:rFonts w:ascii="Arial" w:hAnsi="Arial"/>
        </w:rPr>
        <w:t xml:space="preserve">, θα σου </w:t>
      </w:r>
      <w:r w:rsidR="00A8588F" w:rsidRPr="00540FC2">
        <w:rPr>
          <w:rFonts w:ascii="Arial" w:hAnsi="Arial"/>
        </w:rPr>
        <w:t>δώσει</w:t>
      </w:r>
      <w:r w:rsidRPr="00540FC2">
        <w:rPr>
          <w:rFonts w:ascii="Arial" w:hAnsi="Arial"/>
        </w:rPr>
        <w:t xml:space="preserve"> </w:t>
      </w:r>
      <w:r w:rsidR="00A8588F" w:rsidRPr="00540FC2">
        <w:rPr>
          <w:rFonts w:ascii="Arial" w:hAnsi="Arial"/>
        </w:rPr>
        <w:t>σχετικό</w:t>
      </w:r>
      <w:r w:rsidRPr="00540FC2">
        <w:rPr>
          <w:rFonts w:ascii="Arial" w:hAnsi="Arial"/>
        </w:rPr>
        <w:t xml:space="preserve"> </w:t>
      </w:r>
      <w:r w:rsidR="00A8588F" w:rsidRPr="00540FC2">
        <w:rPr>
          <w:rFonts w:ascii="Arial" w:hAnsi="Arial"/>
        </w:rPr>
        <w:t>έντυπο</w:t>
      </w:r>
      <w:r w:rsidRPr="00540FC2">
        <w:rPr>
          <w:rFonts w:ascii="Arial" w:hAnsi="Arial"/>
        </w:rPr>
        <w:t>. 4. Για αναρρωτική χρονικού διαστήματος μικρότερου των τριών ημερών τη φορά, υποβάλλεις μαζί με την αίτησή σου και την ιατρική βεβαίωση από γιατρό Δημοσίου</w:t>
      </w:r>
      <w:r w:rsidR="00A8588F" w:rsidRPr="00540FC2">
        <w:rPr>
          <w:rFonts w:ascii="Arial" w:hAnsi="Arial"/>
        </w:rPr>
        <w:t xml:space="preserve"> </w:t>
      </w:r>
      <w:r w:rsidRPr="00540FC2">
        <w:rPr>
          <w:rFonts w:ascii="Arial" w:hAnsi="Arial"/>
        </w:rPr>
        <w:t xml:space="preserve">ή ιδιώτη συμβεβλημένο με το ΠΕΔΥ - ΕΟΠΥΥ, από Δημόσιο Νοσοκομείο - Κέντρο Υγείας και </w:t>
      </w:r>
      <w:r w:rsidR="00A8588F" w:rsidRPr="00540FC2">
        <w:rPr>
          <w:rFonts w:ascii="Arial" w:hAnsi="Arial"/>
        </w:rPr>
        <w:t>χωρίς</w:t>
      </w:r>
      <w:r w:rsidRPr="00540FC2">
        <w:rPr>
          <w:rFonts w:ascii="Arial" w:hAnsi="Arial"/>
        </w:rPr>
        <w:t xml:space="preserve"> να </w:t>
      </w:r>
      <w:r w:rsidR="00526A45" w:rsidRPr="00540FC2">
        <w:rPr>
          <w:rFonts w:ascii="Arial" w:hAnsi="Arial"/>
        </w:rPr>
        <w:t>είναι</w:t>
      </w:r>
      <w:r w:rsidRPr="00540FC2">
        <w:rPr>
          <w:rFonts w:ascii="Arial" w:hAnsi="Arial"/>
        </w:rPr>
        <w:t xml:space="preserve"> </w:t>
      </w:r>
      <w:r w:rsidR="00526A45" w:rsidRPr="00540FC2">
        <w:rPr>
          <w:rFonts w:ascii="Arial" w:hAnsi="Arial"/>
        </w:rPr>
        <w:t>τσεκαρισμένο</w:t>
      </w:r>
      <w:r w:rsidRPr="00540FC2">
        <w:rPr>
          <w:rFonts w:ascii="Arial" w:hAnsi="Arial"/>
        </w:rPr>
        <w:t xml:space="preserve"> και </w:t>
      </w:r>
      <w:r w:rsidR="00526A45" w:rsidRPr="00540FC2">
        <w:rPr>
          <w:rFonts w:ascii="Arial" w:hAnsi="Arial"/>
        </w:rPr>
        <w:t>από</w:t>
      </w:r>
      <w:r w:rsidRPr="00540FC2">
        <w:rPr>
          <w:rFonts w:ascii="Arial" w:hAnsi="Arial"/>
        </w:rPr>
        <w:t xml:space="preserve"> Ιδιωτικό Θεραπευτήριο. 5. Επιπλέον, προσέρχεσαι στο </w:t>
      </w:r>
      <w:r w:rsidR="00526A45" w:rsidRPr="00540FC2">
        <w:rPr>
          <w:rFonts w:ascii="Arial" w:hAnsi="Arial"/>
        </w:rPr>
        <w:t>τμήμα</w:t>
      </w:r>
      <w:r w:rsidRPr="00540FC2">
        <w:rPr>
          <w:rFonts w:ascii="Arial" w:hAnsi="Arial"/>
        </w:rPr>
        <w:t xml:space="preserve"> </w:t>
      </w:r>
      <w:r w:rsidR="00526A45" w:rsidRPr="00540FC2">
        <w:rPr>
          <w:rFonts w:ascii="Arial" w:hAnsi="Arial"/>
        </w:rPr>
        <w:t>αναπληρωτών</w:t>
      </w:r>
      <w:r w:rsidRPr="00540FC2">
        <w:rPr>
          <w:rFonts w:ascii="Arial" w:hAnsi="Arial"/>
        </w:rPr>
        <w:t xml:space="preserve"> της </w:t>
      </w:r>
      <w:r w:rsidR="00526A45" w:rsidRPr="00540FC2">
        <w:rPr>
          <w:rFonts w:ascii="Arial" w:hAnsi="Arial"/>
        </w:rPr>
        <w:t>διεύθυνσης</w:t>
      </w:r>
      <w:r w:rsidRPr="00540FC2">
        <w:rPr>
          <w:rFonts w:ascii="Arial" w:hAnsi="Arial"/>
        </w:rPr>
        <w:t xml:space="preserve"> σου προσκομίζοντας την πρωτότυπη ιατρική γνωμάτευση για να παραλάβεις τη σχετική βεβαίωση για το διάστημα της απουσίας σου προκειμένου να την καταθέσεις στο ΙΚΑ για το Επίδομα – Απόφαση Ασθενείας εντός 5 εργάσιμων ημερών. Λινκ του ΙΚΑ </w:t>
      </w:r>
      <w:hyperlink r:id="rId128" w:history="1">
        <w:r w:rsidRPr="00540FC2">
          <w:rPr>
            <w:rStyle w:val="-"/>
            <w:rFonts w:ascii="Arial" w:hAnsi="Arial"/>
          </w:rPr>
          <w:t>ΕΔΩ</w:t>
        </w:r>
      </w:hyperlink>
    </w:p>
    <w:p w14:paraId="11F40204" w14:textId="58FE0BB9" w:rsidR="00540FC2" w:rsidRDefault="00540FC2" w:rsidP="00540FC2">
      <w:pPr>
        <w:ind w:firstLine="0"/>
        <w:rPr>
          <w:rStyle w:val="-"/>
          <w:rFonts w:ascii="Arial" w:hAnsi="Arial"/>
        </w:rPr>
      </w:pPr>
    </w:p>
    <w:p w14:paraId="3CEB7BB4" w14:textId="77777777" w:rsidR="008B08EE" w:rsidRDefault="008B08EE" w:rsidP="00540FC2">
      <w:pPr>
        <w:ind w:firstLine="0"/>
        <w:rPr>
          <w:rStyle w:val="-"/>
          <w:rFonts w:ascii="Arial" w:hAnsi="Arial"/>
        </w:rPr>
      </w:pPr>
    </w:p>
    <w:p w14:paraId="561BDCE6" w14:textId="77777777" w:rsidR="008B08EE" w:rsidRDefault="008B08EE" w:rsidP="00540FC2">
      <w:pPr>
        <w:ind w:firstLine="0"/>
        <w:rPr>
          <w:rStyle w:val="-"/>
          <w:rFonts w:ascii="Arial" w:hAnsi="Arial"/>
        </w:rPr>
      </w:pPr>
    </w:p>
    <w:p w14:paraId="51A6E87C" w14:textId="77777777" w:rsidR="008B08EE" w:rsidRDefault="008B08EE" w:rsidP="00540FC2">
      <w:pPr>
        <w:ind w:firstLine="0"/>
        <w:rPr>
          <w:rStyle w:val="-"/>
          <w:rFonts w:ascii="Arial" w:hAnsi="Arial"/>
        </w:rPr>
      </w:pPr>
    </w:p>
    <w:p w14:paraId="7E0465B7" w14:textId="4977909E" w:rsidR="0073329F" w:rsidRDefault="0073329F" w:rsidP="00B6692A">
      <w:pPr>
        <w:pStyle w:val="aff2"/>
        <w:numPr>
          <w:ilvl w:val="0"/>
          <w:numId w:val="31"/>
        </w:numPr>
        <w:rPr>
          <w:rStyle w:val="gvxzyvdx"/>
          <w:rFonts w:ascii="Arial" w:hAnsi="Arial"/>
          <w:b/>
        </w:rPr>
      </w:pPr>
      <w:r w:rsidRPr="00B6692A">
        <w:rPr>
          <w:rStyle w:val="gvxzyvdx"/>
          <w:rFonts w:ascii="Arial" w:hAnsi="Arial"/>
          <w:b/>
        </w:rPr>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AF3E15B" w14:textId="77777777" w:rsidR="00540FC2" w:rsidRPr="00B6692A" w:rsidRDefault="00540FC2" w:rsidP="00540FC2">
      <w:pPr>
        <w:pStyle w:val="aff2"/>
        <w:ind w:firstLine="0"/>
        <w:rPr>
          <w:rStyle w:val="gvxzyvdx"/>
          <w:rFonts w:ascii="Arial" w:hAnsi="Arial"/>
          <w:b/>
        </w:rPr>
      </w:pPr>
    </w:p>
    <w:p w14:paraId="06739FF5" w14:textId="27DC371A" w:rsidR="0073329F" w:rsidRPr="00B6692A" w:rsidRDefault="0073329F" w:rsidP="00540FC2">
      <w:pPr>
        <w:ind w:firstLine="0"/>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w:t>
      </w:r>
      <w:r w:rsidRPr="00B6692A">
        <w:rPr>
          <w:rStyle w:val="gvxzyvdx"/>
          <w:rFonts w:ascii="Arial" w:hAnsi="Arial"/>
        </w:rPr>
        <w:lastRenderedPageBreak/>
        <w:t xml:space="preserve">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A8588F">
        <w:rPr>
          <w:rStyle w:val="gvxzyvdx"/>
          <w:rFonts w:ascii="Arial" w:hAnsi="Arial"/>
        </w:rPr>
        <w:t>,</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8F8947B" w:rsidR="00600840" w:rsidRDefault="00600840" w:rsidP="00B6692A">
      <w:pPr>
        <w:pStyle w:val="aff2"/>
        <w:numPr>
          <w:ilvl w:val="0"/>
          <w:numId w:val="31"/>
        </w:numPr>
        <w:rPr>
          <w:rStyle w:val="gvxzyvdx"/>
          <w:rFonts w:ascii="Arial" w:hAnsi="Arial"/>
          <w:b/>
        </w:rPr>
      </w:pPr>
      <w:r w:rsidRPr="008F40A7">
        <w:rPr>
          <w:rStyle w:val="gvxzyvdx"/>
          <w:rFonts w:ascii="Arial" w:hAnsi="Arial"/>
          <w:b/>
        </w:rPr>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r w:rsidR="006521D9">
        <w:rPr>
          <w:rStyle w:val="gvxzyvdx"/>
          <w:rFonts w:ascii="Arial" w:hAnsi="Arial"/>
          <w:b/>
        </w:rPr>
        <w:t xml:space="preserve"> Στην </w:t>
      </w:r>
      <w:r w:rsidR="00C143EF">
        <w:rPr>
          <w:rStyle w:val="gvxzyvdx"/>
          <w:rFonts w:ascii="Arial" w:hAnsi="Arial"/>
          <w:b/>
        </w:rPr>
        <w:t>Αττική</w:t>
      </w:r>
      <w:r w:rsidR="006521D9">
        <w:rPr>
          <w:rStyle w:val="gvxzyvdx"/>
          <w:rFonts w:ascii="Arial" w:hAnsi="Arial"/>
          <w:b/>
        </w:rPr>
        <w:t xml:space="preserve"> </w:t>
      </w:r>
      <w:r w:rsidR="00C143EF">
        <w:rPr>
          <w:rStyle w:val="gvxzyvdx"/>
          <w:rFonts w:ascii="Arial" w:hAnsi="Arial"/>
          <w:b/>
        </w:rPr>
        <w:t>είμαστε</w:t>
      </w:r>
      <w:r w:rsidR="006521D9">
        <w:rPr>
          <w:rStyle w:val="gvxzyvdx"/>
          <w:rFonts w:ascii="Arial" w:hAnsi="Arial"/>
          <w:b/>
        </w:rPr>
        <w:t xml:space="preserve"> και οι δυο, δεν είναι </w:t>
      </w:r>
      <w:r w:rsidR="00C143EF">
        <w:rPr>
          <w:rStyle w:val="gvxzyvdx"/>
          <w:rFonts w:ascii="Arial" w:hAnsi="Arial"/>
          <w:b/>
        </w:rPr>
        <w:t>μεγάλο</w:t>
      </w:r>
      <w:r w:rsidR="006521D9">
        <w:rPr>
          <w:rStyle w:val="gvxzyvdx"/>
          <w:rFonts w:ascii="Arial" w:hAnsi="Arial"/>
          <w:b/>
        </w:rPr>
        <w:t xml:space="preserve"> </w:t>
      </w:r>
      <w:r w:rsidR="00C143EF">
        <w:rPr>
          <w:rStyle w:val="gvxzyvdx"/>
          <w:rFonts w:ascii="Arial" w:hAnsi="Arial"/>
          <w:b/>
        </w:rPr>
        <w:t>πράγμα</w:t>
      </w:r>
      <w:r w:rsidR="006521D9">
        <w:rPr>
          <w:rStyle w:val="gvxzyvdx"/>
          <w:rFonts w:ascii="Arial" w:hAnsi="Arial"/>
          <w:b/>
        </w:rPr>
        <w:t>.</w:t>
      </w:r>
    </w:p>
    <w:p w14:paraId="29391269" w14:textId="77777777" w:rsidR="00540FC2" w:rsidRDefault="00540FC2" w:rsidP="00540FC2">
      <w:pPr>
        <w:ind w:firstLine="0"/>
        <w:rPr>
          <w:rStyle w:val="gvxzyvdx"/>
          <w:rFonts w:ascii="Arial" w:hAnsi="Arial"/>
          <w:b/>
        </w:rPr>
      </w:pPr>
    </w:p>
    <w:p w14:paraId="0092EFC2" w14:textId="70482A4C" w:rsidR="00600840" w:rsidRDefault="00600840" w:rsidP="00540FC2">
      <w:pPr>
        <w:ind w:firstLine="0"/>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1B8B9EC5" w14:textId="77777777" w:rsidR="00540FC2" w:rsidRDefault="00540FC2" w:rsidP="00540FC2">
      <w:pPr>
        <w:ind w:firstLine="0"/>
        <w:rPr>
          <w:rStyle w:val="gvxzyvdx"/>
          <w:rFonts w:ascii="Arial" w:hAnsi="Arial"/>
        </w:rPr>
      </w:pP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4F64FCEF" w14:textId="77777777" w:rsidR="00540FC2" w:rsidRDefault="00540FC2" w:rsidP="00540FC2">
      <w:pPr>
        <w:ind w:left="360" w:firstLine="0"/>
        <w:rPr>
          <w:rStyle w:val="gvxzyvdx"/>
          <w:rFonts w:ascii="Arial" w:hAnsi="Arial"/>
        </w:rPr>
      </w:pPr>
    </w:p>
    <w:p w14:paraId="1E37F692" w14:textId="1D9099B2" w:rsidR="00FF3612" w:rsidRDefault="00822A02" w:rsidP="00540FC2">
      <w:pPr>
        <w:ind w:left="360" w:firstLine="0"/>
        <w:rPr>
          <w:rStyle w:val="gvxzyvdx"/>
          <w:rFonts w:ascii="Arial" w:hAnsi="Arial"/>
        </w:rPr>
      </w:pPr>
      <w:r w:rsidRPr="00540FC2">
        <w:rPr>
          <w:rStyle w:val="gvxzyvdx"/>
          <w:rFonts w:ascii="Arial" w:hAnsi="Arial"/>
        </w:rPr>
        <w:t>Πρέπει</w:t>
      </w:r>
      <w:r w:rsidR="00FF3612" w:rsidRPr="00540FC2">
        <w:rPr>
          <w:rStyle w:val="gvxzyvdx"/>
          <w:rFonts w:ascii="Arial" w:hAnsi="Arial"/>
        </w:rPr>
        <w:t xml:space="preserve"> να </w:t>
      </w:r>
      <w:r w:rsidRPr="00540FC2">
        <w:rPr>
          <w:rStyle w:val="gvxzyvdx"/>
          <w:rFonts w:ascii="Arial" w:hAnsi="Arial"/>
        </w:rPr>
        <w:t>κάνεις</w:t>
      </w:r>
      <w:r w:rsidR="00FF3612" w:rsidRPr="00540FC2">
        <w:rPr>
          <w:rStyle w:val="gvxzyvdx"/>
          <w:rFonts w:ascii="Arial" w:hAnsi="Arial"/>
        </w:rPr>
        <w:t xml:space="preserve"> </w:t>
      </w:r>
      <w:r w:rsidRPr="00540FC2">
        <w:rPr>
          <w:rStyle w:val="gvxzyvdx"/>
          <w:rFonts w:ascii="Arial" w:hAnsi="Arial"/>
        </w:rPr>
        <w:t>αίτηση</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πριν την </w:t>
      </w:r>
      <w:r w:rsidRPr="00540FC2">
        <w:rPr>
          <w:rStyle w:val="gvxzyvdx"/>
          <w:rFonts w:ascii="Arial" w:hAnsi="Arial"/>
        </w:rPr>
        <w:t>επόμενη</w:t>
      </w:r>
      <w:r w:rsidR="00FF3612" w:rsidRPr="00540FC2">
        <w:rPr>
          <w:rStyle w:val="gvxzyvdx"/>
          <w:rFonts w:ascii="Arial" w:hAnsi="Arial"/>
        </w:rPr>
        <w:t xml:space="preserve"> </w:t>
      </w:r>
      <w:r w:rsidRPr="00540FC2">
        <w:rPr>
          <w:rStyle w:val="gvxzyvdx"/>
          <w:rFonts w:ascii="Arial" w:hAnsi="Arial"/>
        </w:rPr>
        <w:t>φάση</w:t>
      </w:r>
      <w:r w:rsidR="00FF3612" w:rsidRPr="00540FC2">
        <w:rPr>
          <w:rStyle w:val="gvxzyvdx"/>
          <w:rFonts w:ascii="Arial" w:hAnsi="Arial"/>
        </w:rPr>
        <w:t xml:space="preserve"> για να </w:t>
      </w:r>
      <w:r w:rsidRPr="00540FC2">
        <w:rPr>
          <w:rStyle w:val="gvxzyvdx"/>
          <w:rFonts w:ascii="Arial" w:hAnsi="Arial"/>
        </w:rPr>
        <w:t>βρεθεί</w:t>
      </w:r>
      <w:r w:rsidR="00FF3612" w:rsidRPr="00540FC2">
        <w:rPr>
          <w:rStyle w:val="gvxzyvdx"/>
          <w:rFonts w:ascii="Arial" w:hAnsi="Arial"/>
        </w:rPr>
        <w:t xml:space="preserve"> αν </w:t>
      </w:r>
      <w:r w:rsidRPr="00540FC2">
        <w:rPr>
          <w:rStyle w:val="gvxzyvdx"/>
          <w:rFonts w:ascii="Arial" w:hAnsi="Arial"/>
        </w:rPr>
        <w:t>υπάρχει</w:t>
      </w:r>
      <w:r w:rsidR="00FF3612" w:rsidRPr="00540FC2">
        <w:rPr>
          <w:rStyle w:val="gvxzyvdx"/>
          <w:rFonts w:ascii="Arial" w:hAnsi="Arial"/>
        </w:rPr>
        <w:t xml:space="preserve"> </w:t>
      </w:r>
      <w:r w:rsidRPr="00540FC2">
        <w:rPr>
          <w:rStyle w:val="gvxzyvdx"/>
          <w:rFonts w:ascii="Arial" w:hAnsi="Arial"/>
        </w:rPr>
        <w:t>κενό</w:t>
      </w:r>
      <w:r w:rsidR="00FF3612" w:rsidRPr="00540FC2">
        <w:rPr>
          <w:rStyle w:val="gvxzyvdx"/>
          <w:rFonts w:ascii="Arial" w:hAnsi="Arial"/>
        </w:rPr>
        <w:t xml:space="preserve"> στο </w:t>
      </w:r>
      <w:r w:rsidRPr="00540FC2">
        <w:rPr>
          <w:rStyle w:val="gvxzyvdx"/>
          <w:rFonts w:ascii="Arial" w:hAnsi="Arial"/>
        </w:rPr>
        <w:t>σχολείο</w:t>
      </w:r>
      <w:r w:rsidR="00FF3612" w:rsidRPr="00540FC2">
        <w:rPr>
          <w:rStyle w:val="gvxzyvdx"/>
          <w:rFonts w:ascii="Arial" w:hAnsi="Arial"/>
        </w:rPr>
        <w:t xml:space="preserve"> που </w:t>
      </w:r>
      <w:r w:rsidRPr="00540FC2">
        <w:rPr>
          <w:rStyle w:val="gvxzyvdx"/>
          <w:rFonts w:ascii="Arial" w:hAnsi="Arial"/>
        </w:rPr>
        <w:t>ενδιαφέρεσαι</w:t>
      </w:r>
      <w:r w:rsidR="00FF3612" w:rsidRPr="00540FC2">
        <w:rPr>
          <w:rStyle w:val="gvxzyvdx"/>
          <w:rFonts w:ascii="Arial" w:hAnsi="Arial"/>
        </w:rPr>
        <w:t xml:space="preserve">. </w:t>
      </w:r>
      <w:r w:rsidRPr="00540FC2">
        <w:rPr>
          <w:rStyle w:val="gvxzyvdx"/>
          <w:rFonts w:ascii="Arial" w:hAnsi="Arial"/>
        </w:rPr>
        <w:t>Ωστόσο</w:t>
      </w:r>
      <w:r w:rsidR="00FF3612" w:rsidRPr="00540FC2">
        <w:rPr>
          <w:rStyle w:val="gvxzyvdx"/>
          <w:rFonts w:ascii="Arial" w:hAnsi="Arial"/>
        </w:rPr>
        <w:t xml:space="preserve"> </w:t>
      </w:r>
      <w:r w:rsidRPr="00540FC2">
        <w:rPr>
          <w:rStyle w:val="gvxzyvdx"/>
          <w:rFonts w:ascii="Arial" w:hAnsi="Arial"/>
        </w:rPr>
        <w:t>αιτήσεις</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w:t>
      </w:r>
      <w:r w:rsidRPr="00540FC2">
        <w:rPr>
          <w:rStyle w:val="gvxzyvdx"/>
          <w:rFonts w:ascii="Arial" w:hAnsi="Arial"/>
        </w:rPr>
        <w:t>ικανοποιούνται</w:t>
      </w:r>
      <w:r w:rsidR="00FF3612" w:rsidRPr="00540FC2">
        <w:rPr>
          <w:rStyle w:val="gvxzyvdx"/>
          <w:rFonts w:ascii="Arial" w:hAnsi="Arial"/>
        </w:rPr>
        <w:t xml:space="preserve"> </w:t>
      </w:r>
      <w:r w:rsidRPr="00540FC2">
        <w:rPr>
          <w:rStyle w:val="gvxzyvdx"/>
          <w:rFonts w:ascii="Arial" w:hAnsi="Arial"/>
        </w:rPr>
        <w:t>σπάνια</w:t>
      </w:r>
      <w:r w:rsidR="00FF3612" w:rsidRPr="00540FC2">
        <w:rPr>
          <w:rStyle w:val="gvxzyvdx"/>
          <w:rFonts w:ascii="Arial" w:hAnsi="Arial"/>
        </w:rPr>
        <w:t xml:space="preserve"> </w:t>
      </w:r>
      <w:r w:rsidRPr="00540FC2">
        <w:rPr>
          <w:rStyle w:val="gvxzyvdx"/>
          <w:rFonts w:ascii="Arial" w:hAnsi="Arial"/>
        </w:rPr>
        <w:t>γιατί</w:t>
      </w:r>
      <w:r w:rsidR="00FF3612" w:rsidRPr="00540FC2">
        <w:rPr>
          <w:rStyle w:val="gvxzyvdx"/>
          <w:rFonts w:ascii="Arial" w:hAnsi="Arial"/>
        </w:rPr>
        <w:t xml:space="preserve"> </w:t>
      </w:r>
      <w:r w:rsidRPr="00540FC2">
        <w:rPr>
          <w:rStyle w:val="gvxzyvdx"/>
          <w:rFonts w:ascii="Arial" w:hAnsi="Arial"/>
        </w:rPr>
        <w:t>θεωρείται</w:t>
      </w:r>
      <w:r w:rsidR="00FF3612" w:rsidRPr="00540FC2">
        <w:rPr>
          <w:rStyle w:val="gvxzyvdx"/>
          <w:rFonts w:ascii="Arial" w:hAnsi="Arial"/>
        </w:rPr>
        <w:t xml:space="preserve"> ότι </w:t>
      </w:r>
      <w:r w:rsidRPr="00540FC2">
        <w:rPr>
          <w:rStyle w:val="gvxzyvdx"/>
          <w:rFonts w:ascii="Arial" w:hAnsi="Arial"/>
        </w:rPr>
        <w:t>αλλάζουν</w:t>
      </w:r>
      <w:r w:rsidR="00FF3612" w:rsidRPr="00540FC2">
        <w:rPr>
          <w:rStyle w:val="gvxzyvdx"/>
          <w:rFonts w:ascii="Arial" w:hAnsi="Arial"/>
        </w:rPr>
        <w:t xml:space="preserve"> την </w:t>
      </w:r>
      <w:r w:rsidRPr="00540FC2">
        <w:rPr>
          <w:rStyle w:val="gvxzyvdx"/>
          <w:rFonts w:ascii="Arial" w:hAnsi="Arial"/>
        </w:rPr>
        <w:t>κατανομή</w:t>
      </w:r>
      <w:r w:rsidR="007F170E" w:rsidRPr="00540FC2">
        <w:rPr>
          <w:rStyle w:val="gvxzyvdx"/>
          <w:rFonts w:ascii="Arial" w:hAnsi="Arial"/>
        </w:rPr>
        <w:t xml:space="preserve"> </w:t>
      </w:r>
      <w:r w:rsidRPr="00540FC2">
        <w:rPr>
          <w:rStyle w:val="gvxzyvdx"/>
          <w:rFonts w:ascii="Arial" w:hAnsi="Arial"/>
        </w:rPr>
        <w:t>εργασιών</w:t>
      </w:r>
      <w:r w:rsidR="007F170E" w:rsidRPr="00540FC2">
        <w:rPr>
          <w:rStyle w:val="gvxzyvdx"/>
          <w:rFonts w:ascii="Arial" w:hAnsi="Arial"/>
        </w:rPr>
        <w:t xml:space="preserve"> των </w:t>
      </w:r>
      <w:r w:rsidRPr="00540FC2">
        <w:rPr>
          <w:rStyle w:val="gvxzyvdx"/>
          <w:rFonts w:ascii="Arial" w:hAnsi="Arial"/>
        </w:rPr>
        <w:t>σχολείων</w:t>
      </w:r>
      <w:r w:rsidR="007F170E" w:rsidRPr="00540FC2">
        <w:rPr>
          <w:rStyle w:val="gvxzyvdx"/>
          <w:rFonts w:ascii="Arial" w:hAnsi="Arial"/>
        </w:rPr>
        <w:t xml:space="preserve">. Αν </w:t>
      </w:r>
      <w:r w:rsidRPr="00540FC2">
        <w:rPr>
          <w:rStyle w:val="gvxzyvdx"/>
          <w:rFonts w:ascii="Arial" w:hAnsi="Arial"/>
        </w:rPr>
        <w:t>παρόλα</w:t>
      </w:r>
      <w:r w:rsidR="007F170E" w:rsidRPr="00540FC2">
        <w:rPr>
          <w:rStyle w:val="gvxzyvdx"/>
          <w:rFonts w:ascii="Arial" w:hAnsi="Arial"/>
        </w:rPr>
        <w:t xml:space="preserve"> αυτά </w:t>
      </w:r>
      <w:r w:rsidRPr="00540FC2">
        <w:rPr>
          <w:rStyle w:val="gvxzyvdx"/>
          <w:rFonts w:ascii="Arial" w:hAnsi="Arial"/>
        </w:rPr>
        <w:t>έχεις</w:t>
      </w:r>
      <w:r w:rsidR="007F170E" w:rsidRPr="00540FC2">
        <w:rPr>
          <w:rStyle w:val="gvxzyvdx"/>
          <w:rFonts w:ascii="Arial" w:hAnsi="Arial"/>
        </w:rPr>
        <w:t xml:space="preserve"> να </w:t>
      </w:r>
      <w:r w:rsidRPr="00540FC2">
        <w:rPr>
          <w:rStyle w:val="gvxzyvdx"/>
          <w:rFonts w:ascii="Arial" w:hAnsi="Arial"/>
        </w:rPr>
        <w:t>προβάλεις</w:t>
      </w:r>
      <w:r w:rsidR="007F170E" w:rsidRPr="00540FC2">
        <w:rPr>
          <w:rStyle w:val="gvxzyvdx"/>
          <w:rFonts w:ascii="Arial" w:hAnsi="Arial"/>
        </w:rPr>
        <w:t xml:space="preserve"> </w:t>
      </w:r>
      <w:r w:rsidRPr="00540FC2">
        <w:rPr>
          <w:rStyle w:val="gvxzyvdx"/>
          <w:rFonts w:ascii="Arial" w:hAnsi="Arial"/>
        </w:rPr>
        <w:t>ισχυρούς</w:t>
      </w:r>
      <w:r w:rsidR="007F170E" w:rsidRPr="00540FC2">
        <w:rPr>
          <w:rStyle w:val="gvxzyvdx"/>
          <w:rFonts w:ascii="Arial" w:hAnsi="Arial"/>
        </w:rPr>
        <w:t xml:space="preserve"> </w:t>
      </w:r>
      <w:r w:rsidR="00976E4A" w:rsidRPr="00540FC2">
        <w:rPr>
          <w:rStyle w:val="gvxzyvdx"/>
          <w:rFonts w:ascii="Arial" w:hAnsi="Arial"/>
        </w:rPr>
        <w:t>λόγους</w:t>
      </w:r>
      <w:r w:rsidRPr="00540FC2">
        <w:rPr>
          <w:rStyle w:val="gvxzyvdx"/>
          <w:rFonts w:ascii="Arial" w:hAnsi="Arial"/>
        </w:rPr>
        <w:t xml:space="preserve">, πχ προσέχεις την ανίατη μητέρα σου με αποδεδειγμένα χαρτιά, </w:t>
      </w:r>
      <w:r w:rsidR="00B60959" w:rsidRPr="00540FC2">
        <w:rPr>
          <w:rStyle w:val="gvxzyvdx"/>
          <w:rFonts w:ascii="Arial" w:hAnsi="Arial"/>
        </w:rPr>
        <w:t>είχες ελπίδες να ικανοποιηθεί η αίτηση σου</w:t>
      </w:r>
      <w:r w:rsidRPr="00540FC2">
        <w:rPr>
          <w:rStyle w:val="gvxzyvdx"/>
          <w:rFonts w:ascii="Arial" w:hAnsi="Arial"/>
        </w:rPr>
        <w:t>.</w:t>
      </w:r>
    </w:p>
    <w:p w14:paraId="69AB9B54" w14:textId="77777777" w:rsidR="008B08EE" w:rsidRDefault="008B08EE" w:rsidP="00540FC2">
      <w:pPr>
        <w:ind w:left="360" w:firstLine="0"/>
        <w:rPr>
          <w:rStyle w:val="gvxzyvdx"/>
          <w:rFonts w:ascii="Arial" w:hAnsi="Arial"/>
        </w:rPr>
      </w:pPr>
    </w:p>
    <w:p w14:paraId="5F347F47" w14:textId="77777777" w:rsidR="00EA43AA" w:rsidRDefault="00EA43AA" w:rsidP="00540FC2">
      <w:pPr>
        <w:ind w:left="360" w:firstLine="0"/>
        <w:rPr>
          <w:rStyle w:val="gvxzyvdx"/>
          <w:rFonts w:ascii="Arial" w:hAnsi="Arial"/>
        </w:rPr>
      </w:pPr>
    </w:p>
    <w:p w14:paraId="36F621D2" w14:textId="77777777" w:rsidR="00EA43AA" w:rsidRPr="00540FC2" w:rsidRDefault="00EA43AA" w:rsidP="00540FC2">
      <w:pPr>
        <w:ind w:left="360" w:firstLine="0"/>
        <w:rPr>
          <w:rStyle w:val="gvxzyvdx"/>
          <w:rFonts w:ascii="Arial" w:hAnsi="Arial"/>
        </w:rPr>
      </w:pP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29" w:history="1">
        <w:r w:rsidR="008A63DA" w:rsidRPr="00B6692A">
          <w:rPr>
            <w:rStyle w:val="-"/>
            <w:rFonts w:ascii="Arial" w:hAnsi="Arial"/>
          </w:rPr>
          <w:t>ΦΕΚ</w:t>
        </w:r>
      </w:hyperlink>
    </w:p>
    <w:p w14:paraId="166A910F" w14:textId="114BA253" w:rsidR="00784904" w:rsidRDefault="00784904" w:rsidP="00715EA5">
      <w:pPr>
        <w:pStyle w:val="aff2"/>
        <w:rPr>
          <w:rStyle w:val="-"/>
          <w:rFonts w:ascii="Arial" w:hAnsi="Arial"/>
        </w:rPr>
      </w:pPr>
    </w:p>
    <w:p w14:paraId="1D9F14A2" w14:textId="5656BA77" w:rsidR="00784904" w:rsidRPr="00540FC2" w:rsidRDefault="00784904" w:rsidP="00784904">
      <w:pPr>
        <w:pStyle w:val="aff2"/>
        <w:numPr>
          <w:ilvl w:val="0"/>
          <w:numId w:val="31"/>
        </w:numPr>
        <w:jc w:val="left"/>
        <w:rPr>
          <w:rFonts w:ascii="Arial" w:hAnsi="Arial"/>
          <w:b/>
          <w:bCs/>
          <w:color w:val="413C4C" w:themeColor="accent3" w:themeShade="80"/>
          <w:szCs w:val="24"/>
          <w:u w:val="single"/>
        </w:rPr>
      </w:pPr>
      <w:r w:rsidRPr="00784904">
        <w:rPr>
          <w:rStyle w:val="-"/>
          <w:rFonts w:ascii="Arial" w:hAnsi="Arial"/>
          <w:b/>
          <w:bCs/>
          <w:szCs w:val="24"/>
        </w:rPr>
        <w:t xml:space="preserve"> </w:t>
      </w:r>
      <w:r w:rsidRPr="00784904">
        <w:rPr>
          <w:rFonts w:ascii="Arial" w:hAnsi="Arial"/>
          <w:b/>
          <w:bCs/>
          <w:color w:val="050505"/>
          <w:szCs w:val="24"/>
          <w:shd w:val="clear" w:color="auto" w:fill="FFFFFF"/>
        </w:rPr>
        <w:t>Αναπληρώτρια πλήρους ωραρίου, κάνοντας χρήση μειωμένου ωραρίου 2 ώρες για ανατροφή τέκνου, χάνει από το μισθό ή τα μόρια προϋπηρεσίας?</w:t>
      </w:r>
    </w:p>
    <w:p w14:paraId="583C4B55" w14:textId="77777777" w:rsidR="00540FC2" w:rsidRPr="00784904" w:rsidRDefault="00540FC2" w:rsidP="00540FC2">
      <w:pPr>
        <w:pStyle w:val="aff2"/>
        <w:ind w:firstLine="0"/>
        <w:jc w:val="left"/>
        <w:rPr>
          <w:rStyle w:val="-"/>
          <w:rFonts w:ascii="Arial" w:hAnsi="Arial"/>
          <w:b/>
          <w:bCs/>
          <w:szCs w:val="24"/>
        </w:rPr>
      </w:pPr>
    </w:p>
    <w:p w14:paraId="177989B8" w14:textId="4593A8AA" w:rsidR="00784904" w:rsidRDefault="00784904" w:rsidP="00540FC2">
      <w:pPr>
        <w:pStyle w:val="aff2"/>
        <w:ind w:firstLine="0"/>
        <w:rPr>
          <w:rStyle w:val="-"/>
          <w:rFonts w:ascii="Arial" w:hAnsi="Arial"/>
          <w:u w:val="none"/>
        </w:rPr>
      </w:pPr>
      <w:r>
        <w:rPr>
          <w:rStyle w:val="-"/>
          <w:rFonts w:ascii="Arial" w:hAnsi="Arial"/>
          <w:u w:val="none"/>
        </w:rPr>
        <w:lastRenderedPageBreak/>
        <w:t>Η μείωση ωραρίου λόγω ανατροφή τέκνου είναι παροχή που δεν επηρεάζει είτε μισθό είτε μόρια προϋπηρεσίας.</w:t>
      </w:r>
    </w:p>
    <w:p w14:paraId="085F5469" w14:textId="77777777" w:rsidR="00EA43AA" w:rsidRDefault="00EA43AA" w:rsidP="00540FC2">
      <w:pPr>
        <w:pStyle w:val="aff2"/>
        <w:ind w:firstLine="0"/>
        <w:rPr>
          <w:rStyle w:val="-"/>
          <w:rFonts w:ascii="Arial" w:hAnsi="Arial"/>
          <w:u w:val="none"/>
        </w:rPr>
      </w:pPr>
    </w:p>
    <w:p w14:paraId="4B0F809C" w14:textId="77777777" w:rsidR="00EA43AA" w:rsidRPr="00784904" w:rsidRDefault="00EA43AA" w:rsidP="00540FC2">
      <w:pPr>
        <w:pStyle w:val="aff2"/>
        <w:ind w:firstLine="0"/>
        <w:rPr>
          <w:rStyle w:val="-"/>
          <w:rFonts w:ascii="Arial" w:hAnsi="Arial"/>
          <w:u w:val="none"/>
        </w:rPr>
      </w:pPr>
    </w:p>
    <w:p w14:paraId="21FAF808" w14:textId="1C22EF7F" w:rsidR="00F2221C" w:rsidRPr="00540FC2"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467B5076" w14:textId="77777777" w:rsidR="00540FC2" w:rsidRDefault="00540FC2" w:rsidP="00540FC2">
      <w:pPr>
        <w:ind w:firstLine="0"/>
        <w:rPr>
          <w:rStyle w:val="-"/>
          <w:rFonts w:ascii="Arial" w:hAnsi="Arial"/>
          <w:u w:val="none"/>
        </w:rPr>
      </w:pPr>
    </w:p>
    <w:p w14:paraId="25887877" w14:textId="03CA98C9" w:rsidR="00F2221C" w:rsidRDefault="00F2221C" w:rsidP="00540FC2">
      <w:pPr>
        <w:ind w:firstLine="0"/>
        <w:rPr>
          <w:rStyle w:val="-"/>
          <w:rFonts w:ascii="Arial" w:hAnsi="Arial"/>
          <w:u w:val="none"/>
        </w:rPr>
      </w:pPr>
      <w:r w:rsidRPr="00B6692A">
        <w:rPr>
          <w:rStyle w:val="-"/>
          <w:rFonts w:ascii="Arial" w:hAnsi="Arial"/>
          <w:u w:val="none"/>
        </w:rPr>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30" w:history="1">
        <w:r w:rsidRPr="00B6692A">
          <w:rPr>
            <w:rStyle w:val="-"/>
            <w:rFonts w:ascii="Arial" w:hAnsi="Arial"/>
            <w:u w:val="none"/>
          </w:rPr>
          <w:t>ΕΔ</w:t>
        </w:r>
        <w:bookmarkStart w:id="42" w:name="_Hlt112935631"/>
        <w:bookmarkStart w:id="43" w:name="_Hlt112935632"/>
        <w:r w:rsidRPr="00B6692A">
          <w:rPr>
            <w:rStyle w:val="-"/>
            <w:rFonts w:ascii="Arial" w:hAnsi="Arial"/>
            <w:u w:val="none"/>
          </w:rPr>
          <w:t>Ω</w:t>
        </w:r>
        <w:bookmarkEnd w:id="42"/>
        <w:bookmarkEnd w:id="43"/>
      </w:hyperlink>
    </w:p>
    <w:p w14:paraId="0E54094D" w14:textId="77777777" w:rsidR="00540FC2" w:rsidRPr="00B6692A" w:rsidRDefault="00540FC2" w:rsidP="00540FC2">
      <w:pPr>
        <w:ind w:firstLine="0"/>
        <w:rPr>
          <w:rStyle w:val="-"/>
          <w:rFonts w:ascii="Arial" w:hAnsi="Arial"/>
          <w:u w:val="none"/>
        </w:rPr>
      </w:pPr>
    </w:p>
    <w:p w14:paraId="47B7F6D9" w14:textId="77777777" w:rsidR="00022243" w:rsidRPr="00B6692A" w:rsidRDefault="00022243" w:rsidP="00B6692A">
      <w:pPr>
        <w:rPr>
          <w:rStyle w:val="-"/>
          <w:rFonts w:ascii="Arial" w:hAnsi="Arial"/>
        </w:rPr>
      </w:pPr>
    </w:p>
    <w:p w14:paraId="667CE086" w14:textId="48F57DE1" w:rsidR="000E1250"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0CEAEF57" w14:textId="77777777" w:rsidR="00540FC2" w:rsidRPr="00B6692A" w:rsidRDefault="00540FC2" w:rsidP="00540FC2">
      <w:pPr>
        <w:pStyle w:val="aff2"/>
        <w:ind w:firstLine="0"/>
        <w:rPr>
          <w:rFonts w:ascii="Arial" w:hAnsi="Arial"/>
          <w:b/>
        </w:rPr>
      </w:pPr>
    </w:p>
    <w:p w14:paraId="2F3C74AF" w14:textId="33CCC214" w:rsidR="008A63DA" w:rsidRDefault="009114D6" w:rsidP="00540FC2">
      <w:pPr>
        <w:ind w:firstLine="0"/>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513E3C2D" w14:textId="77777777" w:rsidR="00540FC2" w:rsidRPr="008F40A7" w:rsidRDefault="00540FC2" w:rsidP="00540FC2">
      <w:pPr>
        <w:ind w:firstLine="0"/>
        <w:rPr>
          <w:rStyle w:val="gvxzyvdx"/>
          <w:rFonts w:ascii="Arial" w:hAnsi="Arial"/>
        </w:rPr>
      </w:pP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307C837B" w14:textId="77777777" w:rsidR="00540FC2" w:rsidRDefault="00540FC2" w:rsidP="00540FC2">
      <w:pPr>
        <w:ind w:firstLine="0"/>
        <w:rPr>
          <w:rStyle w:val="gvxzyvdx"/>
          <w:rFonts w:ascii="Arial" w:hAnsi="Arial"/>
        </w:rPr>
      </w:pPr>
    </w:p>
    <w:p w14:paraId="53EF4703" w14:textId="5B976C0E" w:rsidR="003E6878" w:rsidRDefault="001C0DE4" w:rsidP="00540FC2">
      <w:pPr>
        <w:ind w:firstLine="0"/>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B192987" w14:textId="77777777" w:rsidR="00540FC2" w:rsidRPr="00B6692A" w:rsidRDefault="00540FC2" w:rsidP="00540FC2">
      <w:pPr>
        <w:ind w:firstLine="0"/>
        <w:rPr>
          <w:rStyle w:val="gvxzyvdx"/>
          <w:rFonts w:ascii="Arial" w:hAnsi="Arial"/>
        </w:rPr>
      </w:pPr>
    </w:p>
    <w:p w14:paraId="5D6DBD48" w14:textId="77777777" w:rsidR="005E00EC" w:rsidRDefault="005E00EC" w:rsidP="005E00EC">
      <w:pPr>
        <w:pStyle w:val="aff2"/>
        <w:ind w:firstLine="0"/>
        <w:rPr>
          <w:rStyle w:val="gvxzyvdx"/>
          <w:rFonts w:ascii="Arial" w:hAnsi="Arial"/>
          <w:b/>
        </w:rPr>
      </w:pPr>
    </w:p>
    <w:p w14:paraId="371B5613" w14:textId="77777777" w:rsidR="00EA43AA" w:rsidRDefault="00EA43AA" w:rsidP="005E00EC">
      <w:pPr>
        <w:pStyle w:val="aff2"/>
        <w:ind w:firstLine="0"/>
        <w:rPr>
          <w:rStyle w:val="gvxzyvdx"/>
          <w:rFonts w:ascii="Arial" w:hAnsi="Arial"/>
          <w:b/>
        </w:rPr>
      </w:pPr>
    </w:p>
    <w:p w14:paraId="60F87DCC" w14:textId="77777777" w:rsidR="00EA43AA" w:rsidRDefault="00EA43AA"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t>Τι είναι αυτός ο Σύλλογος Διδασκόντων;</w:t>
      </w:r>
    </w:p>
    <w:p w14:paraId="144495D5" w14:textId="77777777" w:rsidR="00540FC2" w:rsidRDefault="00540FC2" w:rsidP="00540FC2">
      <w:pPr>
        <w:ind w:firstLine="0"/>
        <w:rPr>
          <w:rStyle w:val="gvxzyvdx"/>
          <w:rFonts w:ascii="Arial" w:hAnsi="Arial"/>
        </w:rPr>
      </w:pPr>
    </w:p>
    <w:p w14:paraId="71238548" w14:textId="6F5B1514" w:rsidR="003E6878" w:rsidRDefault="003E6878" w:rsidP="00540FC2">
      <w:pPr>
        <w:ind w:firstLine="0"/>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όλα τα εκπαιδευτικά και παιδαγωγικά ζητήματα που προκύπτουν στο σχολείο ο Σύλλογος </w:t>
      </w:r>
      <w:r w:rsidRPr="00655491">
        <w:rPr>
          <w:rStyle w:val="gvxzyvdx"/>
          <w:rFonts w:ascii="Arial" w:hAnsi="Arial"/>
        </w:rPr>
        <w:lastRenderedPageBreak/>
        <w:t>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5ACB1A0A" w14:textId="77777777" w:rsidR="009A24B2" w:rsidRDefault="009A24B2" w:rsidP="00B6692A">
      <w:pPr>
        <w:rPr>
          <w:rStyle w:val="gvxzyvdx"/>
          <w:rFonts w:ascii="Arial" w:hAnsi="Arial"/>
        </w:rPr>
      </w:pPr>
    </w:p>
    <w:p w14:paraId="42F885DB" w14:textId="5333F74D" w:rsidR="009A24B2" w:rsidRDefault="009A24B2" w:rsidP="00B6692A">
      <w:pPr>
        <w:rPr>
          <w:rStyle w:val="gvxzyvdx"/>
          <w:rFonts w:ascii="Arial" w:hAnsi="Arial"/>
        </w:rPr>
      </w:pPr>
    </w:p>
    <w:p w14:paraId="0BA32F86" w14:textId="01D761EC" w:rsidR="009A24B2" w:rsidRDefault="009A24B2" w:rsidP="009A24B2">
      <w:pPr>
        <w:pStyle w:val="aff2"/>
        <w:numPr>
          <w:ilvl w:val="0"/>
          <w:numId w:val="31"/>
        </w:numPr>
        <w:rPr>
          <w:rStyle w:val="gvxzyvdx"/>
          <w:rFonts w:ascii="Arial" w:hAnsi="Arial"/>
          <w:b/>
          <w:bCs/>
        </w:rPr>
      </w:pPr>
      <w:r w:rsidRPr="009A24B2">
        <w:rPr>
          <w:rStyle w:val="gvxzyvdx"/>
          <w:rFonts w:ascii="Arial" w:hAnsi="Arial"/>
          <w:b/>
          <w:bCs/>
        </w:rPr>
        <w:t>Καλησπέρα, μπορεί κάποιος που γνωρίζει να μου απαντήσει στην εξής ερώτηση: όσοι αναπληρωτές υπηρετούν σε 2 σχολεία στις σχολικές γιορτές πηγαίνουν στο σχολείο της τοποθέτησης τους ή στο σχολείο που είχαν κανονικά μάθημα;</w:t>
      </w:r>
    </w:p>
    <w:p w14:paraId="7D793452" w14:textId="77777777" w:rsidR="00540FC2" w:rsidRDefault="00540FC2" w:rsidP="00540FC2">
      <w:pPr>
        <w:ind w:left="360" w:firstLine="0"/>
        <w:rPr>
          <w:rStyle w:val="gvxzyvdx"/>
          <w:rFonts w:ascii="Arial" w:hAnsi="Arial"/>
          <w:b/>
          <w:bCs/>
        </w:rPr>
      </w:pPr>
    </w:p>
    <w:p w14:paraId="7E8169B5" w14:textId="77777777" w:rsidR="00540FC2" w:rsidRDefault="00540FC2" w:rsidP="00540FC2">
      <w:pPr>
        <w:ind w:left="360" w:firstLine="0"/>
        <w:rPr>
          <w:rStyle w:val="gvxzyvdx"/>
          <w:rFonts w:ascii="Arial" w:hAnsi="Arial"/>
          <w:b/>
          <w:bCs/>
        </w:rPr>
      </w:pPr>
    </w:p>
    <w:p w14:paraId="216D6E1D" w14:textId="2DD92587" w:rsidR="009A24B2" w:rsidRPr="00540FC2" w:rsidRDefault="009A24B2" w:rsidP="00540FC2">
      <w:pPr>
        <w:ind w:left="360" w:firstLine="0"/>
        <w:rPr>
          <w:rStyle w:val="gvxzyvdx"/>
          <w:rFonts w:ascii="Arial" w:hAnsi="Arial"/>
          <w:b/>
          <w:bCs/>
        </w:rPr>
      </w:pPr>
      <w:r w:rsidRPr="00540FC2">
        <w:rPr>
          <w:rStyle w:val="gvxzyvdx"/>
          <w:rFonts w:ascii="Arial" w:hAnsi="Arial"/>
          <w:b/>
          <w:bCs/>
        </w:rPr>
        <w:t>Συμμετοχή εκπαιδευτικού στις σχολικές εκδηλώσεις και δραστηριότητες</w:t>
      </w:r>
    </w:p>
    <w:p w14:paraId="7E260228" w14:textId="4FDBFA11" w:rsidR="009A24B2" w:rsidRPr="00540FC2" w:rsidRDefault="00540FC2" w:rsidP="00540FC2">
      <w:pPr>
        <w:ind w:firstLine="0"/>
        <w:rPr>
          <w:rStyle w:val="gvxzyvdx"/>
          <w:rFonts w:ascii="Arial" w:hAnsi="Arial"/>
        </w:rPr>
      </w:pPr>
      <w:r>
        <w:rPr>
          <w:rStyle w:val="gvxzyvdx"/>
          <w:rFonts w:ascii="Arial" w:hAnsi="Arial"/>
        </w:rPr>
        <w:t xml:space="preserve">     </w:t>
      </w:r>
      <w:proofErr w:type="spellStart"/>
      <w:r w:rsidR="009A24B2" w:rsidRPr="00540FC2">
        <w:rPr>
          <w:rStyle w:val="gvxzyvdx"/>
          <w:rFonts w:ascii="Arial" w:hAnsi="Arial"/>
        </w:rPr>
        <w:t>Αρ.Πρωτ</w:t>
      </w:r>
      <w:proofErr w:type="spellEnd"/>
      <w:r w:rsidR="009A24B2" w:rsidRPr="00540FC2">
        <w:rPr>
          <w:rStyle w:val="gvxzyvdx"/>
          <w:rFonts w:ascii="Arial" w:hAnsi="Arial"/>
        </w:rPr>
        <w:t>. Φ.3/865/Γ1/1133/09-10-1997/ΥΠΕΠΘ</w:t>
      </w:r>
    </w:p>
    <w:p w14:paraId="132DBE82" w14:textId="77777777" w:rsidR="009A24B2" w:rsidRPr="009A24B2" w:rsidRDefault="009A24B2" w:rsidP="009A24B2">
      <w:pPr>
        <w:pStyle w:val="aff2"/>
        <w:ind w:firstLine="0"/>
        <w:rPr>
          <w:rStyle w:val="gvxzyvdx"/>
          <w:rFonts w:ascii="Arial" w:hAnsi="Arial"/>
        </w:rPr>
      </w:pPr>
    </w:p>
    <w:p w14:paraId="5CF22C02" w14:textId="77777777" w:rsidR="009A24B2" w:rsidRPr="00540FC2" w:rsidRDefault="009A24B2" w:rsidP="00540FC2">
      <w:pPr>
        <w:ind w:firstLine="0"/>
        <w:rPr>
          <w:rStyle w:val="gvxzyvdx"/>
          <w:rFonts w:ascii="Arial" w:hAnsi="Arial"/>
        </w:rPr>
      </w:pPr>
      <w:r w:rsidRPr="00540FC2">
        <w:rPr>
          <w:rStyle w:val="gvxzyvdx"/>
          <w:rFonts w:ascii="Arial" w:hAnsi="Arial"/>
        </w:rPr>
        <w:t>Με αφορμή ερωτήματα που υποβάλλονται στο Υπουργείο Παιδείας σχετικά με τη συμμετοχή των εκπαιδευτικών σε σχολικές εκδηλώσεις και δραστηριότητες σας κάνουμε γνωστά τα ακόλουθα:</w:t>
      </w:r>
    </w:p>
    <w:p w14:paraId="518F3E10" w14:textId="77777777" w:rsidR="009A24B2" w:rsidRPr="009A24B2" w:rsidRDefault="009A24B2" w:rsidP="009A24B2">
      <w:pPr>
        <w:pStyle w:val="aff2"/>
        <w:ind w:firstLine="0"/>
        <w:rPr>
          <w:rStyle w:val="gvxzyvdx"/>
          <w:rFonts w:ascii="Arial" w:hAnsi="Arial"/>
        </w:rPr>
      </w:pPr>
    </w:p>
    <w:p w14:paraId="7F4CD6E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1. Η ανάθεση των καθηκόντων στους εκπαιδευτικούς γίνεται με απόφαση του συλλόγου διδασκόντων, αφού ληφθούν υπόψη η ειδικότητα τους και οι ιδιαίτερες γνώσεις τους, ώστε η υπηρεσία που τους ανατίθεται να έχει τα προσδοκώμενα αποτελέσματα. Με αυτό το δεδομένο η συνοδεία των μαθητών σε ξενόγλωσση βιβλιοθήκη ανατίθεται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της αγγλικής γλώσσας, σε θέατρο στο δάσκαλο της τάξης που διδάσκει τη θεατρική αγωγή, στις παρελάσεις και σε αθλητικούς αγώνες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φυσικής αγωγής </w:t>
      </w:r>
      <w:proofErr w:type="spellStart"/>
      <w:r w:rsidRPr="00540FC2">
        <w:rPr>
          <w:rStyle w:val="gvxzyvdx"/>
          <w:rFonts w:ascii="Arial" w:hAnsi="Arial"/>
        </w:rPr>
        <w:t>κ.λ.π</w:t>
      </w:r>
      <w:proofErr w:type="spellEnd"/>
      <w:r w:rsidRPr="00540FC2">
        <w:rPr>
          <w:rStyle w:val="gvxzyvdx"/>
          <w:rFonts w:ascii="Arial" w:hAnsi="Arial"/>
        </w:rPr>
        <w:t>.</w:t>
      </w:r>
    </w:p>
    <w:p w14:paraId="41DC8B98" w14:textId="77777777" w:rsidR="009A24B2" w:rsidRPr="009A24B2" w:rsidRDefault="009A24B2" w:rsidP="009A24B2">
      <w:pPr>
        <w:pStyle w:val="aff2"/>
        <w:ind w:firstLine="0"/>
        <w:rPr>
          <w:rStyle w:val="gvxzyvdx"/>
          <w:rFonts w:ascii="Arial" w:hAnsi="Arial"/>
        </w:rPr>
      </w:pPr>
    </w:p>
    <w:p w14:paraId="44E42AD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2. Όταν οι εκδηλώσεις πραγματοποιούνται ημέρα επίσημης αργίας ( π.χ. παρέλαση ανήμερα εθνικής εορτής )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προσφέρουν σε ένα σχολείο υπηρεσία, που είναι αυτό της οργανικής τους θέσης. Εξαίρεση αποτελούν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Φυσ. Αγωγής που συνοδεύουν μαθητές σε παρελάσεις και διδάσκουν περίπου τον ίδιο αριθμό ωρών σε δύο σχολεία, οπότε στις 28 Οκτωβρίου συνοδεύουν τους μαθητές του ενός και στις 25 Μαρτίου του άλλου σχολείου. Σε περίπτωση όμως, που διδάσκουν τα 2/3 (συμπεριλαμβανομένων και των ωρών που αντιστοιχούν στα 2/3) των ωρών τους και πάνω σε ένα σχολείο, τότε στις παρελάσεις </w:t>
      </w:r>
      <w:r w:rsidRPr="00540FC2">
        <w:rPr>
          <w:rStyle w:val="gvxzyvdx"/>
          <w:rFonts w:ascii="Arial" w:hAnsi="Arial"/>
        </w:rPr>
        <w:lastRenderedPageBreak/>
        <w:t xml:space="preserve">συνοδεύουν και στις δύο εθνικές εορτές τους μαθητές του σχολείου αυτού. Τα αναφερόμενα στους εκπαιδευτικούς φυσικής αγωγής ισχύουν και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μουσικής, οι οποίοι παρουσιάζουν τα τραγούδια στις σχολικές γιορτές.</w:t>
      </w:r>
    </w:p>
    <w:p w14:paraId="004C9E81" w14:textId="77777777" w:rsidR="009A24B2" w:rsidRPr="009A24B2" w:rsidRDefault="009A24B2" w:rsidP="009A24B2">
      <w:pPr>
        <w:pStyle w:val="aff2"/>
        <w:ind w:firstLine="0"/>
        <w:rPr>
          <w:rStyle w:val="gvxzyvdx"/>
          <w:rFonts w:ascii="Arial" w:hAnsi="Arial"/>
        </w:rPr>
      </w:pPr>
    </w:p>
    <w:p w14:paraId="16695BE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3. Όταν οι εκδηλώσεις πραγματοποιούνται σε ημέρα που δεν είναι επίσημη αργία (π.χ. σχολική εορτή την παραμονή της 28ης Οκτωβρίου και της 25ης Μαρτίου ή Χριστουγεννιάτικη εορτή στις 23 Δεκεμβρίου)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παρευρίσκονται και παίρνουν μέρος στο σχολείο που διδάσκουν τις περισσότερες ώρες την ημέρα αυτή. Σε περίπτωση που την ημέρα αυτή διδάσκουν τον ίδιο αριθμό ωρών σε δύο σχολεία, τότε παρευρίσκονται στο σχολείο της οργανικής τους θέσης. Ειδικά όμως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φυσ. αγωγής και μουσικής εξακολουθούν να ισχύουν οι προηγούμενες παράγραφοι.</w:t>
      </w:r>
    </w:p>
    <w:p w14:paraId="62F7B117" w14:textId="77777777" w:rsidR="009A24B2" w:rsidRPr="009A24B2" w:rsidRDefault="009A24B2" w:rsidP="009A24B2">
      <w:pPr>
        <w:pStyle w:val="aff2"/>
        <w:ind w:firstLine="0"/>
        <w:rPr>
          <w:rStyle w:val="gvxzyvdx"/>
          <w:rFonts w:ascii="Arial" w:hAnsi="Arial"/>
        </w:rPr>
      </w:pPr>
    </w:p>
    <w:p w14:paraId="5351B77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4. Από την αρχή του σχολικού έτους τα όργανα διοίκησης των εμπλεκομένων σχολείων, σε συνεργασία με τους εκπαιδευτικούς ειδικοτήτων, ρυθμίζουν τον τρόπο συμμετοχής των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κών</w:t>
      </w:r>
      <w:proofErr w:type="spellEnd"/>
      <w:r w:rsidRPr="00540FC2">
        <w:rPr>
          <w:rStyle w:val="gvxzyvdx"/>
          <w:rFonts w:ascii="Arial" w:hAnsi="Arial"/>
        </w:rPr>
        <w:t xml:space="preserve"> αυτών σε όλες τις σχολικές εκδηλώσεις. Επομένως τα αναφερόμενα στις παραπάνω παραγράφους 1 και 2 εφαρμόζονται στις σπάνιες περιπτώσεις κατά τις οποίες παρουσιάζονται διαφωνίες.</w:t>
      </w:r>
    </w:p>
    <w:p w14:paraId="00F778A5" w14:textId="77777777" w:rsidR="009A24B2" w:rsidRPr="009A24B2" w:rsidRDefault="009A24B2" w:rsidP="009A24B2">
      <w:pPr>
        <w:pStyle w:val="aff2"/>
        <w:ind w:firstLine="0"/>
        <w:rPr>
          <w:rStyle w:val="gvxzyvdx"/>
          <w:rFonts w:ascii="Arial" w:hAnsi="Arial"/>
        </w:rPr>
      </w:pPr>
    </w:p>
    <w:p w14:paraId="340C1D6C" w14:textId="30DBF875" w:rsidR="009A24B2" w:rsidRPr="00540FC2" w:rsidRDefault="009A24B2" w:rsidP="00540FC2">
      <w:pPr>
        <w:ind w:firstLine="0"/>
        <w:rPr>
          <w:rStyle w:val="gvxzyvdx"/>
          <w:rFonts w:ascii="Arial" w:hAnsi="Arial"/>
        </w:rPr>
      </w:pPr>
      <w:r w:rsidRPr="00540FC2">
        <w:rPr>
          <w:rStyle w:val="gvxzyvdx"/>
          <w:rFonts w:ascii="Arial" w:hAnsi="Arial"/>
        </w:rPr>
        <w:t xml:space="preserve">5. Για τους αποσπασμένους ή τους αναπληρωτές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κους</w:t>
      </w:r>
      <w:proofErr w:type="spellEnd"/>
      <w:r w:rsidRPr="00540FC2">
        <w:rPr>
          <w:rStyle w:val="gvxzyvdx"/>
          <w:rFonts w:ascii="Arial" w:hAnsi="Arial"/>
        </w:rPr>
        <w:t xml:space="preserve"> ως σχολείο οργανικής θέσης λογίζεται αυτό της αρχικής τους τοποθέτησης</w:t>
      </w:r>
    </w:p>
    <w:p w14:paraId="0FF9CE64" w14:textId="77777777" w:rsidR="009A24B2" w:rsidRDefault="009A24B2" w:rsidP="009A24B2">
      <w:pPr>
        <w:pStyle w:val="aff2"/>
        <w:ind w:firstLine="0"/>
        <w:rPr>
          <w:rStyle w:val="gvxzyvdx"/>
          <w:rFonts w:ascii="Arial" w:hAnsi="Arial"/>
          <w:b/>
          <w:bCs/>
        </w:rPr>
      </w:pPr>
    </w:p>
    <w:p w14:paraId="497DDA72" w14:textId="77777777" w:rsidR="00EA43AA" w:rsidRDefault="00EA43AA" w:rsidP="009A24B2">
      <w:pPr>
        <w:pStyle w:val="aff2"/>
        <w:ind w:firstLine="0"/>
        <w:rPr>
          <w:rStyle w:val="gvxzyvdx"/>
          <w:rFonts w:ascii="Arial" w:hAnsi="Arial"/>
          <w:b/>
          <w:bCs/>
        </w:rPr>
      </w:pPr>
    </w:p>
    <w:p w14:paraId="29411726" w14:textId="77777777" w:rsidR="00EA43AA" w:rsidRDefault="00EA43AA" w:rsidP="009A24B2">
      <w:pPr>
        <w:pStyle w:val="aff2"/>
        <w:ind w:firstLine="0"/>
        <w:rPr>
          <w:rStyle w:val="gvxzyvdx"/>
          <w:rFonts w:ascii="Arial" w:hAnsi="Arial"/>
          <w:b/>
          <w:bCs/>
        </w:rPr>
      </w:pPr>
    </w:p>
    <w:p w14:paraId="4CB11894" w14:textId="77777777" w:rsidR="00EA43AA" w:rsidRDefault="00EA43AA" w:rsidP="009A24B2">
      <w:pPr>
        <w:pStyle w:val="aff2"/>
        <w:ind w:firstLine="0"/>
        <w:rPr>
          <w:rStyle w:val="gvxzyvdx"/>
          <w:rFonts w:ascii="Arial" w:hAnsi="Arial"/>
          <w:b/>
          <w:bCs/>
        </w:rPr>
      </w:pPr>
    </w:p>
    <w:p w14:paraId="7FADD5AC" w14:textId="77777777" w:rsidR="009A24B2" w:rsidRPr="009A24B2" w:rsidRDefault="009A24B2" w:rsidP="009A24B2">
      <w:pPr>
        <w:rPr>
          <w:rStyle w:val="gvxzyvdx"/>
          <w:rFonts w:ascii="Arial" w:hAnsi="Arial"/>
          <w:b/>
          <w:bCs/>
        </w:rPr>
      </w:pPr>
    </w:p>
    <w:p w14:paraId="698C1AE3" w14:textId="3EF056AC" w:rsidR="003E6878" w:rsidRPr="008F40A7" w:rsidRDefault="003E6878" w:rsidP="00715EA5">
      <w:pPr>
        <w:pStyle w:val="aff2"/>
        <w:rPr>
          <w:rStyle w:val="gvxzyvdx"/>
          <w:rFonts w:ascii="Arial" w:hAnsi="Arial"/>
        </w:rPr>
      </w:pPr>
    </w:p>
    <w:p w14:paraId="2539E704" w14:textId="58786BDA" w:rsidR="003E6878" w:rsidRDefault="00976CBB" w:rsidP="00B6692A">
      <w:pPr>
        <w:pStyle w:val="aff2"/>
        <w:numPr>
          <w:ilvl w:val="0"/>
          <w:numId w:val="31"/>
        </w:numPr>
        <w:rPr>
          <w:rStyle w:val="gvxzyvdx"/>
          <w:rFonts w:ascii="Arial" w:hAnsi="Arial"/>
          <w:b/>
        </w:rPr>
      </w:pPr>
      <w:r w:rsidRPr="008F40A7">
        <w:rPr>
          <w:rStyle w:val="gvxzyvdx"/>
          <w:rFonts w:ascii="Arial" w:hAnsi="Arial"/>
          <w:b/>
        </w:rPr>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1ECE7199" w14:textId="77777777" w:rsidR="00540FC2" w:rsidRPr="00B6692A" w:rsidRDefault="00540FC2" w:rsidP="00540FC2">
      <w:pPr>
        <w:pStyle w:val="aff2"/>
        <w:ind w:firstLine="0"/>
        <w:rPr>
          <w:rStyle w:val="gvxzyvdx"/>
          <w:rFonts w:ascii="Arial" w:hAnsi="Arial"/>
          <w:b/>
        </w:rPr>
      </w:pPr>
    </w:p>
    <w:p w14:paraId="4F81C177" w14:textId="55074136" w:rsidR="003E6878" w:rsidRPr="00B6692A" w:rsidRDefault="003E6878" w:rsidP="00540FC2">
      <w:pPr>
        <w:ind w:firstLine="0"/>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540FC2">
      <w:pPr>
        <w:ind w:firstLine="0"/>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Default="00DF70CC" w:rsidP="00715EA5">
      <w:pPr>
        <w:pStyle w:val="aff2"/>
        <w:rPr>
          <w:rStyle w:val="gvxzyvdx"/>
          <w:rFonts w:ascii="Arial" w:hAnsi="Arial"/>
        </w:rPr>
      </w:pPr>
    </w:p>
    <w:p w14:paraId="13E8D7E4" w14:textId="77777777" w:rsidR="008B08EE" w:rsidRDefault="008B08EE" w:rsidP="00715EA5">
      <w:pPr>
        <w:pStyle w:val="aff2"/>
        <w:rPr>
          <w:rStyle w:val="gvxzyvdx"/>
          <w:rFonts w:ascii="Arial" w:hAnsi="Arial"/>
        </w:rPr>
      </w:pPr>
    </w:p>
    <w:p w14:paraId="2632630C" w14:textId="70E8C788" w:rsidR="00DF70CC" w:rsidRDefault="00976CBB" w:rsidP="00B6692A">
      <w:pPr>
        <w:pStyle w:val="aff2"/>
        <w:numPr>
          <w:ilvl w:val="0"/>
          <w:numId w:val="31"/>
        </w:numPr>
        <w:rPr>
          <w:rStyle w:val="gvxzyvdx"/>
          <w:rFonts w:ascii="Arial" w:hAnsi="Arial"/>
          <w:b/>
        </w:rPr>
      </w:pPr>
      <w:r w:rsidRPr="00655491">
        <w:rPr>
          <w:rStyle w:val="gvxzyvdx"/>
          <w:rFonts w:ascii="Arial" w:hAnsi="Arial"/>
          <w:b/>
        </w:rPr>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2D3B9B27" w14:textId="77777777" w:rsidR="00540FC2" w:rsidRPr="00B6692A" w:rsidRDefault="00540FC2" w:rsidP="00540FC2">
      <w:pPr>
        <w:pStyle w:val="aff2"/>
        <w:ind w:firstLine="0"/>
        <w:rPr>
          <w:rStyle w:val="gvxzyvdx"/>
          <w:rFonts w:ascii="Arial" w:hAnsi="Arial"/>
          <w:b/>
        </w:rPr>
      </w:pPr>
    </w:p>
    <w:p w14:paraId="58C79857" w14:textId="125D998C" w:rsidR="00E52822" w:rsidRPr="00B6692A" w:rsidRDefault="00976CBB" w:rsidP="00540FC2">
      <w:pPr>
        <w:ind w:firstLine="0"/>
        <w:rPr>
          <w:rStyle w:val="gvxzyvdx"/>
          <w:rFonts w:ascii="Arial" w:hAnsi="Arial"/>
        </w:rPr>
      </w:pPr>
      <w:r w:rsidRPr="00B6692A">
        <w:rPr>
          <w:rStyle w:val="gvxzyvdx"/>
          <w:rFonts w:ascii="Arial" w:hAnsi="Arial"/>
        </w:rPr>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540FC2">
      <w:pPr>
        <w:ind w:firstLine="0"/>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540FC2">
      <w:pPr>
        <w:ind w:firstLine="0"/>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540FC2">
      <w:pPr>
        <w:ind w:firstLine="0"/>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5E719E93" w14:textId="77777777" w:rsidR="00540FC2" w:rsidRDefault="00540FC2" w:rsidP="00540FC2">
      <w:pPr>
        <w:ind w:firstLine="0"/>
        <w:rPr>
          <w:rStyle w:val="gvxzyvdx"/>
          <w:rFonts w:ascii="Arial" w:hAnsi="Arial"/>
        </w:rPr>
      </w:pPr>
    </w:p>
    <w:p w14:paraId="7B66101F" w14:textId="62BBECA0" w:rsidR="001C15A8" w:rsidRPr="008F40A7" w:rsidRDefault="00FA0A16" w:rsidP="00540FC2">
      <w:pPr>
        <w:ind w:firstLine="0"/>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247B09">
        <w:rPr>
          <w:rStyle w:val="gvxzyvdx"/>
          <w:rFonts w:ascii="Arial" w:hAnsi="Arial"/>
        </w:rPr>
        <w:t xml:space="preserve">Προϋπηρεσία αναγνωρίζεται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proofErr w:type="spellStart"/>
      <w:r w:rsidRPr="008F40A7">
        <w:rPr>
          <w:rStyle w:val="gvxzyvdx"/>
          <w:rFonts w:ascii="Arial" w:hAnsi="Arial"/>
        </w:rPr>
        <w:t>στ</w:t>
      </w:r>
      <w:proofErr w:type="spellEnd"/>
      <w:r w:rsidRPr="008F40A7">
        <w:rPr>
          <w:rStyle w:val="gvxzyvdx"/>
          <w:rFonts w:ascii="Arial" w:hAnsi="Arial"/>
        </w:rPr>
        <w:t xml:space="preserve">) στα </w:t>
      </w:r>
      <w:proofErr w:type="spellStart"/>
      <w:r w:rsidRPr="008F40A7">
        <w:rPr>
          <w:rStyle w:val="gvxzyvdx"/>
          <w:rFonts w:ascii="Arial" w:hAnsi="Arial"/>
        </w:rPr>
        <w:t>Μεταλυκειακά</w:t>
      </w:r>
      <w:proofErr w:type="spellEnd"/>
      <w:r w:rsidRPr="008F40A7">
        <w:rPr>
          <w:rStyle w:val="gvxzyvdx"/>
          <w:rFonts w:ascii="Arial" w:hAnsi="Arial"/>
        </w:rPr>
        <w:t xml:space="preserve">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FD074D">
      <w:pPr>
        <w:pStyle w:val="aff2"/>
        <w:ind w:firstLine="0"/>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proofErr w:type="spellStart"/>
      <w:r w:rsidRPr="008F40A7">
        <w:rPr>
          <w:rStyle w:val="gvxzyvdx"/>
          <w:rFonts w:ascii="Arial" w:hAnsi="Arial"/>
        </w:rPr>
        <w:t>ια</w:t>
      </w:r>
      <w:proofErr w:type="spellEnd"/>
      <w:r w:rsidRPr="008F40A7">
        <w:rPr>
          <w:rStyle w:val="gvxzyvdx"/>
          <w:rFonts w:ascii="Arial" w:hAnsi="Arial"/>
        </w:rPr>
        <w:t>)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proofErr w:type="spellStart"/>
      <w:r w:rsidRPr="008F40A7">
        <w:rPr>
          <w:rStyle w:val="gvxzyvdx"/>
          <w:rFonts w:ascii="Arial" w:hAnsi="Arial"/>
        </w:rPr>
        <w:lastRenderedPageBreak/>
        <w:t>ιβ</w:t>
      </w:r>
      <w:proofErr w:type="spellEnd"/>
      <w:r w:rsidRPr="008F40A7">
        <w:rPr>
          <w:rStyle w:val="gvxzyvdx"/>
          <w:rFonts w:ascii="Arial" w:hAnsi="Arial"/>
        </w:rPr>
        <w:t>)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proofErr w:type="spellStart"/>
      <w:r w:rsidRPr="008F40A7">
        <w:rPr>
          <w:rStyle w:val="gvxzyvdx"/>
          <w:rFonts w:ascii="Arial" w:hAnsi="Arial"/>
        </w:rPr>
        <w:t>ιγ</w:t>
      </w:r>
      <w:proofErr w:type="spellEnd"/>
      <w:r w:rsidRPr="008F40A7">
        <w:rPr>
          <w:rStyle w:val="gvxzyvdx"/>
          <w:rFonts w:ascii="Arial" w:hAnsi="Arial"/>
        </w:rPr>
        <w:t xml:space="preserve">)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proofErr w:type="spellStart"/>
      <w:r w:rsidRPr="008F40A7">
        <w:rPr>
          <w:rStyle w:val="gvxzyvdx"/>
          <w:rFonts w:ascii="Arial" w:hAnsi="Arial"/>
        </w:rPr>
        <w:t>ιδ</w:t>
      </w:r>
      <w:proofErr w:type="spellEnd"/>
      <w:r w:rsidRPr="008F40A7">
        <w:rPr>
          <w:rStyle w:val="gvxzyvdx"/>
          <w:rFonts w:ascii="Arial" w:hAnsi="Arial"/>
        </w:rPr>
        <w:t>)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proofErr w:type="spellStart"/>
      <w:r w:rsidRPr="008F40A7">
        <w:rPr>
          <w:rStyle w:val="gvxzyvdx"/>
          <w:rFonts w:ascii="Arial" w:hAnsi="Arial"/>
        </w:rPr>
        <w:t>ιε</w:t>
      </w:r>
      <w:proofErr w:type="spellEnd"/>
      <w:r w:rsidRPr="008F40A7">
        <w:rPr>
          <w:rStyle w:val="gvxzyvdx"/>
          <w:rFonts w:ascii="Arial" w:hAnsi="Arial"/>
        </w:rPr>
        <w:t xml:space="preserve">) στις σχολές τουριστικής εκπαίδευσης Τ.Ε.Ε. του Οργανισμού Τουριστικής Εκπαίδευσης και Κατάρτισης (Ο.Τ.Ε.Κ.), </w:t>
      </w:r>
      <w:proofErr w:type="spellStart"/>
      <w:r w:rsidRPr="008F40A7">
        <w:rPr>
          <w:rStyle w:val="gvxzyvdx"/>
          <w:rFonts w:ascii="Arial" w:hAnsi="Arial"/>
        </w:rPr>
        <w:t>ιστ</w:t>
      </w:r>
      <w:proofErr w:type="spellEnd"/>
      <w:r w:rsidRPr="008F40A7">
        <w:rPr>
          <w:rStyle w:val="gvxzyvdx"/>
          <w:rFonts w:ascii="Arial" w:hAnsi="Arial"/>
        </w:rPr>
        <w:t xml:space="preserve">) στις σχολικές μονάδες του Εθνικού Ιδρύματος Απροσάρμοστων </w:t>
      </w:r>
      <w:proofErr w:type="spellStart"/>
      <w:r w:rsidRPr="008F40A7">
        <w:rPr>
          <w:rStyle w:val="gvxzyvdx"/>
          <w:rFonts w:ascii="Arial" w:hAnsi="Arial"/>
        </w:rPr>
        <w:t>Παίδων</w:t>
      </w:r>
      <w:proofErr w:type="spellEnd"/>
      <w:r w:rsidRPr="008F40A7">
        <w:rPr>
          <w:rStyle w:val="gvxzyvdx"/>
          <w:rFonts w:ascii="Arial" w:hAnsi="Arial"/>
        </w:rPr>
        <w:t xml:space="preserve">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proofErr w:type="spellStart"/>
      <w:r w:rsidRPr="008F40A7">
        <w:rPr>
          <w:rStyle w:val="gvxzyvdx"/>
          <w:rFonts w:ascii="Arial" w:hAnsi="Arial"/>
        </w:rPr>
        <w:t>ιζ</w:t>
      </w:r>
      <w:proofErr w:type="spellEnd"/>
      <w:r w:rsidRPr="008F40A7">
        <w:rPr>
          <w:rStyle w:val="gvxzyvdx"/>
          <w:rFonts w:ascii="Arial" w:hAnsi="Arial"/>
        </w:rPr>
        <w:t>)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w:t>
      </w:r>
      <w:proofErr w:type="spellStart"/>
      <w:r w:rsidRPr="00B6692A">
        <w:rPr>
          <w:rStyle w:val="gvxzyvdx"/>
          <w:rFonts w:ascii="Arial" w:hAnsi="Arial"/>
        </w:rPr>
        <w:t>Γιαβρογλου</w:t>
      </w:r>
      <w:proofErr w:type="spellEnd"/>
      <w:r w:rsidRPr="00B6692A">
        <w:rPr>
          <w:rStyle w:val="gvxzyvdx"/>
          <w:rFonts w:ascii="Arial" w:hAnsi="Arial"/>
        </w:rPr>
        <w:t xml:space="preserve"> για το </w:t>
      </w:r>
      <w:r w:rsidR="00976CBB" w:rsidRPr="00B6692A">
        <w:rPr>
          <w:rStyle w:val="gvxzyvdx"/>
          <w:rFonts w:ascii="Arial" w:hAnsi="Arial"/>
        </w:rPr>
        <w:t>θέμα</w:t>
      </w:r>
      <w:r w:rsidRPr="00B6692A">
        <w:rPr>
          <w:rStyle w:val="gvxzyvdx"/>
          <w:rFonts w:ascii="Arial" w:hAnsi="Arial"/>
        </w:rPr>
        <w:t xml:space="preserve"> </w:t>
      </w:r>
      <w:hyperlink r:id="rId131" w:history="1">
        <w:r w:rsidRPr="00B6692A">
          <w:rPr>
            <w:rStyle w:val="-"/>
            <w:rFonts w:ascii="Arial" w:hAnsi="Arial"/>
            <w:b/>
          </w:rPr>
          <w:t>ΕΔΩ</w:t>
        </w:r>
      </w:hyperlink>
    </w:p>
    <w:p w14:paraId="26418D6F" w14:textId="710CF7C2" w:rsidR="00DF1EAB" w:rsidRDefault="00DF1EAB" w:rsidP="00715EA5">
      <w:pPr>
        <w:pStyle w:val="aff2"/>
        <w:rPr>
          <w:rStyle w:val="-"/>
          <w:rFonts w:ascii="Arial" w:hAnsi="Arial"/>
        </w:rPr>
      </w:pPr>
    </w:p>
    <w:p w14:paraId="25283F2D" w14:textId="77777777" w:rsidR="00DC309E" w:rsidRDefault="00DC309E" w:rsidP="00A8588F">
      <w:pPr>
        <w:ind w:firstLine="0"/>
        <w:rPr>
          <w:rStyle w:val="-"/>
          <w:rFonts w:ascii="Arial" w:hAnsi="Arial"/>
        </w:rPr>
      </w:pPr>
    </w:p>
    <w:p w14:paraId="08692673" w14:textId="77777777" w:rsidR="00EA43AA" w:rsidRDefault="00EA43AA" w:rsidP="00A8588F">
      <w:pPr>
        <w:ind w:firstLine="0"/>
        <w:rPr>
          <w:rStyle w:val="-"/>
          <w:rFonts w:ascii="Arial" w:hAnsi="Arial"/>
        </w:rPr>
      </w:pPr>
    </w:p>
    <w:p w14:paraId="7B77BF02" w14:textId="77777777" w:rsidR="00EA43AA" w:rsidRDefault="00EA43AA" w:rsidP="00A8588F">
      <w:pPr>
        <w:ind w:firstLine="0"/>
        <w:rPr>
          <w:rStyle w:val="-"/>
          <w:rFonts w:ascii="Arial" w:hAnsi="Arial"/>
        </w:rPr>
      </w:pPr>
    </w:p>
    <w:p w14:paraId="3FE26B67" w14:textId="77777777" w:rsidR="00EA43AA" w:rsidRDefault="00EA43AA" w:rsidP="00A8588F">
      <w:pPr>
        <w:ind w:firstLine="0"/>
        <w:rPr>
          <w:rStyle w:val="-"/>
          <w:rFonts w:ascii="Arial" w:hAnsi="Arial"/>
        </w:rPr>
      </w:pPr>
    </w:p>
    <w:p w14:paraId="4B99B8F0" w14:textId="77777777" w:rsidR="00EA43AA" w:rsidRDefault="00EA43AA" w:rsidP="00A8588F">
      <w:pPr>
        <w:ind w:firstLine="0"/>
        <w:rPr>
          <w:rStyle w:val="-"/>
          <w:rFonts w:ascii="Arial" w:hAnsi="Arial"/>
        </w:rPr>
      </w:pPr>
    </w:p>
    <w:p w14:paraId="595F59FA" w14:textId="77777777" w:rsidR="00EA43AA" w:rsidRPr="00A8588F" w:rsidRDefault="00EA43AA" w:rsidP="00A8588F">
      <w:pPr>
        <w:ind w:firstLine="0"/>
        <w:rPr>
          <w:rStyle w:val="-"/>
          <w:rFonts w:ascii="Arial" w:hAnsi="Arial"/>
        </w:rPr>
      </w:pPr>
    </w:p>
    <w:p w14:paraId="744C5A40" w14:textId="300CBCB7"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w:t>
      </w:r>
      <w:r w:rsidR="00A8588F" w:rsidRPr="00B6692A">
        <w:rPr>
          <w:rStyle w:val="gvxzyvdx"/>
          <w:rFonts w:ascii="Arial" w:hAnsi="Arial"/>
          <w:b/>
        </w:rPr>
        <w:t>πληρ</w:t>
      </w:r>
      <w:r w:rsidR="00A8588F">
        <w:rPr>
          <w:rStyle w:val="gvxzyvdx"/>
          <w:rFonts w:ascii="Arial" w:hAnsi="Arial"/>
          <w:b/>
        </w:rPr>
        <w:t>ο</w:t>
      </w:r>
      <w:r w:rsidR="00A8588F" w:rsidRPr="00B6692A">
        <w:rPr>
          <w:rStyle w:val="gvxzyvdx"/>
          <w:rFonts w:ascii="Arial" w:hAnsi="Arial"/>
          <w:b/>
        </w:rPr>
        <w:t>ί</w:t>
      </w:r>
      <w:r w:rsidRPr="00B6692A">
        <w:rPr>
          <w:rStyle w:val="gvxzyvdx"/>
          <w:rFonts w:ascii="Arial" w:hAnsi="Arial"/>
          <w:b/>
        </w:rPr>
        <w:t xml:space="preserve">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1ADB454F" w14:textId="77777777" w:rsidR="00540FC2" w:rsidRDefault="00540FC2" w:rsidP="00540FC2">
      <w:pPr>
        <w:ind w:firstLine="0"/>
        <w:rPr>
          <w:rStyle w:val="gvxzyvdx"/>
          <w:rFonts w:ascii="Arial" w:hAnsi="Arial"/>
        </w:rPr>
      </w:pPr>
    </w:p>
    <w:p w14:paraId="26FFD516" w14:textId="5C310630" w:rsidR="006F0AD9" w:rsidRPr="006527D1" w:rsidRDefault="00DF1EAB" w:rsidP="00540FC2">
      <w:pPr>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w:t>
      </w:r>
      <w:r w:rsidRPr="00B6692A">
        <w:rPr>
          <w:rStyle w:val="gvxzyvdx"/>
          <w:rFonts w:ascii="Arial" w:hAnsi="Arial"/>
        </w:rPr>
        <w:lastRenderedPageBreak/>
        <w:t xml:space="preserve">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r w:rsidR="00CE764D">
        <w:rPr>
          <w:rStyle w:val="gvxzyvdx"/>
          <w:rFonts w:ascii="Arial" w:hAnsi="Arial"/>
        </w:rPr>
        <w:t xml:space="preserve"> </w:t>
      </w:r>
      <w:r w:rsidR="00526A45">
        <w:rPr>
          <w:rStyle w:val="gvxzyvdx"/>
          <w:rFonts w:ascii="Arial" w:hAnsi="Arial"/>
        </w:rPr>
        <w:t>Πλέον</w:t>
      </w:r>
      <w:r w:rsidR="00CE764D">
        <w:rPr>
          <w:rStyle w:val="gvxzyvdx"/>
          <w:rFonts w:ascii="Arial" w:hAnsi="Arial"/>
        </w:rPr>
        <w:t xml:space="preserve"> από ότι </w:t>
      </w:r>
      <w:r w:rsidR="00526A45">
        <w:rPr>
          <w:rStyle w:val="gvxzyvdx"/>
          <w:rFonts w:ascii="Arial" w:hAnsi="Arial"/>
        </w:rPr>
        <w:t>φαίνεται</w:t>
      </w:r>
      <w:r w:rsidR="00CE764D">
        <w:rPr>
          <w:rStyle w:val="gvxzyvdx"/>
          <w:rFonts w:ascii="Arial" w:hAnsi="Arial"/>
        </w:rPr>
        <w:t xml:space="preserve"> οι </w:t>
      </w:r>
      <w:r w:rsidR="00526A45">
        <w:rPr>
          <w:rStyle w:val="gvxzyvdx"/>
          <w:rFonts w:ascii="Arial" w:hAnsi="Arial"/>
        </w:rPr>
        <w:t>φωτοτυπίες</w:t>
      </w:r>
      <w:r w:rsidR="00CE764D">
        <w:rPr>
          <w:rStyle w:val="gvxzyvdx"/>
          <w:rFonts w:ascii="Arial" w:hAnsi="Arial"/>
        </w:rPr>
        <w:t xml:space="preserve"> και τα </w:t>
      </w:r>
      <w:r w:rsidR="00526A45">
        <w:rPr>
          <w:rStyle w:val="gvxzyvdx"/>
          <w:rFonts w:ascii="Arial" w:hAnsi="Arial"/>
        </w:rPr>
        <w:t>σχετικά</w:t>
      </w:r>
      <w:r w:rsidR="00CE764D">
        <w:rPr>
          <w:rStyle w:val="gvxzyvdx"/>
          <w:rFonts w:ascii="Arial" w:hAnsi="Arial"/>
        </w:rPr>
        <w:t xml:space="preserve"> </w:t>
      </w:r>
      <w:r w:rsidR="00526A45">
        <w:rPr>
          <w:rStyle w:val="gvxzyvdx"/>
          <w:rFonts w:ascii="Arial" w:hAnsi="Arial"/>
        </w:rPr>
        <w:t>ντοσιέ</w:t>
      </w:r>
      <w:r w:rsidR="00CE764D">
        <w:rPr>
          <w:rStyle w:val="gvxzyvdx"/>
          <w:rFonts w:ascii="Arial" w:hAnsi="Arial"/>
        </w:rPr>
        <w:t xml:space="preserve"> </w:t>
      </w:r>
      <w:r w:rsidR="00526A45">
        <w:rPr>
          <w:rStyle w:val="gvxzyvdx"/>
          <w:rFonts w:ascii="Arial" w:hAnsi="Arial"/>
        </w:rPr>
        <w:t>καταργούνται</w:t>
      </w:r>
      <w:r w:rsidR="00CE764D">
        <w:rPr>
          <w:rStyle w:val="gvxzyvdx"/>
          <w:rFonts w:ascii="Arial" w:hAnsi="Arial"/>
        </w:rPr>
        <w:t xml:space="preserve"> και ο ΟΠΣΥΔ </w:t>
      </w:r>
      <w:r w:rsidR="00526A45">
        <w:rPr>
          <w:rStyle w:val="gvxzyvdx"/>
          <w:rFonts w:ascii="Arial" w:hAnsi="Arial"/>
        </w:rPr>
        <w:t>καθιερώνεται</w:t>
      </w:r>
      <w:r w:rsidR="00CE764D">
        <w:rPr>
          <w:rStyle w:val="gvxzyvdx"/>
          <w:rFonts w:ascii="Arial" w:hAnsi="Arial"/>
        </w:rPr>
        <w:t xml:space="preserve"> σαν το </w:t>
      </w:r>
      <w:r w:rsidR="00526A45">
        <w:rPr>
          <w:rStyle w:val="gvxzyvdx"/>
          <w:rFonts w:ascii="Arial" w:hAnsi="Arial"/>
        </w:rPr>
        <w:t>δικό</w:t>
      </w:r>
      <w:r w:rsidR="00CE764D">
        <w:rPr>
          <w:rStyle w:val="gvxzyvdx"/>
          <w:rFonts w:ascii="Arial" w:hAnsi="Arial"/>
        </w:rPr>
        <w:t xml:space="preserve"> σου </w:t>
      </w:r>
      <w:r w:rsidR="00526A45">
        <w:rPr>
          <w:rStyle w:val="gvxzyvdx"/>
          <w:rFonts w:ascii="Arial" w:hAnsi="Arial"/>
        </w:rPr>
        <w:t>επαγγελματικό</w:t>
      </w:r>
      <w:r w:rsidR="00CE764D">
        <w:rPr>
          <w:rStyle w:val="gvxzyvdx"/>
          <w:rFonts w:ascii="Arial" w:hAnsi="Arial"/>
        </w:rPr>
        <w:t xml:space="preserve"> </w:t>
      </w:r>
      <w:r w:rsidR="00CE764D">
        <w:rPr>
          <w:rStyle w:val="gvxzyvdx"/>
          <w:rFonts w:ascii="Arial" w:hAnsi="Arial"/>
          <w:lang w:val="en-US"/>
        </w:rPr>
        <w:t>portfolio</w:t>
      </w:r>
      <w:r w:rsidR="00CE764D" w:rsidRPr="00CE764D">
        <w:rPr>
          <w:rStyle w:val="gvxzyvdx"/>
          <w:rFonts w:ascii="Arial" w:hAnsi="Arial"/>
        </w:rPr>
        <w:t xml:space="preserve">. </w:t>
      </w:r>
      <w:r w:rsidR="00526A45">
        <w:rPr>
          <w:rStyle w:val="gvxzyvdx"/>
          <w:rFonts w:ascii="Arial" w:hAnsi="Arial"/>
        </w:rPr>
        <w:t>Αρκεί</w:t>
      </w:r>
      <w:r w:rsidR="006527D1">
        <w:rPr>
          <w:rStyle w:val="gvxzyvdx"/>
          <w:rFonts w:ascii="Arial" w:hAnsi="Arial"/>
        </w:rPr>
        <w:t xml:space="preserve"> </w:t>
      </w:r>
      <w:r w:rsidR="00526A45">
        <w:rPr>
          <w:rStyle w:val="gvxzyvdx"/>
          <w:rFonts w:ascii="Arial" w:hAnsi="Arial"/>
        </w:rPr>
        <w:t>λοιπόν</w:t>
      </w:r>
      <w:r w:rsidR="006527D1">
        <w:rPr>
          <w:rStyle w:val="gvxzyvdx"/>
          <w:rFonts w:ascii="Arial" w:hAnsi="Arial"/>
        </w:rPr>
        <w:t xml:space="preserve"> να </w:t>
      </w:r>
      <w:r w:rsidR="00526A45">
        <w:rPr>
          <w:rStyle w:val="gvxzyvdx"/>
          <w:rFonts w:ascii="Arial" w:hAnsi="Arial"/>
        </w:rPr>
        <w:t>έχεις</w:t>
      </w:r>
      <w:r w:rsidR="006527D1">
        <w:rPr>
          <w:rStyle w:val="gvxzyvdx"/>
          <w:rFonts w:ascii="Arial" w:hAnsi="Arial"/>
        </w:rPr>
        <w:t xml:space="preserve"> </w:t>
      </w:r>
      <w:r w:rsidR="00526A45">
        <w:rPr>
          <w:rStyle w:val="gvxzyvdx"/>
          <w:rFonts w:ascii="Arial" w:hAnsi="Arial"/>
        </w:rPr>
        <w:t>ανεβάσει</w:t>
      </w:r>
      <w:r w:rsidR="006527D1">
        <w:rPr>
          <w:rStyle w:val="gvxzyvdx"/>
          <w:rFonts w:ascii="Arial" w:hAnsi="Arial"/>
        </w:rPr>
        <w:t xml:space="preserve"> μια και </w:t>
      </w:r>
      <w:r w:rsidR="00526A45">
        <w:rPr>
          <w:rStyle w:val="gvxzyvdx"/>
          <w:rFonts w:ascii="Arial" w:hAnsi="Arial"/>
        </w:rPr>
        <w:t>καλή</w:t>
      </w:r>
      <w:r w:rsidR="006527D1">
        <w:rPr>
          <w:rStyle w:val="gvxzyvdx"/>
          <w:rFonts w:ascii="Arial" w:hAnsi="Arial"/>
        </w:rPr>
        <w:t xml:space="preserve"> τα </w:t>
      </w:r>
      <w:r w:rsidR="00526A45">
        <w:rPr>
          <w:rStyle w:val="gvxzyvdx"/>
          <w:rFonts w:ascii="Arial" w:hAnsi="Arial"/>
        </w:rPr>
        <w:t>σκανδαλισμένα</w:t>
      </w:r>
      <w:r w:rsidR="006527D1">
        <w:rPr>
          <w:rStyle w:val="gvxzyvdx"/>
          <w:rFonts w:ascii="Arial" w:hAnsi="Arial"/>
        </w:rPr>
        <w:t xml:space="preserve"> </w:t>
      </w:r>
      <w:r w:rsidR="00526A45">
        <w:rPr>
          <w:rStyle w:val="gvxzyvdx"/>
          <w:rFonts w:ascii="Arial" w:hAnsi="Arial"/>
        </w:rPr>
        <w:t>αντίγραφα</w:t>
      </w:r>
      <w:r w:rsidR="006527D1">
        <w:rPr>
          <w:rStyle w:val="gvxzyvdx"/>
          <w:rFonts w:ascii="Arial" w:hAnsi="Arial"/>
        </w:rPr>
        <w:t xml:space="preserve"> σου.</w:t>
      </w:r>
    </w:p>
    <w:p w14:paraId="2990C158" w14:textId="315608FD" w:rsidR="00540FC2" w:rsidRDefault="00540FC2" w:rsidP="00540FC2">
      <w:pPr>
        <w:ind w:firstLine="0"/>
        <w:rPr>
          <w:rStyle w:val="gvxzyvdx"/>
          <w:rFonts w:ascii="Arial" w:hAnsi="Arial"/>
        </w:rPr>
      </w:pPr>
    </w:p>
    <w:p w14:paraId="4CA39858" w14:textId="3B1837EB" w:rsidR="00540FC2" w:rsidRDefault="00540FC2" w:rsidP="00540FC2">
      <w:pPr>
        <w:ind w:firstLine="0"/>
        <w:rPr>
          <w:rStyle w:val="gvxzyvdx"/>
          <w:rFonts w:ascii="Arial" w:hAnsi="Arial"/>
        </w:rPr>
      </w:pPr>
    </w:p>
    <w:p w14:paraId="2B2604F2" w14:textId="77777777" w:rsidR="00540FC2" w:rsidRPr="00B6692A" w:rsidRDefault="00540FC2" w:rsidP="00540FC2">
      <w:pPr>
        <w:ind w:firstLine="0"/>
        <w:rPr>
          <w:rStyle w:val="gvxzyvdx"/>
          <w:rFonts w:ascii="Arial" w:hAnsi="Arial"/>
        </w:rPr>
      </w:pP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581C65FD" w14:textId="77777777" w:rsidR="00540FC2" w:rsidRDefault="00540FC2" w:rsidP="00540FC2">
      <w:pPr>
        <w:ind w:firstLine="0"/>
        <w:rPr>
          <w:rStyle w:val="gvxzyvdx"/>
          <w:rFonts w:ascii="Arial" w:hAnsi="Arial"/>
        </w:rPr>
      </w:pPr>
    </w:p>
    <w:p w14:paraId="1CBF4D11" w14:textId="4D5858E2" w:rsidR="001735A6" w:rsidRPr="00655491" w:rsidRDefault="00290062" w:rsidP="00540FC2">
      <w:pPr>
        <w:ind w:firstLine="0"/>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8B08EE">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3A9B839C" w:rsidR="00770118" w:rsidRDefault="00770118" w:rsidP="00715EA5">
      <w:pPr>
        <w:pStyle w:val="aff2"/>
        <w:rPr>
          <w:rStyle w:val="gvxzyvdx"/>
          <w:rFonts w:ascii="Arial" w:hAnsi="Arial"/>
        </w:rPr>
      </w:pPr>
    </w:p>
    <w:p w14:paraId="7B14CAD7" w14:textId="36E8E78E" w:rsidR="00441CD9" w:rsidRPr="00441CD9" w:rsidRDefault="00441CD9" w:rsidP="00441CD9">
      <w:pPr>
        <w:pStyle w:val="aff2"/>
        <w:numPr>
          <w:ilvl w:val="0"/>
          <w:numId w:val="31"/>
        </w:numPr>
        <w:rPr>
          <w:rStyle w:val="gvxzyvdx"/>
          <w:rFonts w:ascii="Arial" w:hAnsi="Arial"/>
          <w:b/>
          <w:bCs/>
        </w:rPr>
      </w:pPr>
      <w:r w:rsidRPr="00441CD9">
        <w:rPr>
          <w:rStyle w:val="gvxzyvdx"/>
          <w:rFonts w:ascii="Arial" w:hAnsi="Arial"/>
          <w:b/>
          <w:bCs/>
        </w:rPr>
        <w:t>Πήγα στο σχολείο και συζητήσαμε την ανάθεση μαθήματων, δεν ξέρω όμως ποια μαθήματα αντιστοιχούν στην ειδικότητα μου. Πως μπορώ να έχω μια εικόνα?</w:t>
      </w:r>
    </w:p>
    <w:p w14:paraId="07B10347" w14:textId="77777777" w:rsidR="00540FC2" w:rsidRDefault="00540FC2" w:rsidP="00540FC2">
      <w:pPr>
        <w:rPr>
          <w:rStyle w:val="gvxzyvdx"/>
          <w:rFonts w:ascii="Arial" w:hAnsi="Arial"/>
        </w:rPr>
      </w:pPr>
    </w:p>
    <w:p w14:paraId="3056EC8E" w14:textId="3759B63D" w:rsidR="00441CD9" w:rsidRPr="00540FC2" w:rsidRDefault="005447F6"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w:t>
      </w:r>
      <w:r w:rsidR="00B55B2A" w:rsidRPr="00540FC2">
        <w:rPr>
          <w:rStyle w:val="gvxzyvdx"/>
          <w:rFonts w:ascii="Arial" w:hAnsi="Arial"/>
        </w:rPr>
        <w:t>γυμνάσιο</w:t>
      </w:r>
      <w:r w:rsidRPr="00540FC2">
        <w:rPr>
          <w:rStyle w:val="gvxzyvdx"/>
          <w:rFonts w:ascii="Arial" w:hAnsi="Arial"/>
        </w:rPr>
        <w:t xml:space="preserve"> – </w:t>
      </w:r>
      <w:r w:rsidR="00B55B2A" w:rsidRPr="00540FC2">
        <w:rPr>
          <w:rStyle w:val="gvxzyvdx"/>
          <w:rFonts w:ascii="Arial" w:hAnsi="Arial"/>
        </w:rPr>
        <w:t>Λύκειο</w:t>
      </w:r>
      <w:r w:rsidRPr="00540FC2">
        <w:rPr>
          <w:rStyle w:val="gvxzyvdx"/>
          <w:rFonts w:ascii="Arial" w:hAnsi="Arial"/>
        </w:rPr>
        <w:t xml:space="preserve"> οι </w:t>
      </w:r>
      <w:r w:rsidR="00B55B2A" w:rsidRPr="00540FC2">
        <w:rPr>
          <w:rStyle w:val="gvxzyvdx"/>
          <w:rFonts w:ascii="Arial" w:hAnsi="Arial"/>
        </w:rPr>
        <w:t>αναθέσεις</w:t>
      </w:r>
      <w:r w:rsidRPr="00540FC2">
        <w:rPr>
          <w:rStyle w:val="gvxzyvdx"/>
          <w:rFonts w:ascii="Arial" w:hAnsi="Arial"/>
        </w:rPr>
        <w:t xml:space="preserve"> σου είναι </w:t>
      </w:r>
      <w:hyperlink r:id="rId132" w:history="1">
        <w:r w:rsidR="00FC4F3F" w:rsidRPr="00540FC2">
          <w:rPr>
            <w:rStyle w:val="-"/>
            <w:rFonts w:ascii="Arial" w:hAnsi="Arial"/>
          </w:rPr>
          <w:t>ΕΔΩ</w:t>
        </w:r>
      </w:hyperlink>
    </w:p>
    <w:p w14:paraId="7E75D09B" w14:textId="6A4A7642" w:rsidR="00FC4F3F" w:rsidRDefault="00FC4F3F" w:rsidP="00540FC2">
      <w:pPr>
        <w:rPr>
          <w:rStyle w:val="-"/>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ΕΠΑΛ </w:t>
      </w:r>
      <w:r w:rsidR="00B55B2A" w:rsidRPr="00540FC2">
        <w:rPr>
          <w:rStyle w:val="gvxzyvdx"/>
          <w:rFonts w:ascii="Arial" w:hAnsi="Arial"/>
        </w:rPr>
        <w:t>διάβασε</w:t>
      </w:r>
      <w:r w:rsidRPr="00540FC2">
        <w:rPr>
          <w:rStyle w:val="gvxzyvdx"/>
          <w:rFonts w:ascii="Arial" w:hAnsi="Arial"/>
        </w:rPr>
        <w:t xml:space="preserve"> ένα </w:t>
      </w:r>
      <w:r w:rsidR="00B55B2A" w:rsidRPr="00540FC2">
        <w:rPr>
          <w:rStyle w:val="gvxzyvdx"/>
          <w:rFonts w:ascii="Arial" w:hAnsi="Arial"/>
        </w:rPr>
        <w:t>πλήρη</w:t>
      </w:r>
      <w:r w:rsidRPr="00540FC2">
        <w:rPr>
          <w:rStyle w:val="gvxzyvdx"/>
          <w:rFonts w:ascii="Arial" w:hAnsi="Arial"/>
        </w:rPr>
        <w:t xml:space="preserve"> </w:t>
      </w:r>
      <w:r w:rsidR="00B55B2A" w:rsidRPr="00540FC2">
        <w:rPr>
          <w:rStyle w:val="gvxzyvdx"/>
          <w:rFonts w:ascii="Arial" w:hAnsi="Arial"/>
        </w:rPr>
        <w:t>οδηγό</w:t>
      </w:r>
      <w:r w:rsidRPr="00540FC2">
        <w:rPr>
          <w:rStyle w:val="gvxzyvdx"/>
          <w:rFonts w:ascii="Arial" w:hAnsi="Arial"/>
        </w:rPr>
        <w:t xml:space="preserve"> και τις </w:t>
      </w:r>
      <w:r w:rsidR="00B55B2A" w:rsidRPr="00540FC2">
        <w:rPr>
          <w:rStyle w:val="gvxzyvdx"/>
          <w:rFonts w:ascii="Arial" w:hAnsi="Arial"/>
        </w:rPr>
        <w:t>αναθέσεις</w:t>
      </w:r>
      <w:r w:rsidRPr="00540FC2">
        <w:rPr>
          <w:rStyle w:val="gvxzyvdx"/>
          <w:rFonts w:ascii="Arial" w:hAnsi="Arial"/>
        </w:rPr>
        <w:t xml:space="preserve"> </w:t>
      </w:r>
      <w:hyperlink r:id="rId133" w:history="1">
        <w:r w:rsidRPr="00540FC2">
          <w:rPr>
            <w:rStyle w:val="-"/>
            <w:rFonts w:ascii="Arial" w:hAnsi="Arial"/>
          </w:rPr>
          <w:t>ΕΔΩ</w:t>
        </w:r>
      </w:hyperlink>
    </w:p>
    <w:p w14:paraId="6B43DD0C" w14:textId="77777777" w:rsidR="00EA43AA" w:rsidRDefault="00EA43AA" w:rsidP="00540FC2">
      <w:pPr>
        <w:rPr>
          <w:rStyle w:val="-"/>
          <w:rFonts w:ascii="Arial" w:hAnsi="Arial"/>
        </w:rPr>
      </w:pPr>
    </w:p>
    <w:p w14:paraId="56059507" w14:textId="77777777" w:rsidR="00EA43AA" w:rsidRPr="00540FC2" w:rsidRDefault="00EA43AA" w:rsidP="00540FC2">
      <w:pPr>
        <w:rPr>
          <w:rStyle w:val="gvxzyvdx"/>
          <w:rFonts w:ascii="Arial" w:hAnsi="Arial"/>
        </w:rPr>
      </w:pPr>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1667001A" w14:textId="77777777" w:rsidR="00540FC2" w:rsidRDefault="00540FC2" w:rsidP="00540FC2">
      <w:pPr>
        <w:ind w:firstLine="0"/>
        <w:rPr>
          <w:rStyle w:val="gvxzyvdx"/>
          <w:rFonts w:ascii="Arial" w:hAnsi="Arial"/>
        </w:rPr>
      </w:pPr>
    </w:p>
    <w:p w14:paraId="743A373B" w14:textId="6C305CDA" w:rsidR="00291C68" w:rsidRPr="00540FC2" w:rsidRDefault="00291C68" w:rsidP="00540FC2">
      <w:pPr>
        <w:ind w:firstLine="0"/>
        <w:rPr>
          <w:rStyle w:val="gvxzyvdx"/>
          <w:rFonts w:ascii="Arial" w:hAnsi="Arial"/>
        </w:rPr>
      </w:pPr>
      <w:r w:rsidRPr="00540FC2">
        <w:rPr>
          <w:rStyle w:val="gvxzyvdx"/>
          <w:rFonts w:ascii="Arial" w:hAnsi="Arial"/>
        </w:rPr>
        <w:t xml:space="preserve">Όχι </w:t>
      </w:r>
      <w:r w:rsidR="00DC309E" w:rsidRPr="00540FC2">
        <w:rPr>
          <w:rStyle w:val="gvxzyvdx"/>
          <w:rFonts w:ascii="Arial" w:hAnsi="Arial"/>
        </w:rPr>
        <w:t>φυσικά</w:t>
      </w:r>
      <w:r w:rsidRPr="00540FC2">
        <w:rPr>
          <w:rStyle w:val="gvxzyvdx"/>
          <w:rFonts w:ascii="Arial" w:hAnsi="Arial"/>
        </w:rPr>
        <w:t xml:space="preserve">, η </w:t>
      </w:r>
      <w:r w:rsidR="00DC309E" w:rsidRPr="00540FC2">
        <w:rPr>
          <w:rStyle w:val="gvxzyvdx"/>
          <w:rFonts w:ascii="Arial" w:hAnsi="Arial"/>
        </w:rPr>
        <w:t>έδρα</w:t>
      </w:r>
      <w:r w:rsidRPr="00540FC2">
        <w:rPr>
          <w:rStyle w:val="gvxzyvdx"/>
          <w:rFonts w:ascii="Arial" w:hAnsi="Arial"/>
        </w:rPr>
        <w:t xml:space="preserve"> σου είναι το </w:t>
      </w:r>
      <w:r w:rsidR="00DC309E" w:rsidRPr="00540FC2">
        <w:rPr>
          <w:rStyle w:val="gvxzyvdx"/>
          <w:rFonts w:ascii="Arial" w:hAnsi="Arial"/>
        </w:rPr>
        <w:t>Κιλκίς</w:t>
      </w:r>
      <w:r w:rsidRPr="00540FC2">
        <w:rPr>
          <w:rStyle w:val="gvxzyvdx"/>
          <w:rFonts w:ascii="Arial" w:hAnsi="Arial"/>
        </w:rPr>
        <w:t xml:space="preserve"> που </w:t>
      </w:r>
      <w:r w:rsidR="0077299B" w:rsidRPr="00540FC2">
        <w:rPr>
          <w:rStyle w:val="gvxzyvdx"/>
          <w:rFonts w:ascii="Arial" w:hAnsi="Arial"/>
        </w:rPr>
        <w:t>προσλήφθηκες</w:t>
      </w:r>
      <w:r w:rsidRPr="00540FC2">
        <w:rPr>
          <w:rStyle w:val="gvxzyvdx"/>
          <w:rFonts w:ascii="Arial" w:hAnsi="Arial"/>
        </w:rPr>
        <w:t xml:space="preserve"> και όχι το </w:t>
      </w:r>
      <w:r w:rsidR="00DC309E" w:rsidRPr="00540FC2">
        <w:rPr>
          <w:rStyle w:val="gvxzyvdx"/>
          <w:rFonts w:ascii="Arial" w:hAnsi="Arial"/>
        </w:rPr>
        <w:t>σπίτι</w:t>
      </w:r>
      <w:r w:rsidRPr="00540FC2">
        <w:rPr>
          <w:rStyle w:val="gvxzyvdx"/>
          <w:rFonts w:ascii="Arial" w:hAnsi="Arial"/>
        </w:rPr>
        <w:t xml:space="preserve"> σου.</w:t>
      </w:r>
    </w:p>
    <w:p w14:paraId="47AA548F" w14:textId="7B8BB70F" w:rsidR="00DC309E"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69DBA01C" w14:textId="77777777" w:rsidR="00540FC2" w:rsidRDefault="00540FC2" w:rsidP="00540FC2">
      <w:pPr>
        <w:ind w:left="360" w:firstLine="0"/>
        <w:rPr>
          <w:rStyle w:val="gvxzyvdx"/>
          <w:rFonts w:ascii="Arial" w:hAnsi="Arial"/>
        </w:rPr>
      </w:pPr>
    </w:p>
    <w:p w14:paraId="084A714E" w14:textId="42664E6E" w:rsidR="00A61300" w:rsidRPr="00540FC2" w:rsidRDefault="00A61300" w:rsidP="00540FC2">
      <w:pPr>
        <w:ind w:left="360" w:firstLine="0"/>
        <w:rPr>
          <w:rStyle w:val="gvxzyvdx"/>
          <w:rFonts w:ascii="Arial" w:hAnsi="Arial"/>
        </w:rPr>
      </w:pPr>
      <w:r w:rsidRPr="00540FC2">
        <w:rPr>
          <w:rStyle w:val="gvxzyvdx"/>
          <w:rFonts w:ascii="Arial" w:hAnsi="Arial"/>
        </w:rPr>
        <w:lastRenderedPageBreak/>
        <w:t xml:space="preserve">Είναι </w:t>
      </w:r>
      <w:r w:rsidR="00DC309E" w:rsidRPr="00540FC2">
        <w:rPr>
          <w:rStyle w:val="gvxzyvdx"/>
          <w:rFonts w:ascii="Arial" w:hAnsi="Arial"/>
        </w:rPr>
        <w:t>λίγο</w:t>
      </w:r>
      <w:r w:rsidRPr="00540FC2">
        <w:rPr>
          <w:rStyle w:val="gvxzyvdx"/>
          <w:rFonts w:ascii="Arial" w:hAnsi="Arial"/>
        </w:rPr>
        <w:t xml:space="preserve"> </w:t>
      </w:r>
      <w:r w:rsidR="00DC309E" w:rsidRPr="00540FC2">
        <w:rPr>
          <w:rStyle w:val="gvxzyvdx"/>
          <w:rFonts w:ascii="Arial" w:hAnsi="Arial"/>
        </w:rPr>
        <w:t>πολύπλοκες</w:t>
      </w:r>
      <w:r w:rsidRPr="00540FC2">
        <w:rPr>
          <w:rStyle w:val="gvxzyvdx"/>
          <w:rFonts w:ascii="Arial" w:hAnsi="Arial"/>
        </w:rPr>
        <w:t xml:space="preserve"> οι </w:t>
      </w:r>
      <w:r w:rsidR="00DC309E" w:rsidRPr="00540FC2">
        <w:rPr>
          <w:rStyle w:val="gvxzyvdx"/>
          <w:rFonts w:ascii="Arial" w:hAnsi="Arial"/>
        </w:rPr>
        <w:t>περιπτώσεις</w:t>
      </w:r>
      <w:r w:rsidRPr="00540FC2">
        <w:rPr>
          <w:rStyle w:val="gvxzyvdx"/>
          <w:rFonts w:ascii="Arial" w:hAnsi="Arial"/>
        </w:rPr>
        <w:t xml:space="preserve"> και δεν </w:t>
      </w:r>
      <w:r w:rsidR="00DC309E" w:rsidRPr="00540FC2">
        <w:rPr>
          <w:rStyle w:val="gvxzyvdx"/>
          <w:rFonts w:ascii="Arial" w:hAnsi="Arial"/>
        </w:rPr>
        <w:t>υπάρχει</w:t>
      </w:r>
      <w:r w:rsidRPr="00540FC2">
        <w:rPr>
          <w:rStyle w:val="gvxzyvdx"/>
          <w:rFonts w:ascii="Arial" w:hAnsi="Arial"/>
        </w:rPr>
        <w:t xml:space="preserve"> μια </w:t>
      </w:r>
      <w:r w:rsidR="00DC309E" w:rsidRPr="00540FC2">
        <w:rPr>
          <w:rStyle w:val="gvxzyvdx"/>
          <w:rFonts w:ascii="Arial" w:hAnsi="Arial"/>
        </w:rPr>
        <w:t>απάντηση</w:t>
      </w:r>
      <w:r w:rsidRPr="00540FC2">
        <w:rPr>
          <w:rStyle w:val="gvxzyvdx"/>
          <w:rFonts w:ascii="Arial" w:hAnsi="Arial"/>
        </w:rPr>
        <w:t xml:space="preserve">. Το </w:t>
      </w:r>
      <w:r w:rsidR="00DC309E" w:rsidRPr="00540FC2">
        <w:rPr>
          <w:rStyle w:val="gvxzyvdx"/>
          <w:rFonts w:ascii="Arial" w:hAnsi="Arial"/>
        </w:rPr>
        <w:t>καλύτερο</w:t>
      </w:r>
      <w:r w:rsidRPr="00540FC2">
        <w:rPr>
          <w:rStyle w:val="gvxzyvdx"/>
          <w:rFonts w:ascii="Arial" w:hAnsi="Arial"/>
        </w:rPr>
        <w:t xml:space="preserve"> θα </w:t>
      </w:r>
      <w:r w:rsidR="00DC309E" w:rsidRPr="00540FC2">
        <w:rPr>
          <w:rStyle w:val="gvxzyvdx"/>
          <w:rFonts w:ascii="Arial" w:hAnsi="Arial"/>
        </w:rPr>
        <w:t>ήταν</w:t>
      </w:r>
      <w:r w:rsidRPr="00540FC2">
        <w:rPr>
          <w:rStyle w:val="gvxzyvdx"/>
          <w:rFonts w:ascii="Arial" w:hAnsi="Arial"/>
        </w:rPr>
        <w:t xml:space="preserve"> και ας </w:t>
      </w:r>
      <w:r w:rsidR="00DC309E" w:rsidRPr="00540FC2">
        <w:rPr>
          <w:rStyle w:val="gvxzyvdx"/>
          <w:rFonts w:ascii="Arial" w:hAnsi="Arial"/>
        </w:rPr>
        <w:t>βαριέσαι</w:t>
      </w:r>
      <w:r w:rsidRPr="00540FC2">
        <w:rPr>
          <w:rStyle w:val="gvxzyvdx"/>
          <w:rFonts w:ascii="Arial" w:hAnsi="Arial"/>
        </w:rPr>
        <w:t xml:space="preserve"> να </w:t>
      </w:r>
      <w:r w:rsidR="00DC309E" w:rsidRPr="00540FC2">
        <w:rPr>
          <w:rStyle w:val="gvxzyvdx"/>
          <w:rFonts w:ascii="Arial" w:hAnsi="Arial"/>
        </w:rPr>
        <w:t>διαβάσεις</w:t>
      </w:r>
      <w:r w:rsidRPr="00540FC2">
        <w:rPr>
          <w:rStyle w:val="gvxzyvdx"/>
          <w:rFonts w:ascii="Arial" w:hAnsi="Arial"/>
        </w:rPr>
        <w:t xml:space="preserve"> την </w:t>
      </w:r>
      <w:hyperlink r:id="rId134" w:history="1">
        <w:r w:rsidR="00DC309E" w:rsidRPr="00540FC2">
          <w:rPr>
            <w:rStyle w:val="-"/>
            <w:rFonts w:ascii="Arial" w:hAnsi="Arial"/>
          </w:rPr>
          <w:t>σχετική</w:t>
        </w:r>
        <w:r w:rsidR="00C23591" w:rsidRPr="00540FC2">
          <w:rPr>
            <w:rStyle w:val="-"/>
            <w:rFonts w:ascii="Arial" w:hAnsi="Arial"/>
          </w:rPr>
          <w:t xml:space="preserve"> </w:t>
        </w:r>
        <w:r w:rsidR="00DC309E" w:rsidRPr="00540FC2">
          <w:rPr>
            <w:rStyle w:val="-"/>
            <w:rFonts w:ascii="Arial" w:hAnsi="Arial"/>
          </w:rPr>
          <w:t>εγκύκλιο</w:t>
        </w:r>
      </w:hyperlink>
      <w:r w:rsidRPr="00540FC2">
        <w:rPr>
          <w:rStyle w:val="gvxzyvdx"/>
          <w:rFonts w:ascii="Arial" w:hAnsi="Arial"/>
        </w:rPr>
        <w:t xml:space="preserve"> και να μην </w:t>
      </w:r>
      <w:r w:rsidR="00DC309E" w:rsidRPr="00540FC2">
        <w:rPr>
          <w:rStyle w:val="gvxzyvdx"/>
          <w:rFonts w:ascii="Arial" w:hAnsi="Arial"/>
        </w:rPr>
        <w:t>ακούς</w:t>
      </w:r>
      <w:r w:rsidRPr="00540FC2">
        <w:rPr>
          <w:rStyle w:val="gvxzyvdx"/>
          <w:rFonts w:ascii="Arial" w:hAnsi="Arial"/>
        </w:rPr>
        <w:t xml:space="preserve"> </w:t>
      </w:r>
      <w:r w:rsidR="00784904" w:rsidRPr="00540FC2">
        <w:rPr>
          <w:rStyle w:val="gvxzyvdx"/>
          <w:rFonts w:ascii="Arial" w:hAnsi="Arial"/>
        </w:rPr>
        <w:t>διάφορα</w:t>
      </w:r>
      <w:r w:rsidRPr="00540FC2">
        <w:rPr>
          <w:rStyle w:val="gvxzyvdx"/>
          <w:rFonts w:ascii="Arial" w:hAnsi="Arial"/>
        </w:rPr>
        <w:t xml:space="preserve"> από εδώ και από </w:t>
      </w:r>
      <w:r w:rsidR="00DC309E" w:rsidRPr="00540FC2">
        <w:rPr>
          <w:rStyle w:val="gvxzyvdx"/>
          <w:rFonts w:ascii="Arial" w:hAnsi="Arial"/>
        </w:rPr>
        <w:t>εκεί</w:t>
      </w:r>
      <w:r w:rsidRPr="00540FC2">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44" w:name="_Toc113141228"/>
      <w:bookmarkStart w:id="45" w:name="_Toc176284481"/>
      <w:r w:rsidRPr="00B6692A">
        <w:rPr>
          <w:rStyle w:val="gvxzyvdx"/>
          <w:rFonts w:ascii="Arial" w:hAnsi="Arial" w:cs="Arial"/>
        </w:rPr>
        <w:lastRenderedPageBreak/>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44"/>
      <w:r w:rsidRPr="00B6692A">
        <w:rPr>
          <w:rStyle w:val="gvxzyvdx"/>
          <w:rFonts w:ascii="Arial" w:hAnsi="Arial" w:cs="Arial"/>
        </w:rPr>
        <w:t>εκπαιδευτικούς</w:t>
      </w:r>
      <w:bookmarkEnd w:id="45"/>
    </w:p>
    <w:p w14:paraId="23EC8F20" w14:textId="4B8419CD" w:rsidR="00BA1BCA" w:rsidRPr="008F40A7" w:rsidRDefault="00BA1BCA" w:rsidP="00A8229E">
      <w:pPr>
        <w:pStyle w:val="2"/>
        <w:rPr>
          <w:rFonts w:ascii="Arial" w:hAnsi="Arial" w:cs="Arial"/>
        </w:rPr>
      </w:pPr>
      <w:bookmarkStart w:id="46" w:name="_Toc113141229"/>
      <w:bookmarkStart w:id="47" w:name="_Toc176284482"/>
      <w:r w:rsidRPr="008F40A7">
        <w:rPr>
          <w:rFonts w:ascii="Arial" w:hAnsi="Arial" w:cs="Arial"/>
        </w:rPr>
        <w:t>Άδεια προγεννητικών εξετάσεων</w:t>
      </w:r>
      <w:bookmarkEnd w:id="46"/>
      <w:bookmarkEnd w:id="47"/>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8" w:name="_Toc113141230"/>
      <w:bookmarkStart w:id="49" w:name="_Toc176284483"/>
      <w:r w:rsidRPr="00B6692A">
        <w:rPr>
          <w:rFonts w:ascii="Arial" w:hAnsi="Arial" w:cs="Arial"/>
        </w:rPr>
        <w:t>Άδεια κύησης και λοχείας</w:t>
      </w:r>
      <w:bookmarkEnd w:id="48"/>
      <w:bookmarkEnd w:id="49"/>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35" w:tgtFrame="_blank" w:history="1">
        <w:r w:rsidRPr="008F40A7">
          <w:rPr>
            <w:rStyle w:val="-"/>
            <w:rFonts w:ascii="Arial" w:hAnsi="Arial"/>
          </w:rPr>
          <w:t>https://www.efka.</w:t>
        </w:r>
        <w:bookmarkStart w:id="50" w:name="_Hlt113120823"/>
        <w:r w:rsidRPr="008F40A7">
          <w:rPr>
            <w:rStyle w:val="-"/>
            <w:rFonts w:ascii="Arial" w:hAnsi="Arial"/>
          </w:rPr>
          <w:t>g</w:t>
        </w:r>
        <w:bookmarkEnd w:id="50"/>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540FC2">
      <w:pPr>
        <w:ind w:firstLine="0"/>
        <w:rPr>
          <w:rFonts w:ascii="Arial" w:hAnsi="Arial"/>
        </w:rPr>
      </w:pPr>
      <w:r w:rsidRPr="00B6692A">
        <w:rPr>
          <w:rFonts w:ascii="Arial" w:hAnsi="Arial"/>
        </w:rPr>
        <w:lastRenderedPageBreak/>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51" w:name="_Toc113141231"/>
      <w:bookmarkStart w:id="52" w:name="_Toc176284484"/>
      <w:r w:rsidRPr="008F40A7">
        <w:rPr>
          <w:rStyle w:val="gvxzyvdx"/>
          <w:rFonts w:ascii="Arial" w:hAnsi="Arial" w:cs="Arial"/>
        </w:rPr>
        <w:lastRenderedPageBreak/>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51"/>
      <w:bookmarkEnd w:id="52"/>
    </w:p>
    <w:p w14:paraId="66A5BA60" w14:textId="114AF836" w:rsidR="007569F9" w:rsidRDefault="00A332CF" w:rsidP="00A8229E">
      <w:pPr>
        <w:pStyle w:val="2"/>
        <w:rPr>
          <w:rFonts w:ascii="Arial" w:hAnsi="Arial" w:cs="Arial"/>
        </w:rPr>
      </w:pPr>
      <w:bookmarkStart w:id="53" w:name="_Toc113141232"/>
      <w:bookmarkStart w:id="54" w:name="_Toc176284485"/>
      <w:r>
        <w:rPr>
          <w:rFonts w:ascii="Arial" w:hAnsi="Arial" w:cs="Arial"/>
          <w:noProof/>
        </w:rPr>
        <w:drawing>
          <wp:anchor distT="0" distB="0" distL="114300" distR="114300" simplePos="0" relativeHeight="251658240" behindDoc="0" locked="0" layoutInCell="1" allowOverlap="1" wp14:anchorId="3963EC1A" wp14:editId="3C18901A">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53"/>
      <w:bookmarkEnd w:id="54"/>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lastRenderedPageBreak/>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Default="00D13B09" w:rsidP="00715EA5">
      <w:pPr>
        <w:rPr>
          <w:rFonts w:ascii="Arial" w:hAnsi="Arial"/>
        </w:rPr>
      </w:pPr>
    </w:p>
    <w:p w14:paraId="089C8037" w14:textId="77777777" w:rsidR="008B08EE" w:rsidRDefault="008B08EE" w:rsidP="00715EA5">
      <w:pPr>
        <w:rPr>
          <w:rFonts w:ascii="Arial" w:hAnsi="Arial"/>
        </w:rPr>
      </w:pPr>
    </w:p>
    <w:p w14:paraId="595C58A2" w14:textId="77777777" w:rsidR="008B08EE" w:rsidRDefault="008B08EE" w:rsidP="00715EA5">
      <w:pPr>
        <w:rPr>
          <w:rFonts w:ascii="Arial" w:hAnsi="Arial"/>
        </w:rPr>
      </w:pPr>
    </w:p>
    <w:p w14:paraId="783EF23A" w14:textId="77777777" w:rsidR="008B08EE" w:rsidRDefault="008B08EE" w:rsidP="00715EA5">
      <w:pPr>
        <w:rPr>
          <w:rFonts w:ascii="Arial" w:hAnsi="Arial"/>
        </w:rPr>
      </w:pPr>
    </w:p>
    <w:p w14:paraId="59F4E2EA" w14:textId="77777777" w:rsidR="008B08EE" w:rsidRDefault="008B08EE" w:rsidP="00715EA5">
      <w:pPr>
        <w:rPr>
          <w:rFonts w:ascii="Arial" w:hAnsi="Arial"/>
        </w:rPr>
      </w:pPr>
    </w:p>
    <w:p w14:paraId="5A83553F" w14:textId="77777777" w:rsidR="008B08EE" w:rsidRDefault="008B08EE" w:rsidP="00715EA5">
      <w:pPr>
        <w:rPr>
          <w:rFonts w:ascii="Arial" w:hAnsi="Arial"/>
        </w:rPr>
      </w:pPr>
    </w:p>
    <w:p w14:paraId="15C7BF6A" w14:textId="77777777" w:rsidR="008B08EE" w:rsidRDefault="008B08EE" w:rsidP="00715EA5">
      <w:pPr>
        <w:rPr>
          <w:rFonts w:ascii="Arial" w:hAnsi="Arial"/>
        </w:rPr>
      </w:pPr>
    </w:p>
    <w:p w14:paraId="49D4BBD1" w14:textId="77777777" w:rsidR="008B08EE" w:rsidRDefault="008B08EE" w:rsidP="00715EA5">
      <w:pPr>
        <w:rPr>
          <w:rFonts w:ascii="Arial" w:hAnsi="Arial"/>
        </w:rPr>
      </w:pPr>
    </w:p>
    <w:p w14:paraId="1368A5FB" w14:textId="77777777" w:rsidR="008B08EE" w:rsidRDefault="008B08EE" w:rsidP="00715EA5">
      <w:pPr>
        <w:rPr>
          <w:rFonts w:ascii="Arial" w:hAnsi="Arial"/>
        </w:rPr>
      </w:pPr>
    </w:p>
    <w:p w14:paraId="11896811" w14:textId="77777777" w:rsidR="008B08EE" w:rsidRDefault="008B08EE" w:rsidP="00715EA5">
      <w:pPr>
        <w:rPr>
          <w:rFonts w:ascii="Arial" w:hAnsi="Arial"/>
        </w:rPr>
      </w:pPr>
    </w:p>
    <w:p w14:paraId="02F4E4ED" w14:textId="77777777" w:rsidR="008B08EE" w:rsidRDefault="008B08EE" w:rsidP="00715EA5">
      <w:pPr>
        <w:rPr>
          <w:rFonts w:ascii="Arial" w:hAnsi="Arial"/>
        </w:rPr>
      </w:pPr>
    </w:p>
    <w:p w14:paraId="5B9A5889" w14:textId="77777777" w:rsidR="008B08EE" w:rsidRDefault="008B08EE" w:rsidP="00715EA5">
      <w:pPr>
        <w:rPr>
          <w:rFonts w:ascii="Arial" w:hAnsi="Arial"/>
        </w:rPr>
      </w:pPr>
    </w:p>
    <w:p w14:paraId="74FBC6DC" w14:textId="77777777" w:rsidR="008B08EE" w:rsidRDefault="008B08EE" w:rsidP="00715EA5">
      <w:pPr>
        <w:rPr>
          <w:rFonts w:ascii="Arial" w:hAnsi="Arial"/>
        </w:rPr>
      </w:pPr>
    </w:p>
    <w:p w14:paraId="4060432B" w14:textId="77777777" w:rsidR="008B08EE" w:rsidRDefault="008B08EE" w:rsidP="00715EA5">
      <w:pPr>
        <w:rPr>
          <w:rFonts w:ascii="Arial" w:hAnsi="Arial"/>
        </w:rPr>
      </w:pPr>
    </w:p>
    <w:p w14:paraId="303769AF" w14:textId="77777777" w:rsidR="008B08EE" w:rsidRDefault="008B08EE" w:rsidP="00715EA5">
      <w:pPr>
        <w:rPr>
          <w:rFonts w:ascii="Arial" w:hAnsi="Arial"/>
        </w:rPr>
      </w:pPr>
    </w:p>
    <w:p w14:paraId="3D368FC1" w14:textId="77777777" w:rsidR="008B08EE" w:rsidRDefault="008B08EE" w:rsidP="00715EA5">
      <w:pPr>
        <w:rPr>
          <w:rFonts w:ascii="Arial" w:hAnsi="Arial"/>
        </w:rPr>
      </w:pPr>
    </w:p>
    <w:p w14:paraId="1223135B" w14:textId="77777777" w:rsidR="008B08EE" w:rsidRPr="00B6692A" w:rsidRDefault="008B08EE" w:rsidP="00715EA5">
      <w:pPr>
        <w:rPr>
          <w:rFonts w:ascii="Arial" w:hAnsi="Arial"/>
        </w:rPr>
      </w:pPr>
    </w:p>
    <w:p w14:paraId="15A60818" w14:textId="5C01640F" w:rsidR="00D13B09" w:rsidRPr="00B6692A" w:rsidRDefault="00DC309E" w:rsidP="00715EA5">
      <w:pPr>
        <w:pStyle w:val="2"/>
        <w:rPr>
          <w:rFonts w:ascii="Arial" w:hAnsi="Arial" w:cs="Arial"/>
        </w:rPr>
      </w:pPr>
      <w:bookmarkStart w:id="55" w:name="_Toc113141233"/>
      <w:bookmarkStart w:id="56" w:name="_Toc176284486"/>
      <w:r w:rsidRPr="00B6692A">
        <w:rPr>
          <w:rFonts w:ascii="Arial" w:hAnsi="Arial" w:cs="Arial"/>
        </w:rPr>
        <w:lastRenderedPageBreak/>
        <w:t>Μέσα</w:t>
      </w:r>
      <w:r w:rsidR="00D13B09" w:rsidRPr="00B6692A">
        <w:rPr>
          <w:rFonts w:ascii="Arial" w:hAnsi="Arial" w:cs="Arial"/>
        </w:rPr>
        <w:t xml:space="preserve"> στην </w:t>
      </w:r>
      <w:r w:rsidRPr="00B6692A">
        <w:rPr>
          <w:rFonts w:ascii="Arial" w:hAnsi="Arial" w:cs="Arial"/>
        </w:rPr>
        <w:t>τάξη</w:t>
      </w:r>
      <w:bookmarkEnd w:id="55"/>
      <w:bookmarkEnd w:id="56"/>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w:t>
      </w:r>
      <w:r w:rsidR="003910ED" w:rsidRPr="00950F70">
        <w:rPr>
          <w:rFonts w:ascii="Arial" w:hAnsi="Arial"/>
        </w:rPr>
        <w:t xml:space="preserve"> </w:t>
      </w:r>
      <w:r w:rsidR="003910ED">
        <w:rPr>
          <w:rFonts w:ascii="Arial" w:hAnsi="Arial"/>
          <w:lang w:val="en-US"/>
        </w:rPr>
        <w:t>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lastRenderedPageBreak/>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Default="0027749B" w:rsidP="00715EA5">
      <w:pPr>
        <w:pStyle w:val="aff2"/>
        <w:rPr>
          <w:rFonts w:ascii="Arial" w:hAnsi="Arial"/>
        </w:rPr>
      </w:pPr>
    </w:p>
    <w:p w14:paraId="67F25EAD" w14:textId="77777777" w:rsidR="008B08EE" w:rsidRDefault="008B08EE" w:rsidP="00715EA5">
      <w:pPr>
        <w:pStyle w:val="aff2"/>
        <w:rPr>
          <w:rFonts w:ascii="Arial" w:hAnsi="Arial"/>
        </w:rPr>
      </w:pPr>
    </w:p>
    <w:p w14:paraId="6AC5916A" w14:textId="77777777" w:rsidR="008B08EE" w:rsidRDefault="008B08EE" w:rsidP="00715EA5">
      <w:pPr>
        <w:pStyle w:val="aff2"/>
        <w:rPr>
          <w:rFonts w:ascii="Arial" w:hAnsi="Arial"/>
        </w:rPr>
      </w:pPr>
    </w:p>
    <w:p w14:paraId="3431B770" w14:textId="77777777" w:rsidR="008B08EE" w:rsidRDefault="008B08EE" w:rsidP="00715EA5">
      <w:pPr>
        <w:pStyle w:val="aff2"/>
        <w:rPr>
          <w:rFonts w:ascii="Arial" w:hAnsi="Arial"/>
        </w:rPr>
      </w:pPr>
    </w:p>
    <w:p w14:paraId="397C2647" w14:textId="77777777" w:rsidR="008B08EE" w:rsidRDefault="008B08EE" w:rsidP="00715EA5">
      <w:pPr>
        <w:pStyle w:val="aff2"/>
        <w:rPr>
          <w:rFonts w:ascii="Arial" w:hAnsi="Arial"/>
        </w:rPr>
      </w:pPr>
    </w:p>
    <w:p w14:paraId="720374C4" w14:textId="77777777" w:rsidR="008B08EE" w:rsidRDefault="008B08EE" w:rsidP="00715EA5">
      <w:pPr>
        <w:pStyle w:val="aff2"/>
        <w:rPr>
          <w:rFonts w:ascii="Arial" w:hAnsi="Arial"/>
        </w:rPr>
      </w:pPr>
    </w:p>
    <w:p w14:paraId="5394C5E5" w14:textId="77777777" w:rsidR="008B08EE" w:rsidRDefault="008B08EE" w:rsidP="00715EA5">
      <w:pPr>
        <w:pStyle w:val="aff2"/>
        <w:rPr>
          <w:rFonts w:ascii="Arial" w:hAnsi="Arial"/>
        </w:rPr>
      </w:pPr>
    </w:p>
    <w:p w14:paraId="65F66965" w14:textId="77777777" w:rsidR="008B08EE" w:rsidRDefault="008B08EE" w:rsidP="00715EA5">
      <w:pPr>
        <w:pStyle w:val="aff2"/>
        <w:rPr>
          <w:rFonts w:ascii="Arial" w:hAnsi="Arial"/>
        </w:rPr>
      </w:pPr>
    </w:p>
    <w:p w14:paraId="087E26A7" w14:textId="77777777" w:rsidR="008B08EE" w:rsidRDefault="008B08EE" w:rsidP="00715EA5">
      <w:pPr>
        <w:pStyle w:val="aff2"/>
        <w:rPr>
          <w:rFonts w:ascii="Arial" w:hAnsi="Arial"/>
        </w:rPr>
      </w:pPr>
    </w:p>
    <w:p w14:paraId="2AAEFF67" w14:textId="77777777" w:rsidR="008B08EE" w:rsidRDefault="008B08EE" w:rsidP="00715EA5">
      <w:pPr>
        <w:pStyle w:val="aff2"/>
        <w:rPr>
          <w:rFonts w:ascii="Arial" w:hAnsi="Arial"/>
        </w:rPr>
      </w:pPr>
    </w:p>
    <w:p w14:paraId="6EF79F23" w14:textId="77777777" w:rsidR="008B08EE" w:rsidRDefault="008B08EE" w:rsidP="00715EA5">
      <w:pPr>
        <w:pStyle w:val="aff2"/>
        <w:rPr>
          <w:rFonts w:ascii="Arial" w:hAnsi="Arial"/>
        </w:rPr>
      </w:pPr>
    </w:p>
    <w:p w14:paraId="5BDFDDAE" w14:textId="77777777" w:rsidR="008B08EE" w:rsidRDefault="008B08EE" w:rsidP="00715EA5">
      <w:pPr>
        <w:pStyle w:val="aff2"/>
        <w:rPr>
          <w:rFonts w:ascii="Arial" w:hAnsi="Arial"/>
        </w:rPr>
      </w:pPr>
    </w:p>
    <w:p w14:paraId="222714AD" w14:textId="77777777" w:rsidR="008B08EE" w:rsidRDefault="008B08EE" w:rsidP="00715EA5">
      <w:pPr>
        <w:pStyle w:val="aff2"/>
        <w:rPr>
          <w:rFonts w:ascii="Arial" w:hAnsi="Arial"/>
        </w:rPr>
      </w:pPr>
    </w:p>
    <w:p w14:paraId="230FB779" w14:textId="77777777" w:rsidR="008B08EE" w:rsidRDefault="008B08EE" w:rsidP="00715EA5">
      <w:pPr>
        <w:pStyle w:val="aff2"/>
        <w:rPr>
          <w:rFonts w:ascii="Arial" w:hAnsi="Arial"/>
        </w:rPr>
      </w:pPr>
    </w:p>
    <w:p w14:paraId="5F54E49B" w14:textId="77777777" w:rsidR="008B08EE" w:rsidRDefault="008B08EE" w:rsidP="00715EA5">
      <w:pPr>
        <w:pStyle w:val="aff2"/>
        <w:rPr>
          <w:rFonts w:ascii="Arial" w:hAnsi="Arial"/>
        </w:rPr>
      </w:pPr>
    </w:p>
    <w:p w14:paraId="3F4410C0" w14:textId="77777777" w:rsidR="008B08EE" w:rsidRDefault="008B08EE" w:rsidP="00715EA5">
      <w:pPr>
        <w:pStyle w:val="aff2"/>
        <w:rPr>
          <w:rFonts w:ascii="Arial" w:hAnsi="Arial"/>
        </w:rPr>
      </w:pPr>
    </w:p>
    <w:p w14:paraId="719630E2" w14:textId="77777777" w:rsidR="008B08EE" w:rsidRDefault="008B08EE" w:rsidP="00715EA5">
      <w:pPr>
        <w:pStyle w:val="aff2"/>
        <w:rPr>
          <w:rFonts w:ascii="Arial" w:hAnsi="Arial"/>
        </w:rPr>
      </w:pPr>
    </w:p>
    <w:p w14:paraId="2F618636" w14:textId="77777777" w:rsidR="008B08EE" w:rsidRDefault="008B08EE" w:rsidP="00715EA5">
      <w:pPr>
        <w:pStyle w:val="aff2"/>
        <w:rPr>
          <w:rFonts w:ascii="Arial" w:hAnsi="Arial"/>
        </w:rPr>
      </w:pPr>
    </w:p>
    <w:p w14:paraId="1453CCF6" w14:textId="77777777" w:rsidR="008B08EE" w:rsidRDefault="008B08EE" w:rsidP="00715EA5">
      <w:pPr>
        <w:pStyle w:val="aff2"/>
        <w:rPr>
          <w:rFonts w:ascii="Arial" w:hAnsi="Arial"/>
        </w:rPr>
      </w:pPr>
    </w:p>
    <w:p w14:paraId="728FF3A2" w14:textId="77777777" w:rsidR="008B08EE" w:rsidRDefault="008B08EE" w:rsidP="00715EA5">
      <w:pPr>
        <w:pStyle w:val="aff2"/>
        <w:rPr>
          <w:rFonts w:ascii="Arial" w:hAnsi="Arial"/>
        </w:rPr>
      </w:pPr>
    </w:p>
    <w:p w14:paraId="4DDC622E" w14:textId="77777777" w:rsidR="008B08EE" w:rsidRDefault="008B08EE" w:rsidP="00715EA5">
      <w:pPr>
        <w:pStyle w:val="aff2"/>
        <w:rPr>
          <w:rFonts w:ascii="Arial" w:hAnsi="Arial"/>
        </w:rPr>
      </w:pPr>
    </w:p>
    <w:p w14:paraId="0C2D108D" w14:textId="77777777" w:rsidR="008B08EE" w:rsidRDefault="008B08EE" w:rsidP="00715EA5">
      <w:pPr>
        <w:pStyle w:val="aff2"/>
        <w:rPr>
          <w:rFonts w:ascii="Arial" w:hAnsi="Arial"/>
        </w:rPr>
      </w:pPr>
    </w:p>
    <w:p w14:paraId="6825A846" w14:textId="77777777" w:rsidR="008B08EE" w:rsidRDefault="008B08EE" w:rsidP="00715EA5">
      <w:pPr>
        <w:pStyle w:val="aff2"/>
        <w:rPr>
          <w:rFonts w:ascii="Arial" w:hAnsi="Arial"/>
        </w:rPr>
      </w:pPr>
    </w:p>
    <w:p w14:paraId="58F8254B" w14:textId="77777777" w:rsidR="008B08EE" w:rsidRDefault="008B08EE" w:rsidP="00715EA5">
      <w:pPr>
        <w:pStyle w:val="aff2"/>
        <w:rPr>
          <w:rFonts w:ascii="Arial" w:hAnsi="Arial"/>
        </w:rPr>
      </w:pPr>
    </w:p>
    <w:p w14:paraId="6AA84CC4" w14:textId="77777777" w:rsidR="008B08EE" w:rsidRPr="00B6692A" w:rsidRDefault="008B08EE"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7" w:name="_Toc113141234"/>
      <w:bookmarkStart w:id="58" w:name="_Toc176284487"/>
      <w:r w:rsidRPr="00B6692A">
        <w:rPr>
          <w:rFonts w:ascii="Arial" w:hAnsi="Arial" w:cs="Arial"/>
        </w:rPr>
        <w:lastRenderedPageBreak/>
        <w:t>Σχολική</w:t>
      </w:r>
      <w:r w:rsidR="0027749B" w:rsidRPr="00B6692A">
        <w:rPr>
          <w:rFonts w:ascii="Arial" w:hAnsi="Arial" w:cs="Arial"/>
        </w:rPr>
        <w:t xml:space="preserve"> </w:t>
      </w:r>
      <w:r w:rsidRPr="00B6692A">
        <w:rPr>
          <w:rFonts w:ascii="Arial" w:hAnsi="Arial" w:cs="Arial"/>
        </w:rPr>
        <w:t>ζωή</w:t>
      </w:r>
      <w:bookmarkEnd w:id="57"/>
      <w:bookmarkEnd w:id="58"/>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9" w:name="_Toc113141235"/>
      <w:bookmarkStart w:id="60" w:name="_Toc176284488"/>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9"/>
      <w:bookmarkEnd w:id="60"/>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15D5A7C"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w:t>
      </w:r>
      <w:r w:rsidR="00FC0B1A">
        <w:rPr>
          <w:rFonts w:ascii="Arial" w:hAnsi="Arial"/>
        </w:rPr>
        <w:t>4</w:t>
      </w:r>
      <w:r w:rsidR="00B75C1E" w:rsidRPr="00B6692A">
        <w:rPr>
          <w:rFonts w:ascii="Arial" w:hAnsi="Arial"/>
        </w:rPr>
        <w:t xml:space="preserve">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0FD3949E" w:rsidR="00481046"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42F92C4B" w14:textId="77777777" w:rsidR="00FC0B1A" w:rsidRPr="00B6692A" w:rsidRDefault="00FC0B1A" w:rsidP="00715EA5">
      <w:pPr>
        <w:rPr>
          <w:rFonts w:ascii="Arial" w:hAnsi="Arial"/>
        </w:rPr>
      </w:pPr>
    </w:p>
    <w:p w14:paraId="750337DA" w14:textId="67926556" w:rsidR="00D75EDB" w:rsidRPr="00B6692A" w:rsidRDefault="00DC309E" w:rsidP="00715EA5">
      <w:pPr>
        <w:pStyle w:val="3"/>
        <w:rPr>
          <w:rFonts w:ascii="Arial" w:hAnsi="Arial" w:cs="Arial"/>
        </w:rPr>
      </w:pPr>
      <w:bookmarkStart w:id="61" w:name="_Toc113141236"/>
      <w:bookmarkStart w:id="62" w:name="_Toc176284489"/>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61"/>
      <w:bookmarkEnd w:id="62"/>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lastRenderedPageBreak/>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487F2F04"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w:t>
      </w:r>
      <w:r w:rsidR="00ED1EA4">
        <w:rPr>
          <w:rFonts w:ascii="Arial" w:hAnsi="Arial"/>
        </w:rPr>
        <w:t>ων</w:t>
      </w:r>
      <w:r w:rsidR="00F33754" w:rsidRPr="00B6692A">
        <w:rPr>
          <w:rFonts w:ascii="Arial" w:hAnsi="Arial"/>
        </w:rPr>
        <w:t xml:space="preserve"> </w:t>
      </w:r>
      <w:r w:rsidR="00ED1EA4" w:rsidRPr="00B6692A">
        <w:rPr>
          <w:rFonts w:ascii="Arial" w:hAnsi="Arial"/>
        </w:rPr>
        <w:t>μαθητ</w:t>
      </w:r>
      <w:r w:rsidR="00ED1EA4">
        <w:rPr>
          <w:rFonts w:ascii="Arial" w:hAnsi="Arial"/>
        </w:rPr>
        <w:t>ών</w:t>
      </w:r>
      <w:r w:rsidR="00F33754" w:rsidRPr="00B6692A">
        <w:rPr>
          <w:rFonts w:ascii="Arial" w:hAnsi="Arial"/>
        </w:rPr>
        <w:t xml:space="preserve"> σου.</w:t>
      </w:r>
    </w:p>
    <w:p w14:paraId="3CEE6CC7" w14:textId="3DE91601" w:rsidR="001735A6"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r w:rsidR="00FC0B1A">
        <w:rPr>
          <w:rFonts w:ascii="Arial" w:hAnsi="Arial"/>
        </w:rPr>
        <w:t xml:space="preserve"> </w:t>
      </w:r>
      <w:r w:rsidR="00C143EF">
        <w:rPr>
          <w:rFonts w:ascii="Arial" w:hAnsi="Arial"/>
        </w:rPr>
        <w:t>Συνεπώς</w:t>
      </w:r>
      <w:r w:rsidR="00FC0B1A">
        <w:rPr>
          <w:rFonts w:ascii="Arial" w:hAnsi="Arial"/>
        </w:rPr>
        <w:t xml:space="preserve"> </w:t>
      </w:r>
      <w:r w:rsidR="00C143EF">
        <w:rPr>
          <w:rFonts w:ascii="Arial" w:hAnsi="Arial"/>
        </w:rPr>
        <w:t>οποιαδήποτε</w:t>
      </w:r>
      <w:r w:rsidR="00FC0B1A">
        <w:rPr>
          <w:rFonts w:ascii="Arial" w:hAnsi="Arial"/>
        </w:rPr>
        <w:t xml:space="preserve"> </w:t>
      </w:r>
      <w:r w:rsidR="00C143EF">
        <w:rPr>
          <w:rFonts w:ascii="Arial" w:hAnsi="Arial"/>
        </w:rPr>
        <w:t>χρήση</w:t>
      </w:r>
      <w:r w:rsidR="00FC0B1A">
        <w:rPr>
          <w:rFonts w:ascii="Arial" w:hAnsi="Arial"/>
        </w:rPr>
        <w:t xml:space="preserve"> </w:t>
      </w:r>
      <w:r w:rsidR="00FC0B1A">
        <w:rPr>
          <w:rFonts w:ascii="Arial" w:hAnsi="Arial"/>
          <w:lang w:val="en-US"/>
        </w:rPr>
        <w:t>social</w:t>
      </w:r>
      <w:r w:rsidR="00FC0B1A" w:rsidRPr="00FC0B1A">
        <w:rPr>
          <w:rFonts w:ascii="Arial" w:hAnsi="Arial"/>
        </w:rPr>
        <w:t xml:space="preserve"> </w:t>
      </w:r>
      <w:r w:rsidR="00FC0B1A">
        <w:rPr>
          <w:rFonts w:ascii="Arial" w:hAnsi="Arial"/>
          <w:lang w:val="en-US"/>
        </w:rPr>
        <w:t>media</w:t>
      </w:r>
      <w:r w:rsidR="00ED1EA4">
        <w:rPr>
          <w:rFonts w:ascii="Arial" w:hAnsi="Arial"/>
        </w:rPr>
        <w:t xml:space="preserve"> (η άλλου τύπου προσέγγιση)</w:t>
      </w:r>
      <w:r w:rsidR="00FC0B1A">
        <w:rPr>
          <w:rFonts w:ascii="Arial" w:hAnsi="Arial"/>
        </w:rPr>
        <w:t xml:space="preserve"> είναι </w:t>
      </w:r>
      <w:r w:rsidR="00C143EF">
        <w:rPr>
          <w:rFonts w:ascii="Arial" w:hAnsi="Arial"/>
        </w:rPr>
        <w:t>απαγορευτική</w:t>
      </w:r>
      <w:r w:rsidR="00FC0B1A">
        <w:rPr>
          <w:rFonts w:ascii="Arial" w:hAnsi="Arial"/>
        </w:rPr>
        <w:t xml:space="preserve"> </w:t>
      </w:r>
      <w:r w:rsidR="00C143EF">
        <w:rPr>
          <w:rFonts w:ascii="Arial" w:hAnsi="Arial"/>
        </w:rPr>
        <w:t>όσο</w:t>
      </w:r>
      <w:r w:rsidR="00FC0B1A">
        <w:rPr>
          <w:rFonts w:ascii="Arial" w:hAnsi="Arial"/>
        </w:rPr>
        <w:t xml:space="preserve"> είναι </w:t>
      </w:r>
      <w:r w:rsidR="00C143EF">
        <w:rPr>
          <w:rFonts w:ascii="Arial" w:hAnsi="Arial"/>
        </w:rPr>
        <w:t>μαθητές</w:t>
      </w:r>
      <w:r w:rsidR="00FC0B1A">
        <w:rPr>
          <w:rFonts w:ascii="Arial" w:hAnsi="Arial"/>
        </w:rPr>
        <w:t xml:space="preserve"> σου.</w:t>
      </w:r>
    </w:p>
    <w:p w14:paraId="4F1C6821" w14:textId="77777777" w:rsidR="00FC0B1A" w:rsidRPr="00B6692A" w:rsidRDefault="00FC0B1A" w:rsidP="00FC0B1A">
      <w:pPr>
        <w:pStyle w:val="aff2"/>
        <w:ind w:firstLine="0"/>
        <w:rPr>
          <w:rFonts w:ascii="Arial" w:hAnsi="Arial"/>
        </w:rPr>
      </w:pPr>
    </w:p>
    <w:p w14:paraId="78A0C619" w14:textId="2453A933" w:rsidR="004364BD" w:rsidRPr="00B6692A" w:rsidRDefault="0049705C" w:rsidP="00715EA5">
      <w:pPr>
        <w:pStyle w:val="3"/>
        <w:rPr>
          <w:rFonts w:ascii="Arial" w:hAnsi="Arial" w:cs="Arial"/>
        </w:rPr>
      </w:pPr>
      <w:bookmarkStart w:id="63" w:name="_Toc113141237"/>
      <w:bookmarkStart w:id="64" w:name="_Toc176284490"/>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63"/>
      <w:bookmarkEnd w:id="64"/>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267F15D1" w:rsidR="00255342" w:rsidRPr="00B6692A" w:rsidRDefault="00255342" w:rsidP="00715EA5">
      <w:pPr>
        <w:rPr>
          <w:rFonts w:ascii="Arial" w:hAnsi="Arial"/>
        </w:rPr>
      </w:pPr>
      <w:r w:rsidRPr="00B6692A">
        <w:rPr>
          <w:rFonts w:ascii="Arial" w:hAnsi="Arial"/>
        </w:rPr>
        <w:t xml:space="preserve">δ) αποβολή από τα μαθήματα δύο (2)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150D2396"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w:t>
      </w:r>
      <w:r w:rsidR="00EA43AA">
        <w:rPr>
          <w:rFonts w:ascii="Arial" w:hAnsi="Arial"/>
        </w:rPr>
        <w:t xml:space="preserve"> </w:t>
      </w:r>
      <w:r w:rsidRPr="00B6692A">
        <w:rPr>
          <w:rFonts w:ascii="Arial" w:hAnsi="Arial"/>
        </w:rPr>
        <w:t>β,</w:t>
      </w:r>
      <w:r w:rsidR="00EA43AA">
        <w:rPr>
          <w:rFonts w:ascii="Arial" w:hAnsi="Arial"/>
        </w:rPr>
        <w:t xml:space="preserve"> </w:t>
      </w:r>
      <w:r w:rsidRPr="00B6692A">
        <w:rPr>
          <w:rFonts w:ascii="Arial" w:hAnsi="Arial"/>
        </w:rPr>
        <w:t xml:space="preserve">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65" w:name="_Toc113141238"/>
      <w:bookmarkStart w:id="66" w:name="_Toc176284491"/>
      <w:r w:rsidRPr="00B6692A">
        <w:rPr>
          <w:rFonts w:ascii="Arial" w:hAnsi="Arial" w:cs="Arial"/>
        </w:rPr>
        <w:lastRenderedPageBreak/>
        <w:t xml:space="preserve">Προς την </w:t>
      </w:r>
      <w:bookmarkEnd w:id="65"/>
      <w:r w:rsidR="00B356AA" w:rsidRPr="00B6692A">
        <w:rPr>
          <w:rFonts w:ascii="Arial" w:hAnsi="Arial" w:cs="Arial"/>
        </w:rPr>
        <w:t>Απόλυση</w:t>
      </w:r>
      <w:bookmarkEnd w:id="66"/>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37"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08C989E8" w14:textId="77777777" w:rsidR="008B08EE" w:rsidRDefault="008B08EE" w:rsidP="00715EA5">
      <w:pPr>
        <w:rPr>
          <w:rFonts w:ascii="Arial" w:hAnsi="Arial"/>
        </w:rPr>
      </w:pPr>
    </w:p>
    <w:p w14:paraId="05FE28E3" w14:textId="77777777" w:rsidR="008B08EE" w:rsidRDefault="008B08EE" w:rsidP="00715EA5">
      <w:pPr>
        <w:rPr>
          <w:rFonts w:ascii="Arial" w:hAnsi="Arial"/>
        </w:rPr>
      </w:pPr>
    </w:p>
    <w:p w14:paraId="1BDBA18B" w14:textId="77777777" w:rsidR="008B08EE" w:rsidRDefault="008B08EE" w:rsidP="00715EA5">
      <w:pPr>
        <w:rPr>
          <w:rFonts w:ascii="Arial" w:hAnsi="Arial"/>
        </w:rPr>
      </w:pPr>
    </w:p>
    <w:p w14:paraId="15794478" w14:textId="77777777" w:rsidR="008B08EE" w:rsidRDefault="008B08EE" w:rsidP="00715EA5">
      <w:pPr>
        <w:rPr>
          <w:rFonts w:ascii="Arial" w:hAnsi="Arial"/>
        </w:rPr>
      </w:pPr>
    </w:p>
    <w:p w14:paraId="25C9D67C" w14:textId="77777777" w:rsidR="008B08EE" w:rsidRDefault="008B08EE" w:rsidP="00715EA5">
      <w:pPr>
        <w:rPr>
          <w:rFonts w:ascii="Arial" w:hAnsi="Arial"/>
        </w:rPr>
      </w:pPr>
    </w:p>
    <w:p w14:paraId="75683489" w14:textId="77777777" w:rsidR="008B08EE" w:rsidRDefault="008B08EE" w:rsidP="00715EA5">
      <w:pPr>
        <w:rPr>
          <w:rFonts w:ascii="Arial" w:hAnsi="Arial"/>
        </w:rPr>
      </w:pPr>
    </w:p>
    <w:p w14:paraId="571B1E2C" w14:textId="77777777" w:rsidR="008B08EE" w:rsidRDefault="008B08EE" w:rsidP="00715EA5">
      <w:pPr>
        <w:rPr>
          <w:rFonts w:ascii="Arial" w:hAnsi="Arial"/>
        </w:rPr>
      </w:pPr>
    </w:p>
    <w:p w14:paraId="20C91BF0" w14:textId="77777777" w:rsidR="008B08EE" w:rsidRDefault="008B08EE" w:rsidP="00715EA5">
      <w:pPr>
        <w:rPr>
          <w:rFonts w:ascii="Arial" w:hAnsi="Arial"/>
        </w:rPr>
      </w:pPr>
    </w:p>
    <w:p w14:paraId="121312DB" w14:textId="77777777" w:rsidR="008B08EE" w:rsidRDefault="008B08EE" w:rsidP="00715EA5">
      <w:pPr>
        <w:rPr>
          <w:rFonts w:ascii="Arial" w:hAnsi="Arial"/>
        </w:rPr>
      </w:pPr>
    </w:p>
    <w:p w14:paraId="6DEC5135" w14:textId="77777777" w:rsidR="008B08EE" w:rsidRDefault="008B08EE" w:rsidP="00715EA5">
      <w:pPr>
        <w:rPr>
          <w:rFonts w:ascii="Arial" w:hAnsi="Arial"/>
        </w:rPr>
      </w:pPr>
    </w:p>
    <w:p w14:paraId="42CFEC1A" w14:textId="77777777" w:rsidR="008B08EE" w:rsidRDefault="008B08EE" w:rsidP="00715EA5">
      <w:pPr>
        <w:rPr>
          <w:rFonts w:ascii="Arial" w:hAnsi="Arial"/>
        </w:rPr>
      </w:pPr>
    </w:p>
    <w:p w14:paraId="78A43E70" w14:textId="77777777" w:rsidR="008B08EE" w:rsidRDefault="008B08EE" w:rsidP="00715EA5">
      <w:pPr>
        <w:rPr>
          <w:rFonts w:ascii="Arial" w:hAnsi="Arial"/>
        </w:rPr>
      </w:pPr>
    </w:p>
    <w:p w14:paraId="1A0A1994" w14:textId="77777777" w:rsidR="008B08EE" w:rsidRDefault="008B08EE" w:rsidP="00715EA5">
      <w:pPr>
        <w:rPr>
          <w:rFonts w:ascii="Arial" w:hAnsi="Arial"/>
        </w:rPr>
      </w:pPr>
    </w:p>
    <w:p w14:paraId="357B6CCE" w14:textId="77777777" w:rsidR="008B08EE" w:rsidRDefault="008B08EE" w:rsidP="00715EA5">
      <w:pPr>
        <w:rPr>
          <w:rFonts w:ascii="Arial" w:hAnsi="Arial"/>
        </w:rPr>
      </w:pPr>
    </w:p>
    <w:p w14:paraId="23DD71FC" w14:textId="77777777" w:rsidR="008B08EE" w:rsidRDefault="008B08EE" w:rsidP="00715EA5">
      <w:pPr>
        <w:rPr>
          <w:rFonts w:ascii="Arial" w:hAnsi="Arial"/>
        </w:rPr>
      </w:pPr>
    </w:p>
    <w:p w14:paraId="70B63090" w14:textId="77777777" w:rsidR="008B08EE" w:rsidRDefault="008B08EE" w:rsidP="00715EA5">
      <w:pPr>
        <w:rPr>
          <w:rFonts w:ascii="Arial" w:hAnsi="Arial"/>
        </w:rPr>
      </w:pPr>
    </w:p>
    <w:p w14:paraId="653EA60A" w14:textId="77777777" w:rsidR="008B08EE" w:rsidRDefault="008B08EE" w:rsidP="00715EA5">
      <w:pPr>
        <w:rPr>
          <w:rFonts w:ascii="Arial" w:hAnsi="Arial"/>
        </w:rPr>
      </w:pPr>
    </w:p>
    <w:p w14:paraId="2AA56EFB" w14:textId="77777777" w:rsidR="008B08EE" w:rsidRDefault="008B08EE" w:rsidP="00715EA5">
      <w:pPr>
        <w:rPr>
          <w:rFonts w:ascii="Arial" w:hAnsi="Arial"/>
        </w:rPr>
      </w:pPr>
    </w:p>
    <w:p w14:paraId="2A17F180" w14:textId="77777777" w:rsidR="008B08EE" w:rsidRDefault="008B08EE"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7" w:name="_Toc113141239"/>
      <w:bookmarkStart w:id="68" w:name="_Toc176284492"/>
      <w:r w:rsidRPr="00B6692A">
        <w:rPr>
          <w:rFonts w:ascii="Arial" w:hAnsi="Arial" w:cs="Arial"/>
        </w:rPr>
        <w:lastRenderedPageBreak/>
        <w:t>Δικαιολογητικά</w:t>
      </w:r>
      <w:r w:rsidR="00DE36C4" w:rsidRPr="00B6692A">
        <w:rPr>
          <w:rFonts w:ascii="Arial" w:hAnsi="Arial" w:cs="Arial"/>
        </w:rPr>
        <w:t xml:space="preserve"> για ΟΑΕΔ</w:t>
      </w:r>
      <w:bookmarkEnd w:id="67"/>
      <w:bookmarkEnd w:id="68"/>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lastRenderedPageBreak/>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8">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9" w:name="_Toc113141240"/>
      <w:bookmarkStart w:id="70" w:name="_Toc176284493"/>
      <w:r w:rsidRPr="00B6692A">
        <w:rPr>
          <w:rFonts w:ascii="Arial" w:hAnsi="Arial" w:cs="Arial"/>
        </w:rPr>
        <w:lastRenderedPageBreak/>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9"/>
      <w:r w:rsidRPr="00B6692A">
        <w:rPr>
          <w:rFonts w:ascii="Arial" w:hAnsi="Arial" w:cs="Arial"/>
        </w:rPr>
        <w:t>ανεργίας</w:t>
      </w:r>
      <w:bookmarkEnd w:id="70"/>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5A8721A2"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w:t>
      </w:r>
      <w:r w:rsidR="005161FF">
        <w:rPr>
          <w:rFonts w:ascii="Arial" w:hAnsi="Arial"/>
        </w:rPr>
        <w:t xml:space="preserve"> εφόσον έχεις ξαναπάρει επιδότηση:</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r w:rsidR="00F11BE6">
        <w:rPr>
          <w:rFonts w:ascii="Arial" w:hAnsi="Arial"/>
        </w:rPr>
        <w:t xml:space="preserve"> Με άλλα λόγια: </w:t>
      </w:r>
      <w:r w:rsidR="00F11BE6" w:rsidRPr="00F11BE6">
        <w:rPr>
          <w:rFonts w:ascii="Arial" w:hAnsi="Arial"/>
        </w:rPr>
        <w:t>Τα ένσημα που έχετε τους τελευταίους 14μήνες, χωρίς να λαμβάνετε υπόψη τα ένσημα των τελευταίων δύο μηνών.</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299A3D52" w:rsidR="00B163C8"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1D2F42E4" w14:textId="77777777" w:rsidR="00540FC2" w:rsidRPr="00B6692A" w:rsidRDefault="00540FC2" w:rsidP="00715EA5">
      <w:pPr>
        <w:pStyle w:val="aff2"/>
        <w:rPr>
          <w:rFonts w:ascii="Arial" w:hAnsi="Arial"/>
        </w:rPr>
      </w:pP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3925DEF9" w:rsidR="00625AFD"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w:t>
      </w:r>
      <w:proofErr w:type="spellStart"/>
      <w:r w:rsidRPr="00B6692A">
        <w:rPr>
          <w:rFonts w:ascii="Arial" w:hAnsi="Arial"/>
        </w:rPr>
        <w:t>Στ</w:t>
      </w:r>
      <w:proofErr w:type="spellEnd"/>
      <w:r w:rsidRPr="00B6692A">
        <w:rPr>
          <w:rFonts w:ascii="Arial" w:hAnsi="Arial"/>
        </w:rPr>
        <w:t xml:space="preserve">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7CE7CE7F" w14:textId="77777777" w:rsidR="00540FC2" w:rsidRPr="00B6692A" w:rsidRDefault="00540FC2" w:rsidP="00715EA5">
      <w:pPr>
        <w:pStyle w:val="aff2"/>
        <w:rPr>
          <w:rFonts w:ascii="Arial" w:hAnsi="Arial"/>
        </w:rPr>
      </w:pP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Pr="00173ADB" w:rsidRDefault="00EC5F11" w:rsidP="00EC5F11">
      <w:pPr>
        <w:pStyle w:val="1"/>
        <w:ind w:firstLine="0"/>
        <w:rPr>
          <w:rFonts w:ascii="Arial" w:hAnsi="Arial" w:cs="Arial"/>
        </w:rPr>
      </w:pPr>
      <w:bookmarkStart w:id="71" w:name="_Toc176284494"/>
      <w:r w:rsidRPr="00173ADB">
        <w:rPr>
          <w:rFonts w:ascii="Arial" w:hAnsi="Arial" w:cs="Arial"/>
        </w:rPr>
        <w:lastRenderedPageBreak/>
        <w:t>ΕΠΙΛΟΓΟΣ</w:t>
      </w:r>
      <w:bookmarkEnd w:id="71"/>
    </w:p>
    <w:p w14:paraId="6B7E7D01" w14:textId="4A8E8395" w:rsidR="00EC5F11" w:rsidRPr="00173ADB" w:rsidRDefault="00EC5F11" w:rsidP="00EC5F11">
      <w:pPr>
        <w:rPr>
          <w:rFonts w:ascii="Arial" w:hAnsi="Arial"/>
        </w:rPr>
      </w:pPr>
      <w:r w:rsidRPr="00173ADB">
        <w:rPr>
          <w:rFonts w:ascii="Arial" w:hAnsi="Arial"/>
        </w:rPr>
        <w:t xml:space="preserve">Ελπίζω ο </w:t>
      </w:r>
      <w:r w:rsidR="004A0B18" w:rsidRPr="00173ADB">
        <w:rPr>
          <w:rFonts w:ascii="Arial" w:hAnsi="Arial"/>
        </w:rPr>
        <w:t>παρόν</w:t>
      </w:r>
      <w:r w:rsidRPr="00173ADB">
        <w:rPr>
          <w:rFonts w:ascii="Arial" w:hAnsi="Arial"/>
        </w:rPr>
        <w:t xml:space="preserve"> </w:t>
      </w:r>
      <w:r w:rsidR="004A0B18" w:rsidRPr="00173ADB">
        <w:rPr>
          <w:rFonts w:ascii="Arial" w:hAnsi="Arial"/>
        </w:rPr>
        <w:t>οδηγός</w:t>
      </w:r>
      <w:r w:rsidRPr="00173ADB">
        <w:rPr>
          <w:rFonts w:ascii="Arial" w:hAnsi="Arial"/>
        </w:rPr>
        <w:t xml:space="preserve"> να σε </w:t>
      </w:r>
      <w:r w:rsidR="004A0B18" w:rsidRPr="00173ADB">
        <w:rPr>
          <w:rFonts w:ascii="Arial" w:hAnsi="Arial"/>
        </w:rPr>
        <w:t>βοήθησε</w:t>
      </w:r>
      <w:r w:rsidRPr="00173ADB">
        <w:rPr>
          <w:rFonts w:ascii="Arial" w:hAnsi="Arial"/>
        </w:rPr>
        <w:t xml:space="preserve">, </w:t>
      </w:r>
      <w:r w:rsidR="004A0B18" w:rsidRPr="00173ADB">
        <w:rPr>
          <w:rFonts w:ascii="Arial" w:hAnsi="Arial"/>
        </w:rPr>
        <w:t>σημείωσε</w:t>
      </w:r>
      <w:r w:rsidRPr="00173ADB">
        <w:rPr>
          <w:rFonts w:ascii="Arial" w:hAnsi="Arial"/>
        </w:rPr>
        <w:t xml:space="preserve"> ότι όλα </w:t>
      </w:r>
      <w:r w:rsidR="004A0B18" w:rsidRPr="00173ADB">
        <w:rPr>
          <w:rFonts w:ascii="Arial" w:hAnsi="Arial"/>
        </w:rPr>
        <w:t>όσα</w:t>
      </w:r>
      <w:r w:rsidRPr="00173ADB">
        <w:rPr>
          <w:rFonts w:ascii="Arial" w:hAnsi="Arial"/>
        </w:rPr>
        <w:t xml:space="preserve"> </w:t>
      </w:r>
      <w:r w:rsidR="004A0B18" w:rsidRPr="00173ADB">
        <w:rPr>
          <w:rFonts w:ascii="Arial" w:hAnsi="Arial"/>
        </w:rPr>
        <w:t>διαβάζεις</w:t>
      </w:r>
      <w:r w:rsidRPr="00173ADB">
        <w:rPr>
          <w:rFonts w:ascii="Arial" w:hAnsi="Arial"/>
        </w:rPr>
        <w:t xml:space="preserve"> </w:t>
      </w:r>
      <w:r w:rsidR="004A0B18" w:rsidRPr="00173ADB">
        <w:rPr>
          <w:rFonts w:ascii="Arial" w:hAnsi="Arial"/>
        </w:rPr>
        <w:t>έχουν</w:t>
      </w:r>
      <w:r w:rsidRPr="00173ADB">
        <w:rPr>
          <w:rFonts w:ascii="Arial" w:hAnsi="Arial"/>
        </w:rPr>
        <w:t xml:space="preserve"> μια </w:t>
      </w:r>
      <w:r w:rsidR="004A0B18" w:rsidRPr="00173ADB">
        <w:rPr>
          <w:rFonts w:ascii="Arial" w:hAnsi="Arial"/>
        </w:rPr>
        <w:t>δυναμική</w:t>
      </w:r>
      <w:r w:rsidRPr="00173ADB">
        <w:rPr>
          <w:rFonts w:ascii="Arial" w:hAnsi="Arial"/>
        </w:rPr>
        <w:t xml:space="preserve"> </w:t>
      </w:r>
      <w:r w:rsidR="004A0B18" w:rsidRPr="00173ADB">
        <w:rPr>
          <w:rFonts w:ascii="Arial" w:hAnsi="Arial"/>
        </w:rPr>
        <w:t>ισχύ</w:t>
      </w:r>
      <w:r w:rsidRPr="00173ADB">
        <w:rPr>
          <w:rFonts w:ascii="Arial" w:hAnsi="Arial"/>
        </w:rPr>
        <w:t xml:space="preserve"> </w:t>
      </w:r>
      <w:r w:rsidR="004A0B18" w:rsidRPr="00173ADB">
        <w:rPr>
          <w:rFonts w:ascii="Arial" w:hAnsi="Arial"/>
        </w:rPr>
        <w:t>γιατί</w:t>
      </w:r>
      <w:r w:rsidRPr="00173ADB">
        <w:rPr>
          <w:rFonts w:ascii="Arial" w:hAnsi="Arial"/>
        </w:rPr>
        <w:t xml:space="preserve"> </w:t>
      </w:r>
      <w:r w:rsidR="004A0B18" w:rsidRPr="00173ADB">
        <w:rPr>
          <w:rFonts w:ascii="Arial" w:hAnsi="Arial"/>
        </w:rPr>
        <w:t>συνέχεια</w:t>
      </w:r>
      <w:r w:rsidRPr="00173ADB">
        <w:rPr>
          <w:rFonts w:ascii="Arial" w:hAnsi="Arial"/>
        </w:rPr>
        <w:t xml:space="preserve"> </w:t>
      </w:r>
      <w:r w:rsidR="004A0B18" w:rsidRPr="00173ADB">
        <w:rPr>
          <w:rFonts w:ascii="Arial" w:hAnsi="Arial"/>
        </w:rPr>
        <w:t>βγαίνουν</w:t>
      </w:r>
      <w:r w:rsidRPr="00173ADB">
        <w:rPr>
          <w:rFonts w:ascii="Arial" w:hAnsi="Arial"/>
        </w:rPr>
        <w:t xml:space="preserve"> </w:t>
      </w:r>
      <w:r w:rsidR="004A0B18" w:rsidRPr="00173ADB">
        <w:rPr>
          <w:rFonts w:ascii="Arial" w:hAnsi="Arial"/>
        </w:rPr>
        <w:t>εγκύκλιοι</w:t>
      </w:r>
      <w:r w:rsidRPr="00173ADB">
        <w:rPr>
          <w:rFonts w:ascii="Arial" w:hAnsi="Arial"/>
        </w:rPr>
        <w:t xml:space="preserve"> και </w:t>
      </w:r>
      <w:r w:rsidR="004A0B18" w:rsidRPr="00173ADB">
        <w:rPr>
          <w:rFonts w:ascii="Arial" w:hAnsi="Arial"/>
        </w:rPr>
        <w:t>νέα</w:t>
      </w:r>
      <w:r w:rsidRPr="00173ADB">
        <w:rPr>
          <w:rFonts w:ascii="Arial" w:hAnsi="Arial"/>
        </w:rPr>
        <w:t xml:space="preserve"> ΦΕΚ τα </w:t>
      </w:r>
      <w:r w:rsidR="004A0B18" w:rsidRPr="00173ADB">
        <w:rPr>
          <w:rFonts w:ascii="Arial" w:hAnsi="Arial"/>
        </w:rPr>
        <w:t>όποια</w:t>
      </w:r>
      <w:r w:rsidRPr="00173ADB">
        <w:rPr>
          <w:rFonts w:ascii="Arial" w:hAnsi="Arial"/>
        </w:rPr>
        <w:t xml:space="preserve"> </w:t>
      </w:r>
      <w:r w:rsidR="004A0B18" w:rsidRPr="00173ADB">
        <w:rPr>
          <w:rFonts w:ascii="Arial" w:hAnsi="Arial"/>
        </w:rPr>
        <w:t>καταργούν</w:t>
      </w:r>
      <w:r w:rsidRPr="00173ADB">
        <w:rPr>
          <w:rFonts w:ascii="Arial" w:hAnsi="Arial"/>
        </w:rPr>
        <w:t xml:space="preserve"> </w:t>
      </w:r>
      <w:r w:rsidR="004A0B18" w:rsidRPr="00173ADB">
        <w:rPr>
          <w:rFonts w:ascii="Arial" w:hAnsi="Arial"/>
        </w:rPr>
        <w:t>προηγούμενες</w:t>
      </w:r>
      <w:r w:rsidRPr="00173ADB">
        <w:rPr>
          <w:rFonts w:ascii="Arial" w:hAnsi="Arial"/>
        </w:rPr>
        <w:t xml:space="preserve"> </w:t>
      </w:r>
      <w:r w:rsidR="004A0B18" w:rsidRPr="00173ADB">
        <w:rPr>
          <w:rFonts w:ascii="Arial" w:hAnsi="Arial"/>
        </w:rPr>
        <w:t>αποφάσεις</w:t>
      </w:r>
      <w:r w:rsidRPr="00173ADB">
        <w:rPr>
          <w:rFonts w:ascii="Arial" w:hAnsi="Arial"/>
        </w:rPr>
        <w:t>.</w:t>
      </w:r>
    </w:p>
    <w:p w14:paraId="5F4A3DA7" w14:textId="2CE5FB48" w:rsidR="00EC5F11" w:rsidRPr="00173ADB" w:rsidRDefault="004A0B18" w:rsidP="00EC5F11">
      <w:pPr>
        <w:rPr>
          <w:rFonts w:ascii="Arial" w:hAnsi="Arial"/>
        </w:rPr>
      </w:pPr>
      <w:r w:rsidRPr="00173ADB">
        <w:rPr>
          <w:rFonts w:ascii="Arial" w:hAnsi="Arial"/>
        </w:rPr>
        <w:t>Θέλω</w:t>
      </w:r>
      <w:r w:rsidR="00EC5F11" w:rsidRPr="00173ADB">
        <w:rPr>
          <w:rFonts w:ascii="Arial" w:hAnsi="Arial"/>
        </w:rPr>
        <w:t xml:space="preserve"> να </w:t>
      </w:r>
      <w:r w:rsidRPr="00173ADB">
        <w:rPr>
          <w:rFonts w:ascii="Arial" w:hAnsi="Arial"/>
        </w:rPr>
        <w:t>ελπίζω</w:t>
      </w:r>
      <w:r w:rsidR="00EC5F11" w:rsidRPr="00173ADB">
        <w:rPr>
          <w:rFonts w:ascii="Arial" w:hAnsi="Arial"/>
        </w:rPr>
        <w:t xml:space="preserve"> ότι σου </w:t>
      </w:r>
      <w:r w:rsidRPr="00173ADB">
        <w:rPr>
          <w:rFonts w:ascii="Arial" w:hAnsi="Arial"/>
        </w:rPr>
        <w:t>παρέχει</w:t>
      </w:r>
      <w:r w:rsidR="00EC5F11" w:rsidRPr="00173ADB">
        <w:rPr>
          <w:rFonts w:ascii="Arial" w:hAnsi="Arial"/>
        </w:rPr>
        <w:t xml:space="preserve"> μια </w:t>
      </w:r>
      <w:r w:rsidRPr="00173ADB">
        <w:rPr>
          <w:rFonts w:ascii="Arial" w:hAnsi="Arial"/>
        </w:rPr>
        <w:t>έγκυρη</w:t>
      </w:r>
      <w:r w:rsidR="00EC5F11" w:rsidRPr="00173ADB">
        <w:rPr>
          <w:rFonts w:ascii="Arial" w:hAnsi="Arial"/>
        </w:rPr>
        <w:t xml:space="preserve"> </w:t>
      </w:r>
      <w:r w:rsidRPr="00173ADB">
        <w:rPr>
          <w:rFonts w:ascii="Arial" w:hAnsi="Arial"/>
        </w:rPr>
        <w:t>ενημέρωση</w:t>
      </w:r>
      <w:r w:rsidR="00EC5F11" w:rsidRPr="00173ADB">
        <w:rPr>
          <w:rFonts w:ascii="Arial" w:hAnsi="Arial"/>
        </w:rPr>
        <w:t xml:space="preserve"> και να σε </w:t>
      </w:r>
      <w:r w:rsidRPr="00173ADB">
        <w:rPr>
          <w:rFonts w:ascii="Arial" w:hAnsi="Arial"/>
        </w:rPr>
        <w:t>βοηθήσει</w:t>
      </w:r>
      <w:r w:rsidR="00EC5F11" w:rsidRPr="00173ADB">
        <w:rPr>
          <w:rFonts w:ascii="Arial" w:hAnsi="Arial"/>
        </w:rPr>
        <w:t xml:space="preserve"> από </w:t>
      </w:r>
      <w:r w:rsidRPr="00173ADB">
        <w:rPr>
          <w:rFonts w:ascii="Arial" w:hAnsi="Arial"/>
        </w:rPr>
        <w:t>στραβοπατήματα</w:t>
      </w:r>
      <w:r w:rsidR="00B56E72" w:rsidRPr="00173ADB">
        <w:rPr>
          <w:rFonts w:ascii="Arial" w:hAnsi="Arial"/>
        </w:rPr>
        <w:t xml:space="preserve"> και </w:t>
      </w:r>
      <w:r w:rsidRPr="00173ADB">
        <w:rPr>
          <w:rFonts w:ascii="Arial" w:hAnsi="Arial"/>
        </w:rPr>
        <w:t>λάθος</w:t>
      </w:r>
      <w:r w:rsidR="00B56E72" w:rsidRPr="00173ADB">
        <w:rPr>
          <w:rFonts w:ascii="Arial" w:hAnsi="Arial"/>
        </w:rPr>
        <w:t xml:space="preserve"> </w:t>
      </w:r>
      <w:r w:rsidRPr="00173ADB">
        <w:rPr>
          <w:rFonts w:ascii="Arial" w:hAnsi="Arial"/>
        </w:rPr>
        <w:t>επιλογές</w:t>
      </w:r>
      <w:r w:rsidR="00B56E72" w:rsidRPr="00173ADB">
        <w:rPr>
          <w:rFonts w:ascii="Arial" w:hAnsi="Arial"/>
        </w:rPr>
        <w:t>.</w:t>
      </w:r>
    </w:p>
    <w:p w14:paraId="0DE5D2EC" w14:textId="0B0F7AA1" w:rsidR="00B3000D" w:rsidRPr="00173ADB" w:rsidRDefault="00A965AF" w:rsidP="00EC5F11">
      <w:pPr>
        <w:rPr>
          <w:rFonts w:ascii="Arial" w:hAnsi="Arial"/>
        </w:rPr>
      </w:pPr>
      <w:r w:rsidRPr="00173ADB">
        <w:rPr>
          <w:rFonts w:ascii="Arial" w:hAnsi="Arial"/>
        </w:rPr>
        <w:t>Συνεπώς</w:t>
      </w:r>
      <w:r w:rsidR="00B3000D" w:rsidRPr="00173ADB">
        <w:rPr>
          <w:rFonts w:ascii="Arial" w:hAnsi="Arial"/>
        </w:rPr>
        <w:t xml:space="preserve"> </w:t>
      </w:r>
      <w:r w:rsidRPr="00173ADB">
        <w:rPr>
          <w:rFonts w:ascii="Arial" w:hAnsi="Arial"/>
        </w:rPr>
        <w:t>φυσικό</w:t>
      </w:r>
      <w:r w:rsidR="00B3000D" w:rsidRPr="00173ADB">
        <w:rPr>
          <w:rFonts w:ascii="Arial" w:hAnsi="Arial"/>
        </w:rPr>
        <w:t xml:space="preserve"> </w:t>
      </w:r>
      <w:r w:rsidRPr="00173ADB">
        <w:rPr>
          <w:rFonts w:ascii="Arial" w:hAnsi="Arial"/>
        </w:rPr>
        <w:t>επόμενο</w:t>
      </w:r>
      <w:r w:rsidR="00B3000D" w:rsidRPr="00173ADB">
        <w:rPr>
          <w:rFonts w:ascii="Arial" w:hAnsi="Arial"/>
        </w:rPr>
        <w:t xml:space="preserve"> είναι, να </w:t>
      </w:r>
      <w:r w:rsidRPr="00173ADB">
        <w:rPr>
          <w:rFonts w:ascii="Arial" w:hAnsi="Arial"/>
        </w:rPr>
        <w:t>υπάρξουν</w:t>
      </w:r>
      <w:r w:rsidR="00B3000D" w:rsidRPr="00173ADB">
        <w:rPr>
          <w:rFonts w:ascii="Arial" w:hAnsi="Arial"/>
        </w:rPr>
        <w:t xml:space="preserve"> </w:t>
      </w:r>
      <w:r w:rsidRPr="00173ADB">
        <w:rPr>
          <w:rFonts w:ascii="Arial" w:hAnsi="Arial"/>
        </w:rPr>
        <w:t>νέες</w:t>
      </w:r>
      <w:r w:rsidR="00B3000D" w:rsidRPr="00173ADB">
        <w:rPr>
          <w:rFonts w:ascii="Arial" w:hAnsi="Arial"/>
        </w:rPr>
        <w:t xml:space="preserve"> </w:t>
      </w:r>
      <w:r w:rsidRPr="00173ADB">
        <w:rPr>
          <w:rFonts w:ascii="Arial" w:hAnsi="Arial"/>
        </w:rP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8363AC" w:rsidR="00B56E72" w:rsidRPr="00173ADB" w:rsidRDefault="00B56E72" w:rsidP="00EC5F11">
      <w:pPr>
        <w:rPr>
          <w:rFonts w:ascii="Arial" w:hAnsi="Arial"/>
        </w:rPr>
      </w:pPr>
      <w:r w:rsidRPr="00173ADB">
        <w:rPr>
          <w:rFonts w:ascii="Arial" w:hAnsi="Arial"/>
        </w:rPr>
        <w:t xml:space="preserve">Η </w:t>
      </w:r>
      <w:r w:rsidR="004A0B18" w:rsidRPr="00173ADB">
        <w:rPr>
          <w:rFonts w:ascii="Arial" w:hAnsi="Arial"/>
        </w:rPr>
        <w:t>συγγραφή</w:t>
      </w:r>
      <w:r w:rsidRPr="00173ADB">
        <w:rPr>
          <w:rFonts w:ascii="Arial" w:hAnsi="Arial"/>
        </w:rPr>
        <w:t xml:space="preserve"> του </w:t>
      </w:r>
      <w:r w:rsidR="004A0B18" w:rsidRPr="00173ADB">
        <w:rPr>
          <w:rFonts w:ascii="Arial" w:hAnsi="Arial"/>
        </w:rPr>
        <w:t>έγινε</w:t>
      </w:r>
      <w:r w:rsidRPr="00173ADB">
        <w:rPr>
          <w:rFonts w:ascii="Arial" w:hAnsi="Arial"/>
        </w:rPr>
        <w:t xml:space="preserve"> από </w:t>
      </w:r>
      <w:r w:rsidR="004A0B18" w:rsidRPr="00173ADB">
        <w:rPr>
          <w:rFonts w:ascii="Arial" w:hAnsi="Arial"/>
        </w:rPr>
        <w:t>συλλογή</w:t>
      </w:r>
      <w:r w:rsidRPr="00173ADB">
        <w:rPr>
          <w:rFonts w:ascii="Arial" w:hAnsi="Arial"/>
        </w:rPr>
        <w:t xml:space="preserve"> </w:t>
      </w:r>
      <w:r w:rsidR="004A0B18" w:rsidRPr="00173ADB">
        <w:rPr>
          <w:rFonts w:ascii="Arial" w:hAnsi="Arial"/>
        </w:rPr>
        <w:t>στοιχείων</w:t>
      </w:r>
      <w:r w:rsidRPr="00173ADB">
        <w:rPr>
          <w:rFonts w:ascii="Arial" w:hAnsi="Arial"/>
        </w:rPr>
        <w:t xml:space="preserve"> – </w:t>
      </w:r>
      <w:r w:rsidR="004A0B18" w:rsidRPr="00173ADB">
        <w:rPr>
          <w:rFonts w:ascii="Arial" w:hAnsi="Arial"/>
        </w:rPr>
        <w:t>ερωτήσεων</w:t>
      </w:r>
      <w:r w:rsidRPr="00173ADB">
        <w:rPr>
          <w:rFonts w:ascii="Arial" w:hAnsi="Arial"/>
        </w:rPr>
        <w:t xml:space="preserve"> από την </w:t>
      </w:r>
      <w:r w:rsidR="004A0B18" w:rsidRPr="00173ADB">
        <w:rPr>
          <w:rFonts w:ascii="Arial" w:hAnsi="Arial"/>
        </w:rPr>
        <w:t>ομάδα</w:t>
      </w:r>
      <w:r w:rsidRPr="00173ADB">
        <w:rPr>
          <w:rFonts w:ascii="Arial" w:hAnsi="Arial"/>
        </w:rPr>
        <w:t xml:space="preserve"> </w:t>
      </w:r>
      <w:hyperlink r:id="rId139" w:history="1">
        <w:r w:rsidR="00112A78">
          <w:rPr>
            <w:rStyle w:val="-"/>
            <w:rFonts w:ascii="Arial" w:hAnsi="Arial"/>
          </w:rPr>
          <w:t>Εκπαιδευτικοί Βθμιας (ΓΕΝΙΚΗΣ &amp; ΤΕΧΝΙΚΗΣ Εκπαίδευσης)</w:t>
        </w:r>
      </w:hyperlink>
      <w:r w:rsidRPr="00173ADB">
        <w:rPr>
          <w:rFonts w:ascii="Arial" w:hAnsi="Arial"/>
        </w:rPr>
        <w:t xml:space="preserve"> </w:t>
      </w:r>
      <w:r w:rsidR="004A0B18" w:rsidRPr="00173ADB">
        <w:rPr>
          <w:rFonts w:ascii="Arial" w:hAnsi="Arial"/>
        </w:rPr>
        <w:t>άλλα</w:t>
      </w:r>
      <w:r w:rsidRPr="00173ADB">
        <w:rPr>
          <w:rFonts w:ascii="Arial" w:hAnsi="Arial"/>
        </w:rPr>
        <w:t xml:space="preserve"> και </w:t>
      </w:r>
      <w:r w:rsidR="004A0B18" w:rsidRPr="00173ADB">
        <w:rPr>
          <w:rFonts w:ascii="Arial" w:hAnsi="Arial"/>
        </w:rPr>
        <w:t>αρκετό</w:t>
      </w:r>
      <w:r w:rsidRPr="00173ADB">
        <w:rPr>
          <w:rFonts w:ascii="Arial" w:hAnsi="Arial"/>
        </w:rPr>
        <w:t xml:space="preserve"> </w:t>
      </w:r>
      <w:r w:rsidR="004A0B18" w:rsidRPr="00173ADB">
        <w:rPr>
          <w:rFonts w:ascii="Arial" w:hAnsi="Arial"/>
        </w:rPr>
        <w:t>ψάξιμο</w:t>
      </w:r>
      <w:r w:rsidRPr="00173ADB">
        <w:rPr>
          <w:rFonts w:ascii="Arial" w:hAnsi="Arial"/>
        </w:rPr>
        <w:t xml:space="preserve"> στο </w:t>
      </w:r>
      <w:r w:rsidR="004A0B18" w:rsidRPr="00173ADB">
        <w:rPr>
          <w:rFonts w:ascii="Arial" w:hAnsi="Arial"/>
        </w:rPr>
        <w:t>ιντερνέτ</w:t>
      </w:r>
      <w:r w:rsidRPr="00173ADB">
        <w:rPr>
          <w:rFonts w:ascii="Arial" w:hAnsi="Arial"/>
        </w:rPr>
        <w:t>.</w:t>
      </w:r>
    </w:p>
    <w:p w14:paraId="13E494CF" w14:textId="76C1726A" w:rsidR="00B56E72" w:rsidRPr="00173ADB" w:rsidRDefault="004A0B18" w:rsidP="00EC5F11">
      <w:pPr>
        <w:rPr>
          <w:rFonts w:ascii="Arial" w:hAnsi="Arial"/>
        </w:rPr>
      </w:pPr>
      <w:r w:rsidRPr="00173ADB">
        <w:rPr>
          <w:rFonts w:ascii="Arial" w:hAnsi="Arial"/>
        </w:rPr>
        <w:t>Προφανώς</w:t>
      </w:r>
      <w:r w:rsidR="00B56E72" w:rsidRPr="00173ADB">
        <w:rPr>
          <w:rFonts w:ascii="Arial" w:hAnsi="Arial"/>
        </w:rPr>
        <w:t xml:space="preserve"> και δεν </w:t>
      </w:r>
      <w:r w:rsidRPr="00173ADB">
        <w:rPr>
          <w:rFonts w:ascii="Arial" w:hAnsi="Arial"/>
        </w:rPr>
        <w:t>υπάρχει</w:t>
      </w:r>
      <w:r w:rsidR="00B56E72" w:rsidRPr="00173ADB">
        <w:rPr>
          <w:rFonts w:ascii="Arial" w:hAnsi="Arial"/>
        </w:rPr>
        <w:t xml:space="preserve"> </w:t>
      </w:r>
      <w:r w:rsidR="00B56E72" w:rsidRPr="00173ADB">
        <w:rPr>
          <w:rFonts w:ascii="Arial" w:hAnsi="Arial"/>
          <w:lang w:val="en-US"/>
        </w:rPr>
        <w:t>copyright</w:t>
      </w:r>
      <w:r w:rsidR="00B56E72" w:rsidRPr="00173ADB">
        <w:rPr>
          <w:rFonts w:ascii="Arial" w:hAnsi="Arial"/>
        </w:rPr>
        <w:t xml:space="preserve"> και ο </w:t>
      </w:r>
      <w:r w:rsidRPr="00173ADB">
        <w:rPr>
          <w:rFonts w:ascii="Arial" w:hAnsi="Arial"/>
        </w:rPr>
        <w:t>καθένας</w:t>
      </w:r>
      <w:r w:rsidR="00B56E72" w:rsidRPr="00173ADB">
        <w:rPr>
          <w:rFonts w:ascii="Arial" w:hAnsi="Arial"/>
        </w:rPr>
        <w:t xml:space="preserve"> </w:t>
      </w:r>
      <w:r w:rsidRPr="00173ADB">
        <w:rPr>
          <w:rFonts w:ascii="Arial" w:hAnsi="Arial"/>
        </w:rPr>
        <w:t>μπορείς</w:t>
      </w:r>
      <w:r w:rsidR="00B56E72" w:rsidRPr="00173ADB">
        <w:rPr>
          <w:rFonts w:ascii="Arial" w:hAnsi="Arial"/>
        </w:rPr>
        <w:t xml:space="preserve"> να τον </w:t>
      </w:r>
      <w:r w:rsidRPr="00173ADB">
        <w:rPr>
          <w:rFonts w:ascii="Arial" w:hAnsi="Arial"/>
        </w:rPr>
        <w:t>διανείμει</w:t>
      </w:r>
      <w:r w:rsidR="00B56E72" w:rsidRPr="00173ADB">
        <w:rPr>
          <w:rFonts w:ascii="Arial" w:hAnsi="Arial"/>
        </w:rPr>
        <w:t xml:space="preserve"> </w:t>
      </w:r>
      <w:r w:rsidRPr="00173ADB">
        <w:rPr>
          <w:rFonts w:ascii="Arial" w:hAnsi="Arial"/>
        </w:rPr>
        <w:t>ελευθέρα</w:t>
      </w:r>
      <w:r w:rsidR="00B56E72" w:rsidRPr="00173ADB">
        <w:rPr>
          <w:rFonts w:ascii="Arial" w:hAnsi="Arial"/>
        </w:rPr>
        <w:t xml:space="preserve"> όπως </w:t>
      </w:r>
      <w:r w:rsidRPr="00173ADB">
        <w:rPr>
          <w:rFonts w:ascii="Arial" w:hAnsi="Arial"/>
        </w:rPr>
        <w:t>νομίζει</w:t>
      </w:r>
      <w:r w:rsidR="00B56E72" w:rsidRPr="00173ADB">
        <w:rPr>
          <w:rFonts w:ascii="Arial" w:hAnsi="Arial"/>
        </w:rPr>
        <w:t xml:space="preserve">, το </w:t>
      </w:r>
      <w:r w:rsidRPr="00173ADB">
        <w:rPr>
          <w:rFonts w:ascii="Arial" w:hAnsi="Arial"/>
        </w:rPr>
        <w:t>μόνο</w:t>
      </w:r>
      <w:r w:rsidR="00B56E72" w:rsidRPr="00173ADB">
        <w:rPr>
          <w:rFonts w:ascii="Arial" w:hAnsi="Arial"/>
        </w:rPr>
        <w:t xml:space="preserve"> που </w:t>
      </w:r>
      <w:r w:rsidRPr="00173ADB">
        <w:rPr>
          <w:rFonts w:ascii="Arial" w:hAnsi="Arial"/>
        </w:rPr>
        <w:t>υπάρχει</w:t>
      </w:r>
      <w:r w:rsidR="00B56E72" w:rsidRPr="00173ADB">
        <w:rPr>
          <w:rFonts w:ascii="Arial" w:hAnsi="Arial"/>
        </w:rPr>
        <w:t xml:space="preserve"> είναι ένα </w:t>
      </w:r>
      <w:r w:rsidRPr="00173ADB">
        <w:rPr>
          <w:rFonts w:ascii="Arial" w:hAnsi="Arial"/>
        </w:rPr>
        <w:t>μεγάλο</w:t>
      </w:r>
      <w:r w:rsidR="00B56E72" w:rsidRPr="00173ADB">
        <w:rPr>
          <w:rFonts w:ascii="Arial" w:hAnsi="Arial"/>
        </w:rPr>
        <w:t xml:space="preserve"> </w:t>
      </w:r>
      <w:r w:rsidRPr="00173ADB">
        <w:rPr>
          <w:rFonts w:ascii="Arial" w:hAnsi="Arial"/>
        </w:rPr>
        <w:t>ευχαριστώ</w:t>
      </w:r>
      <w:r w:rsidR="00B56E72" w:rsidRPr="00173ADB">
        <w:rPr>
          <w:rFonts w:ascii="Arial" w:hAnsi="Arial"/>
        </w:rPr>
        <w:t xml:space="preserve"> σε </w:t>
      </w:r>
      <w:r w:rsidRPr="00173ADB">
        <w:rPr>
          <w:rFonts w:ascii="Arial" w:hAnsi="Arial"/>
        </w:rPr>
        <w:t>όσους</w:t>
      </w:r>
      <w:r w:rsidR="00B56E72" w:rsidRPr="00173ADB">
        <w:rPr>
          <w:rFonts w:ascii="Arial" w:hAnsi="Arial"/>
        </w:rPr>
        <w:t xml:space="preserve"> </w:t>
      </w:r>
      <w:r w:rsidRPr="00173ADB">
        <w:rPr>
          <w:rFonts w:ascii="Arial" w:hAnsi="Arial"/>
        </w:rPr>
        <w:t>βοήθησαν</w:t>
      </w:r>
      <w:r w:rsidR="00B56E72" w:rsidRPr="00173ADB">
        <w:rPr>
          <w:rFonts w:ascii="Arial" w:hAnsi="Arial"/>
        </w:rPr>
        <w:t xml:space="preserve">, </w:t>
      </w:r>
      <w:r w:rsidRPr="00173ADB">
        <w:rPr>
          <w:rFonts w:ascii="Arial" w:hAnsi="Arial"/>
        </w:rPr>
        <w:t>γνωστούς</w:t>
      </w:r>
      <w:r w:rsidR="00B56E72" w:rsidRPr="00173ADB">
        <w:rPr>
          <w:rFonts w:ascii="Arial" w:hAnsi="Arial"/>
        </w:rPr>
        <w:t xml:space="preserve"> και </w:t>
      </w:r>
      <w:r w:rsidRPr="00173ADB">
        <w:rPr>
          <w:rFonts w:ascii="Arial" w:hAnsi="Arial"/>
        </w:rPr>
        <w:t>αγνώστους</w:t>
      </w:r>
      <w:r w:rsidR="00B56E72" w:rsidRPr="00173ADB">
        <w:rPr>
          <w:rFonts w:ascii="Arial" w:hAnsi="Arial"/>
        </w:rPr>
        <w:t xml:space="preserve">, η </w:t>
      </w:r>
      <w:r w:rsidRPr="00173ADB">
        <w:rPr>
          <w:rFonts w:ascii="Arial" w:hAnsi="Arial"/>
        </w:rPr>
        <w:t>πλειοψηφία</w:t>
      </w:r>
      <w:r w:rsidR="00A965AF" w:rsidRPr="00173ADB">
        <w:rPr>
          <w:rFonts w:ascii="Arial" w:hAnsi="Arial"/>
        </w:rPr>
        <w:t xml:space="preserve"> τους</w:t>
      </w:r>
      <w:r w:rsidR="00B56E72" w:rsidRPr="00173ADB">
        <w:rPr>
          <w:rFonts w:ascii="Arial" w:hAnsi="Arial"/>
        </w:rPr>
        <w:t xml:space="preserve"> </w:t>
      </w:r>
      <w:r w:rsidRPr="00173ADB">
        <w:rPr>
          <w:rFonts w:ascii="Arial" w:hAnsi="Arial"/>
        </w:rPr>
        <w:t>θέλησ</w:t>
      </w:r>
      <w:r w:rsidR="00A965AF" w:rsidRPr="00173ADB">
        <w:rPr>
          <w:rFonts w:ascii="Arial" w:hAnsi="Arial"/>
        </w:rPr>
        <w:t>αν</w:t>
      </w:r>
      <w:r w:rsidR="00B56E72" w:rsidRPr="00173ADB">
        <w:rPr>
          <w:rFonts w:ascii="Arial" w:hAnsi="Arial"/>
        </w:rPr>
        <w:t xml:space="preserve"> να </w:t>
      </w:r>
      <w:r w:rsidRPr="00173ADB">
        <w:rPr>
          <w:rFonts w:ascii="Arial" w:hAnsi="Arial"/>
        </w:rPr>
        <w:t>μείνουν</w:t>
      </w:r>
      <w:r w:rsidR="00B56E72" w:rsidRPr="00173ADB">
        <w:rPr>
          <w:rFonts w:ascii="Arial" w:hAnsi="Arial"/>
        </w:rPr>
        <w:t xml:space="preserve"> </w:t>
      </w:r>
      <w:r w:rsidRPr="00173ADB">
        <w:rPr>
          <w:rFonts w:ascii="Arial" w:hAnsi="Arial"/>
        </w:rPr>
        <w:t>ανώνυμοι</w:t>
      </w:r>
      <w:r w:rsidR="00B56E72" w:rsidRPr="00173ADB">
        <w:rPr>
          <w:rFonts w:ascii="Arial" w:hAnsi="Arial"/>
        </w:rPr>
        <w:t xml:space="preserve">. Αν </w:t>
      </w:r>
      <w:r w:rsidRPr="00173ADB">
        <w:rPr>
          <w:rFonts w:ascii="Arial" w:hAnsi="Arial"/>
        </w:rPr>
        <w:t>παρόλα</w:t>
      </w:r>
      <w:r w:rsidR="00B56E72" w:rsidRPr="00173ADB">
        <w:rPr>
          <w:rFonts w:ascii="Arial" w:hAnsi="Arial"/>
        </w:rPr>
        <w:t xml:space="preserve"> αυτά </w:t>
      </w:r>
      <w:r w:rsidRPr="00173ADB">
        <w:rPr>
          <w:rFonts w:ascii="Arial" w:hAnsi="Arial"/>
        </w:rPr>
        <w:t>πιστεύει</w:t>
      </w:r>
      <w:r w:rsidR="00B56E72" w:rsidRPr="00173ADB">
        <w:rPr>
          <w:rFonts w:ascii="Arial" w:hAnsi="Arial"/>
        </w:rPr>
        <w:t xml:space="preserve"> ότι </w:t>
      </w:r>
      <w:r w:rsidRPr="00173ADB">
        <w:rPr>
          <w:rFonts w:ascii="Arial" w:hAnsi="Arial"/>
        </w:rPr>
        <w:t>κάποιος</w:t>
      </w:r>
      <w:r w:rsidR="00B56E72" w:rsidRPr="00173ADB">
        <w:rPr>
          <w:rFonts w:ascii="Arial" w:hAnsi="Arial"/>
        </w:rPr>
        <w:t xml:space="preserve"> </w:t>
      </w:r>
      <w:r w:rsidRPr="00173ADB">
        <w:rPr>
          <w:rFonts w:ascii="Arial" w:hAnsi="Arial"/>
        </w:rPr>
        <w:t>πρέπει</w:t>
      </w:r>
      <w:r w:rsidR="00B56E72" w:rsidRPr="00173ADB">
        <w:rPr>
          <w:rFonts w:ascii="Arial" w:hAnsi="Arial"/>
        </w:rPr>
        <w:t xml:space="preserve"> να </w:t>
      </w:r>
      <w:r w:rsidR="00B3000D" w:rsidRPr="00173ADB">
        <w:rPr>
          <w:rFonts w:ascii="Arial" w:hAnsi="Arial"/>
        </w:rPr>
        <w:t>αναφερθεί</w:t>
      </w:r>
      <w:r w:rsidR="00B56E72" w:rsidRPr="00173ADB">
        <w:rPr>
          <w:rFonts w:ascii="Arial" w:hAnsi="Arial"/>
        </w:rPr>
        <w:t xml:space="preserve"> το </w:t>
      </w:r>
      <w:r w:rsidRPr="00173ADB">
        <w:rPr>
          <w:rFonts w:ascii="Arial" w:hAnsi="Arial"/>
        </w:rPr>
        <w:t>όνομα</w:t>
      </w:r>
      <w:r w:rsidR="00B56E72" w:rsidRPr="00173ADB">
        <w:rPr>
          <w:rFonts w:ascii="Arial" w:hAnsi="Arial"/>
        </w:rPr>
        <w:t xml:space="preserve"> του εδώ </w:t>
      </w:r>
      <w:r w:rsidRPr="00173ADB">
        <w:rPr>
          <w:rFonts w:ascii="Arial" w:hAnsi="Arial"/>
        </w:rPr>
        <w:t>μέσα</w:t>
      </w:r>
      <w:r w:rsidR="00B56E72" w:rsidRPr="00173ADB">
        <w:rPr>
          <w:rFonts w:ascii="Arial" w:hAnsi="Arial"/>
        </w:rPr>
        <w:t xml:space="preserve">, πολύ </w:t>
      </w:r>
      <w:r w:rsidRPr="00173ADB">
        <w:rPr>
          <w:rFonts w:ascii="Arial" w:hAnsi="Arial"/>
        </w:rPr>
        <w:t>ευχαριστώ</w:t>
      </w:r>
      <w:r w:rsidR="00B56E72" w:rsidRPr="00173ADB">
        <w:rPr>
          <w:rFonts w:ascii="Arial" w:hAnsi="Arial"/>
        </w:rPr>
        <w:t xml:space="preserve"> να </w:t>
      </w:r>
      <w:r w:rsidRPr="00173ADB">
        <w:rPr>
          <w:rFonts w:ascii="Arial" w:hAnsi="Arial"/>
        </w:rPr>
        <w:t>προστεθεί</w:t>
      </w:r>
      <w:r w:rsidR="00B56E72" w:rsidRPr="00173ADB">
        <w:rPr>
          <w:rFonts w:ascii="Arial" w:hAnsi="Arial"/>
        </w:rPr>
        <w:t>.</w:t>
      </w:r>
    </w:p>
    <w:p w14:paraId="618BC1F0" w14:textId="14B91CC7" w:rsidR="00B56E72" w:rsidRPr="00173ADB" w:rsidRDefault="004A0B18" w:rsidP="00EC5F11">
      <w:pPr>
        <w:rPr>
          <w:rFonts w:ascii="Arial" w:hAnsi="Arial"/>
        </w:rPr>
      </w:pPr>
      <w:r w:rsidRPr="00173ADB">
        <w:rPr>
          <w:rFonts w:ascii="Arial" w:hAnsi="Arial"/>
        </w:rPr>
        <w:t>Επίσης</w:t>
      </w:r>
      <w:r w:rsidR="00B56E72" w:rsidRPr="00173ADB">
        <w:rPr>
          <w:rFonts w:ascii="Arial" w:hAnsi="Arial"/>
        </w:rPr>
        <w:t xml:space="preserve"> </w:t>
      </w:r>
      <w:r w:rsidRPr="00173ADB">
        <w:rPr>
          <w:rFonts w:ascii="Arial" w:hAnsi="Arial"/>
        </w:rPr>
        <w:t>εννοείται</w:t>
      </w:r>
      <w:r w:rsidR="00B56E72" w:rsidRPr="00173ADB">
        <w:rPr>
          <w:rFonts w:ascii="Arial" w:hAnsi="Arial"/>
        </w:rPr>
        <w:t xml:space="preserve"> </w:t>
      </w:r>
      <w:r w:rsidRPr="00173ADB">
        <w:rPr>
          <w:rFonts w:ascii="Arial" w:hAnsi="Arial"/>
        </w:rPr>
        <w:t>ότι</w:t>
      </w:r>
      <w:r w:rsidR="00B56E72" w:rsidRPr="00173ADB">
        <w:rPr>
          <w:rFonts w:ascii="Arial" w:hAnsi="Arial"/>
        </w:rPr>
        <w:t xml:space="preserve"> είναι </w:t>
      </w:r>
      <w:r w:rsidRPr="00173ADB">
        <w:rPr>
          <w:rFonts w:ascii="Arial" w:hAnsi="Arial"/>
        </w:rPr>
        <w:t>καλοδεχούμενα</w:t>
      </w:r>
      <w:r w:rsidR="00B56E72" w:rsidRPr="00173ADB">
        <w:rPr>
          <w:rFonts w:ascii="Arial" w:hAnsi="Arial"/>
        </w:rPr>
        <w:t xml:space="preserve"> </w:t>
      </w:r>
      <w:r w:rsidRPr="00173ADB">
        <w:rPr>
          <w:rFonts w:ascii="Arial" w:hAnsi="Arial"/>
        </w:rPr>
        <w:t>οποιαδήποτε</w:t>
      </w:r>
      <w:r w:rsidR="00B56E72" w:rsidRPr="00173ADB">
        <w:rPr>
          <w:rFonts w:ascii="Arial" w:hAnsi="Arial"/>
        </w:rPr>
        <w:t xml:space="preserve"> </w:t>
      </w:r>
      <w:r w:rsidRPr="00173ADB">
        <w:rPr>
          <w:rFonts w:ascii="Arial" w:hAnsi="Arial"/>
        </w:rPr>
        <w:t>σχόλια</w:t>
      </w:r>
      <w:r w:rsidR="00B56E72" w:rsidRPr="00173ADB">
        <w:rPr>
          <w:rFonts w:ascii="Arial" w:hAnsi="Arial"/>
        </w:rPr>
        <w:t xml:space="preserve"> η </w:t>
      </w:r>
      <w:r w:rsidRPr="00173ADB">
        <w:rPr>
          <w:rFonts w:ascii="Arial" w:hAnsi="Arial"/>
        </w:rPr>
        <w:t>διορθώσεις</w:t>
      </w:r>
      <w:r w:rsidR="00B56E72" w:rsidRPr="00173ADB">
        <w:rPr>
          <w:rFonts w:ascii="Arial" w:hAnsi="Arial"/>
        </w:rPr>
        <w:t xml:space="preserve"> </w:t>
      </w:r>
      <w:r w:rsidRPr="00173ADB">
        <w:rPr>
          <w:rFonts w:ascii="Arial" w:hAnsi="Arial"/>
        </w:rPr>
        <w:t>πιστεύει</w:t>
      </w:r>
      <w:r w:rsidR="00B56E72" w:rsidRPr="00173ADB">
        <w:rPr>
          <w:rFonts w:ascii="Arial" w:hAnsi="Arial"/>
        </w:rPr>
        <w:t xml:space="preserve"> ότι </w:t>
      </w:r>
      <w:r w:rsidRPr="00173ADB">
        <w:rPr>
          <w:rFonts w:ascii="Arial" w:hAnsi="Arial"/>
        </w:rPr>
        <w:t>έχει</w:t>
      </w:r>
      <w:r w:rsidR="00B56E72" w:rsidRPr="00173ADB">
        <w:rPr>
          <w:rFonts w:ascii="Arial" w:hAnsi="Arial"/>
        </w:rPr>
        <w:t xml:space="preserve"> να </w:t>
      </w:r>
      <w:r w:rsidRPr="00173ADB">
        <w:rPr>
          <w:rFonts w:ascii="Arial" w:hAnsi="Arial"/>
        </w:rPr>
        <w:t>κάνει</w:t>
      </w:r>
      <w:r w:rsidR="00B56E72" w:rsidRPr="00173ADB">
        <w:rPr>
          <w:rFonts w:ascii="Arial" w:hAnsi="Arial"/>
        </w:rPr>
        <w:t xml:space="preserve"> </w:t>
      </w:r>
      <w:r w:rsidRPr="00173ADB">
        <w:rPr>
          <w:rFonts w:ascii="Arial" w:hAnsi="Arial"/>
        </w:rPr>
        <w:t>κάποιος</w:t>
      </w:r>
      <w:r w:rsidR="00B56E72" w:rsidRPr="00173ADB">
        <w:rPr>
          <w:rFonts w:ascii="Arial" w:hAnsi="Arial"/>
        </w:rPr>
        <w:t>.</w:t>
      </w:r>
    </w:p>
    <w:p w14:paraId="735B564B" w14:textId="120A8139" w:rsidR="00B56E72" w:rsidRPr="00173ADB" w:rsidRDefault="00B56E72" w:rsidP="00EC5F11">
      <w:pPr>
        <w:rPr>
          <w:rFonts w:ascii="Arial" w:hAnsi="Arial"/>
        </w:rPr>
      </w:pPr>
    </w:p>
    <w:p w14:paraId="380C127E" w14:textId="09FC5769" w:rsidR="00B56E72" w:rsidRPr="00173ADB" w:rsidRDefault="004A0B18" w:rsidP="00EC5F11">
      <w:pPr>
        <w:rPr>
          <w:rFonts w:ascii="Arial" w:hAnsi="Arial"/>
        </w:rPr>
      </w:pPr>
      <w:r w:rsidRPr="00173ADB">
        <w:rPr>
          <w:rFonts w:ascii="Arial" w:hAnsi="Arial"/>
        </w:rPr>
        <w:t>Τέλος</w:t>
      </w:r>
      <w:r w:rsidR="00B56E72" w:rsidRPr="00173ADB">
        <w:rPr>
          <w:rFonts w:ascii="Arial" w:hAnsi="Arial"/>
        </w:rPr>
        <w:t xml:space="preserve"> μια </w:t>
      </w:r>
      <w:r w:rsidRPr="00173ADB">
        <w:rPr>
          <w:rFonts w:ascii="Arial" w:hAnsi="Arial"/>
        </w:rPr>
        <w:t>ευχή</w:t>
      </w:r>
      <w:r w:rsidR="00B56E72" w:rsidRPr="00173ADB">
        <w:rPr>
          <w:rFonts w:ascii="Arial" w:hAnsi="Arial"/>
        </w:rPr>
        <w:t xml:space="preserve"> </w:t>
      </w:r>
      <w:r w:rsidRPr="00173ADB">
        <w:rPr>
          <w:rFonts w:ascii="Arial" w:hAnsi="Arial"/>
        </w:rPr>
        <w:t>νομίζω</w:t>
      </w:r>
      <w:r w:rsidR="00B56E72" w:rsidRPr="00173ADB">
        <w:rPr>
          <w:rFonts w:ascii="Arial" w:hAnsi="Arial"/>
        </w:rPr>
        <w:t xml:space="preserve"> είναι </w:t>
      </w:r>
      <w:r w:rsidRPr="00173ADB">
        <w:rPr>
          <w:rFonts w:ascii="Arial" w:hAnsi="Arial"/>
        </w:rPr>
        <w:t>κοινή</w:t>
      </w:r>
      <w:r w:rsidR="00B56E72" w:rsidRPr="00173ADB">
        <w:rPr>
          <w:rFonts w:ascii="Arial" w:hAnsi="Arial"/>
        </w:rPr>
        <w:t xml:space="preserve"> </w:t>
      </w:r>
      <w:r w:rsidRPr="00173ADB">
        <w:rPr>
          <w:rFonts w:ascii="Arial" w:hAnsi="Arial"/>
        </w:rPr>
        <w:t>από</w:t>
      </w:r>
      <w:r w:rsidR="00B56E72" w:rsidRPr="00173ADB">
        <w:rPr>
          <w:rFonts w:ascii="Arial" w:hAnsi="Arial"/>
        </w:rPr>
        <w:t xml:space="preserve"> </w:t>
      </w:r>
      <w:r w:rsidRPr="00173ADB">
        <w:rPr>
          <w:rFonts w:ascii="Arial" w:hAnsi="Arial"/>
        </w:rPr>
        <w:t>όλους</w:t>
      </w:r>
      <w:r w:rsidR="00B56E72" w:rsidRPr="00173ADB">
        <w:rPr>
          <w:rFonts w:ascii="Arial" w:hAnsi="Arial"/>
        </w:rPr>
        <w:t xml:space="preserve">, </w:t>
      </w:r>
    </w:p>
    <w:p w14:paraId="5F61E67E" w14:textId="5D645B10" w:rsidR="00B56E72" w:rsidRPr="00173ADB" w:rsidRDefault="004A0B18" w:rsidP="00EC5F11">
      <w:pPr>
        <w:rPr>
          <w:rFonts w:ascii="Arial" w:hAnsi="Arial"/>
        </w:rPr>
      </w:pPr>
      <w:r w:rsidRPr="00173ADB">
        <w:rPr>
          <w:rFonts w:ascii="Arial" w:hAnsi="Arial"/>
        </w:rPr>
        <w:t>Σύντομα</w:t>
      </w:r>
      <w:r w:rsidR="00B56E72" w:rsidRPr="00173ADB">
        <w:rPr>
          <w:rFonts w:ascii="Arial" w:hAnsi="Arial"/>
        </w:rPr>
        <w:t xml:space="preserve"> </w:t>
      </w:r>
      <w:r w:rsidRPr="00173ADB">
        <w:rPr>
          <w:rFonts w:ascii="Arial" w:hAnsi="Arial"/>
        </w:rPr>
        <w:t>να γίνουν μονιμοποιήσεις και έτσι να σταματήσει όλο αυτό το καθεστώς ομηρίας και ταλαιπωρίας συνάδελφων</w:t>
      </w:r>
      <w:r w:rsidR="00594612" w:rsidRPr="00173ADB">
        <w:rPr>
          <w:rFonts w:ascii="Arial" w:hAnsi="Arial"/>
        </w:rPr>
        <w:t>,</w:t>
      </w:r>
      <w:r w:rsidRPr="00173ADB">
        <w:rPr>
          <w:rFonts w:ascii="Arial" w:hAnsi="Arial"/>
        </w:rPr>
        <w:t xml:space="preserve"> οι οποίοι αναγκάζονται κάθε χρονιά να φεύγουν μακριά από το σπίτι τους και τους δικούς τους ανθρώπους.</w:t>
      </w:r>
      <w:r w:rsidR="006527D1">
        <w:rPr>
          <w:rFonts w:ascii="Arial" w:hAnsi="Arial"/>
        </w:rPr>
        <w:t xml:space="preserve"> </w:t>
      </w:r>
      <w:r w:rsidR="00526A45">
        <w:rPr>
          <w:rFonts w:ascii="Arial" w:hAnsi="Arial"/>
        </w:rPr>
        <w:t>Επίσης</w:t>
      </w:r>
      <w:r w:rsidR="006527D1">
        <w:rPr>
          <w:rFonts w:ascii="Arial" w:hAnsi="Arial"/>
        </w:rPr>
        <w:t xml:space="preserve"> και σαν το πιο </w:t>
      </w:r>
      <w:r w:rsidR="00526A45">
        <w:rPr>
          <w:rFonts w:ascii="Arial" w:hAnsi="Arial"/>
        </w:rPr>
        <w:t>κρίσιμο</w:t>
      </w:r>
      <w:r w:rsidR="006527D1">
        <w:rPr>
          <w:rFonts w:ascii="Arial" w:hAnsi="Arial"/>
        </w:rPr>
        <w:t xml:space="preserve"> </w:t>
      </w:r>
      <w:r w:rsidR="00526A45">
        <w:rPr>
          <w:rFonts w:ascii="Arial" w:hAnsi="Arial"/>
        </w:rPr>
        <w:t>όλων</w:t>
      </w:r>
      <w:r w:rsidR="006527D1">
        <w:rPr>
          <w:rFonts w:ascii="Arial" w:hAnsi="Arial"/>
        </w:rPr>
        <w:t xml:space="preserve">, η </w:t>
      </w:r>
      <w:r w:rsidR="00526A45">
        <w:rPr>
          <w:rFonts w:ascii="Arial" w:hAnsi="Arial"/>
        </w:rPr>
        <w:t>μάχη</w:t>
      </w:r>
      <w:r w:rsidR="006527D1">
        <w:rPr>
          <w:rFonts w:ascii="Arial" w:hAnsi="Arial"/>
        </w:rPr>
        <w:t xml:space="preserve"> των </w:t>
      </w:r>
      <w:r w:rsidR="00526A45">
        <w:rPr>
          <w:rFonts w:ascii="Arial" w:hAnsi="Arial"/>
        </w:rPr>
        <w:t>μαχών</w:t>
      </w:r>
      <w:r w:rsidR="006527D1">
        <w:rPr>
          <w:rFonts w:ascii="Arial" w:hAnsi="Arial"/>
        </w:rPr>
        <w:t xml:space="preserve">, είναι οι </w:t>
      </w:r>
      <w:r w:rsidR="00526A45">
        <w:rPr>
          <w:rFonts w:ascii="Arial" w:hAnsi="Arial"/>
        </w:rPr>
        <w:t>εκπαιδευτικοί</w:t>
      </w:r>
      <w:r w:rsidR="006527D1">
        <w:rPr>
          <w:rFonts w:ascii="Arial" w:hAnsi="Arial"/>
        </w:rPr>
        <w:t xml:space="preserve"> να </w:t>
      </w:r>
      <w:r w:rsidR="00526A45">
        <w:rPr>
          <w:rFonts w:ascii="Arial" w:hAnsi="Arial"/>
        </w:rPr>
        <w:t>προσλαμβάνονται</w:t>
      </w:r>
      <w:r w:rsidR="006527D1">
        <w:rPr>
          <w:rFonts w:ascii="Arial" w:hAnsi="Arial"/>
        </w:rPr>
        <w:t xml:space="preserve"> η </w:t>
      </w:r>
      <w:r w:rsidR="00526A45">
        <w:rPr>
          <w:rFonts w:ascii="Arial" w:hAnsi="Arial"/>
        </w:rPr>
        <w:t>διορίζονται</w:t>
      </w:r>
      <w:r w:rsidR="006527D1">
        <w:rPr>
          <w:rFonts w:ascii="Arial" w:hAnsi="Arial"/>
        </w:rPr>
        <w:t xml:space="preserve"> με ένα </w:t>
      </w:r>
      <w:r w:rsidR="00526A45">
        <w:rPr>
          <w:rFonts w:ascii="Arial" w:hAnsi="Arial"/>
        </w:rPr>
        <w:t>αξιοπρεπή</w:t>
      </w:r>
      <w:r w:rsidR="006527D1">
        <w:rPr>
          <w:rFonts w:ascii="Arial" w:hAnsi="Arial"/>
        </w:rPr>
        <w:t xml:space="preserve"> </w:t>
      </w:r>
      <w:r w:rsidR="00526A45">
        <w:rPr>
          <w:rFonts w:ascii="Arial" w:hAnsi="Arial"/>
        </w:rPr>
        <w:t>μισθό</w:t>
      </w:r>
      <w:r w:rsidR="006527D1">
        <w:rPr>
          <w:rFonts w:ascii="Arial" w:hAnsi="Arial"/>
        </w:rPr>
        <w:t xml:space="preserve">, ο </w:t>
      </w:r>
      <w:r w:rsidR="00526A45">
        <w:rPr>
          <w:rFonts w:ascii="Arial" w:hAnsi="Arial"/>
        </w:rPr>
        <w:t>οποίος</w:t>
      </w:r>
      <w:r w:rsidR="006527D1">
        <w:rPr>
          <w:rFonts w:ascii="Arial" w:hAnsi="Arial"/>
        </w:rPr>
        <w:t xml:space="preserve"> να τους </w:t>
      </w:r>
      <w:r w:rsidR="00526A45">
        <w:rPr>
          <w:rFonts w:ascii="Arial" w:hAnsi="Arial"/>
        </w:rPr>
        <w:t>εξασφαλίζει</w:t>
      </w:r>
      <w:r w:rsidR="006527D1">
        <w:rPr>
          <w:rFonts w:ascii="Arial" w:hAnsi="Arial"/>
        </w:rPr>
        <w:t xml:space="preserve"> μια </w:t>
      </w:r>
      <w:r w:rsidR="00526A45">
        <w:rPr>
          <w:rFonts w:ascii="Arial" w:hAnsi="Arial"/>
        </w:rPr>
        <w:t>τυπική</w:t>
      </w:r>
      <w:r w:rsidR="006527D1">
        <w:rPr>
          <w:rFonts w:ascii="Arial" w:hAnsi="Arial"/>
        </w:rPr>
        <w:t xml:space="preserve"> </w:t>
      </w:r>
      <w:r w:rsidR="00526A45">
        <w:rPr>
          <w:rFonts w:ascii="Arial" w:hAnsi="Arial"/>
        </w:rPr>
        <w:t>καθημερινότητα</w:t>
      </w:r>
      <w:r w:rsidR="006527D1">
        <w:rPr>
          <w:rFonts w:ascii="Arial" w:hAnsi="Arial"/>
        </w:rPr>
        <w:t xml:space="preserve"> </w:t>
      </w:r>
      <w:r w:rsidR="00526A45">
        <w:rPr>
          <w:rFonts w:ascii="Arial" w:hAnsi="Arial"/>
        </w:rPr>
        <w:t>έτσι</w:t>
      </w:r>
      <w:r w:rsidR="006527D1">
        <w:rPr>
          <w:rFonts w:ascii="Arial" w:hAnsi="Arial"/>
        </w:rPr>
        <w:t xml:space="preserve"> ώστε να </w:t>
      </w:r>
      <w:r w:rsidR="00526A45">
        <w:rPr>
          <w:rFonts w:ascii="Arial" w:hAnsi="Arial"/>
        </w:rPr>
        <w:t>εκτελέσουν</w:t>
      </w:r>
      <w:r w:rsidR="006527D1">
        <w:rPr>
          <w:rFonts w:ascii="Arial" w:hAnsi="Arial"/>
        </w:rPr>
        <w:t xml:space="preserve"> με </w:t>
      </w:r>
      <w:r w:rsidR="00526A45">
        <w:rPr>
          <w:rFonts w:ascii="Arial" w:hAnsi="Arial"/>
        </w:rPr>
        <w:t>άνεση</w:t>
      </w:r>
      <w:r w:rsidR="006527D1">
        <w:rPr>
          <w:rFonts w:ascii="Arial" w:hAnsi="Arial"/>
        </w:rPr>
        <w:t xml:space="preserve"> τα </w:t>
      </w:r>
      <w:r w:rsidR="00526A45">
        <w:rPr>
          <w:rFonts w:ascii="Arial" w:hAnsi="Arial"/>
        </w:rPr>
        <w:t>καθήκοντα</w:t>
      </w:r>
      <w:r w:rsidR="006527D1">
        <w:rPr>
          <w:rFonts w:ascii="Arial" w:hAnsi="Arial"/>
        </w:rPr>
        <w:t xml:space="preserve"> τους.</w:t>
      </w:r>
    </w:p>
    <w:p w14:paraId="7AA16318" w14:textId="21423543" w:rsidR="004A0B18" w:rsidRDefault="004A0B18" w:rsidP="00EC5F11">
      <w:pPr>
        <w:rPr>
          <w:rFonts w:ascii="Arial" w:hAnsi="Arial"/>
        </w:rPr>
      </w:pPr>
    </w:p>
    <w:p w14:paraId="6DCDA4B2" w14:textId="77777777" w:rsidR="00D9162A" w:rsidRDefault="00D9162A" w:rsidP="00EC5F11">
      <w:pPr>
        <w:rPr>
          <w:rFonts w:ascii="Arial" w:hAnsi="Arial"/>
        </w:rPr>
      </w:pPr>
    </w:p>
    <w:p w14:paraId="3EFFE989" w14:textId="77777777" w:rsidR="00D9162A" w:rsidRDefault="00D9162A" w:rsidP="00EC5F11">
      <w:pPr>
        <w:rPr>
          <w:rFonts w:ascii="Arial" w:hAnsi="Arial"/>
        </w:rPr>
      </w:pPr>
    </w:p>
    <w:p w14:paraId="2801FBD2" w14:textId="77777777" w:rsidR="00D9162A" w:rsidRDefault="00D9162A" w:rsidP="00EC5F11">
      <w:pPr>
        <w:rPr>
          <w:rFonts w:ascii="Arial" w:hAnsi="Arial"/>
        </w:rPr>
      </w:pPr>
    </w:p>
    <w:p w14:paraId="2EC8139E" w14:textId="77777777" w:rsidR="00D9162A" w:rsidRDefault="00D9162A" w:rsidP="00EC5F11">
      <w:pPr>
        <w:rPr>
          <w:rFonts w:ascii="Arial" w:hAnsi="Arial"/>
        </w:rPr>
      </w:pPr>
    </w:p>
    <w:p w14:paraId="7D8F195A" w14:textId="77777777" w:rsidR="00D9162A" w:rsidRDefault="00D9162A" w:rsidP="00EC5F11">
      <w:pPr>
        <w:rPr>
          <w:rFonts w:ascii="Arial" w:hAnsi="Arial"/>
        </w:rPr>
      </w:pPr>
    </w:p>
    <w:p w14:paraId="42E0C37E" w14:textId="77777777" w:rsidR="00D9162A" w:rsidRDefault="00D9162A" w:rsidP="00EC5F11">
      <w:pPr>
        <w:rPr>
          <w:rFonts w:ascii="Arial" w:hAnsi="Arial"/>
        </w:rPr>
      </w:pPr>
    </w:p>
    <w:p w14:paraId="0402039D" w14:textId="611A654D" w:rsidR="004A0B18" w:rsidRDefault="00D9162A" w:rsidP="00D9162A">
      <w:pPr>
        <w:pStyle w:val="1"/>
      </w:pPr>
      <w:bookmarkStart w:id="72" w:name="_Toc176284495"/>
      <w:r>
        <w:lastRenderedPageBreak/>
        <w:t>Κεφάλαιο Εκπαιδευτικός Νεοδιόριστος</w:t>
      </w:r>
      <w:bookmarkEnd w:id="72"/>
    </w:p>
    <w:p w14:paraId="6B9B7A2B" w14:textId="5956629A" w:rsidR="00D9162A" w:rsidRDefault="00D9162A" w:rsidP="00EC5F11">
      <w:pPr>
        <w:rPr>
          <w:rFonts w:ascii="Arial" w:hAnsi="Arial"/>
        </w:rPr>
      </w:pPr>
      <w:r>
        <w:rPr>
          <w:rFonts w:ascii="Arial" w:hAnsi="Arial"/>
        </w:rPr>
        <w:t xml:space="preserve">Μετα από </w:t>
      </w:r>
      <w:r w:rsidR="00495D18">
        <w:rPr>
          <w:rFonts w:ascii="Arial" w:hAnsi="Arial"/>
        </w:rPr>
        <w:t>πολλά</w:t>
      </w:r>
      <w:r>
        <w:rPr>
          <w:rFonts w:ascii="Arial" w:hAnsi="Arial"/>
        </w:rPr>
        <w:t xml:space="preserve"> </w:t>
      </w:r>
      <w:r w:rsidR="00495D18">
        <w:rPr>
          <w:rFonts w:ascii="Arial" w:hAnsi="Arial"/>
        </w:rPr>
        <w:t>χρονιά</w:t>
      </w:r>
      <w:r>
        <w:rPr>
          <w:rFonts w:ascii="Arial" w:hAnsi="Arial"/>
        </w:rPr>
        <w:t xml:space="preserve"> </w:t>
      </w:r>
      <w:r w:rsidR="00495D18">
        <w:rPr>
          <w:rFonts w:ascii="Arial" w:hAnsi="Arial"/>
        </w:rPr>
        <w:t>αδιοριστίας</w:t>
      </w:r>
      <w:r>
        <w:rPr>
          <w:rFonts w:ascii="Arial" w:hAnsi="Arial"/>
        </w:rPr>
        <w:t xml:space="preserve">, </w:t>
      </w:r>
      <w:r w:rsidR="00495D18">
        <w:rPr>
          <w:rFonts w:ascii="Arial" w:hAnsi="Arial"/>
        </w:rPr>
        <w:t>το 2020 ξεκίνησαν σταθερά κάθε χρόνο να γίνονται οι πολυπόθητοι διορισμοί στην εκπαίδευση. Συνολικά προσεγγίζουμε τις 30.000 διορισμούς σε διάφορες κατηγορίες της εκπαιδευτικής βαθμίδας. Εξίσου όμως αρκετές είναι και οι συνταξιοδοτήσεις και αναπόφευκτα ο αριθμός προσλήψεων αναπληρωτών να είναι ακόμα μεγάλος σε πλήθος συνάδελφων.</w:t>
      </w:r>
    </w:p>
    <w:p w14:paraId="6C939E0F" w14:textId="3C953A7A" w:rsidR="00D9162A" w:rsidRDefault="00AD15CF" w:rsidP="00EC5F11">
      <w:pPr>
        <w:rPr>
          <w:rFonts w:ascii="Arial" w:hAnsi="Arial"/>
        </w:rPr>
      </w:pPr>
      <w:r>
        <w:rPr>
          <w:rFonts w:ascii="Arial" w:hAnsi="Arial"/>
        </w:rPr>
        <w:t xml:space="preserve">Για </w:t>
      </w:r>
      <w:proofErr w:type="spellStart"/>
      <w:r>
        <w:rPr>
          <w:rFonts w:ascii="Arial" w:hAnsi="Arial"/>
        </w:rPr>
        <w:t>πολλους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ένα </w:t>
      </w:r>
      <w:proofErr w:type="spellStart"/>
      <w:r>
        <w:rPr>
          <w:rFonts w:ascii="Arial" w:hAnsi="Arial"/>
        </w:rPr>
        <w:t>μεγαλο</w:t>
      </w:r>
      <w:proofErr w:type="spellEnd"/>
      <w:r>
        <w:rPr>
          <w:rFonts w:ascii="Arial" w:hAnsi="Arial"/>
        </w:rPr>
        <w:t xml:space="preserve"> </w:t>
      </w:r>
      <w:proofErr w:type="spellStart"/>
      <w:r>
        <w:rPr>
          <w:rFonts w:ascii="Arial" w:hAnsi="Arial"/>
        </w:rPr>
        <w:t>ταξιδι</w:t>
      </w:r>
      <w:proofErr w:type="spellEnd"/>
      <w:r>
        <w:rPr>
          <w:rFonts w:ascii="Arial" w:hAnsi="Arial"/>
        </w:rPr>
        <w:t xml:space="preserve"> </w:t>
      </w:r>
      <w:proofErr w:type="spellStart"/>
      <w:r>
        <w:rPr>
          <w:rFonts w:ascii="Arial" w:hAnsi="Arial"/>
        </w:rPr>
        <w:t>περιπλανησης</w:t>
      </w:r>
      <w:proofErr w:type="spellEnd"/>
      <w:r>
        <w:rPr>
          <w:rFonts w:ascii="Arial" w:hAnsi="Arial"/>
        </w:rPr>
        <w:t xml:space="preserve">, </w:t>
      </w:r>
      <w:proofErr w:type="spellStart"/>
      <w:r>
        <w:rPr>
          <w:rFonts w:ascii="Arial" w:hAnsi="Arial"/>
        </w:rPr>
        <w:t>παιρνει</w:t>
      </w:r>
      <w:proofErr w:type="spellEnd"/>
      <w:r>
        <w:rPr>
          <w:rFonts w:ascii="Arial" w:hAnsi="Arial"/>
        </w:rPr>
        <w:t xml:space="preserve"> μια άλλη </w:t>
      </w:r>
      <w:proofErr w:type="spellStart"/>
      <w:r>
        <w:rPr>
          <w:rFonts w:ascii="Arial" w:hAnsi="Arial"/>
        </w:rPr>
        <w:t>μορφη</w:t>
      </w:r>
      <w:proofErr w:type="spellEnd"/>
      <w:r>
        <w:rPr>
          <w:rFonts w:ascii="Arial" w:hAnsi="Arial"/>
        </w:rPr>
        <w:t xml:space="preserve"> και </w:t>
      </w:r>
      <w:proofErr w:type="spellStart"/>
      <w:r>
        <w:rPr>
          <w:rFonts w:ascii="Arial" w:hAnsi="Arial"/>
        </w:rPr>
        <w:t>περναει</w:t>
      </w:r>
      <w:proofErr w:type="spellEnd"/>
      <w:r>
        <w:rPr>
          <w:rFonts w:ascii="Arial" w:hAnsi="Arial"/>
        </w:rPr>
        <w:t xml:space="preserve"> από την </w:t>
      </w:r>
      <w:proofErr w:type="spellStart"/>
      <w:r>
        <w:rPr>
          <w:rFonts w:ascii="Arial" w:hAnsi="Arial"/>
        </w:rPr>
        <w:t>αμφισβητηση</w:t>
      </w:r>
      <w:proofErr w:type="spellEnd"/>
      <w:r>
        <w:rPr>
          <w:rFonts w:ascii="Arial" w:hAnsi="Arial"/>
        </w:rPr>
        <w:t xml:space="preserve"> της </w:t>
      </w:r>
      <w:proofErr w:type="spellStart"/>
      <w:r>
        <w:rPr>
          <w:rFonts w:ascii="Arial" w:hAnsi="Arial"/>
        </w:rPr>
        <w:t>προσληψης</w:t>
      </w:r>
      <w:proofErr w:type="spellEnd"/>
      <w:r>
        <w:rPr>
          <w:rFonts w:ascii="Arial" w:hAnsi="Arial"/>
        </w:rPr>
        <w:t xml:space="preserve"> για την </w:t>
      </w:r>
      <w:proofErr w:type="spellStart"/>
      <w:r>
        <w:rPr>
          <w:rFonts w:ascii="Arial" w:hAnsi="Arial"/>
        </w:rPr>
        <w:t>επομενη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τοποθετηση</w:t>
      </w:r>
      <w:proofErr w:type="spellEnd"/>
      <w:r>
        <w:rPr>
          <w:rFonts w:ascii="Arial" w:hAnsi="Arial"/>
        </w:rPr>
        <w:t xml:space="preserve"> με την </w:t>
      </w:r>
      <w:proofErr w:type="spellStart"/>
      <w:r>
        <w:rPr>
          <w:rFonts w:ascii="Arial" w:hAnsi="Arial"/>
        </w:rPr>
        <w:t>αποκτηση</w:t>
      </w:r>
      <w:proofErr w:type="spellEnd"/>
      <w:r>
        <w:rPr>
          <w:rFonts w:ascii="Arial" w:hAnsi="Arial"/>
        </w:rPr>
        <w:t xml:space="preserve"> της </w:t>
      </w:r>
      <w:proofErr w:type="spellStart"/>
      <w:r>
        <w:rPr>
          <w:rFonts w:ascii="Arial" w:hAnsi="Arial"/>
        </w:rPr>
        <w:t>οργανικης</w:t>
      </w:r>
      <w:proofErr w:type="spellEnd"/>
      <w:r>
        <w:rPr>
          <w:rFonts w:ascii="Arial" w:hAnsi="Arial"/>
        </w:rPr>
        <w:t xml:space="preserve"> </w:t>
      </w:r>
      <w:proofErr w:type="spellStart"/>
      <w:r>
        <w:rPr>
          <w:rFonts w:ascii="Arial" w:hAnsi="Arial"/>
        </w:rPr>
        <w:t>θεσης</w:t>
      </w:r>
      <w:proofErr w:type="spellEnd"/>
      <w:r>
        <w:rPr>
          <w:rFonts w:ascii="Arial" w:hAnsi="Arial"/>
        </w:rPr>
        <w:t>.</w:t>
      </w:r>
    </w:p>
    <w:p w14:paraId="17035F3A" w14:textId="28791D92" w:rsidR="00AD15CF" w:rsidRDefault="00AD15CF" w:rsidP="00EC5F11">
      <w:pPr>
        <w:rPr>
          <w:rFonts w:ascii="Arial" w:hAnsi="Arial"/>
        </w:rPr>
      </w:pPr>
      <w:r>
        <w:rPr>
          <w:rFonts w:ascii="Arial" w:hAnsi="Arial"/>
        </w:rPr>
        <w:t xml:space="preserve">Είναι όμως </w:t>
      </w:r>
      <w:proofErr w:type="spellStart"/>
      <w:r>
        <w:rPr>
          <w:rFonts w:ascii="Arial" w:hAnsi="Arial"/>
        </w:rPr>
        <w:t>σιγουρο</w:t>
      </w:r>
      <w:proofErr w:type="spellEnd"/>
      <w:r>
        <w:rPr>
          <w:rFonts w:ascii="Arial" w:hAnsi="Arial"/>
        </w:rPr>
        <w:t xml:space="preserve"> ότι </w:t>
      </w:r>
      <w:proofErr w:type="spellStart"/>
      <w:r>
        <w:rPr>
          <w:rFonts w:ascii="Arial" w:hAnsi="Arial"/>
        </w:rPr>
        <w:t>κανενας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ξεχασει</w:t>
      </w:r>
      <w:proofErr w:type="spellEnd"/>
      <w:r>
        <w:rPr>
          <w:rFonts w:ascii="Arial" w:hAnsi="Arial"/>
        </w:rPr>
        <w:t xml:space="preserve"> από που </w:t>
      </w:r>
      <w:proofErr w:type="spellStart"/>
      <w:r>
        <w:rPr>
          <w:rFonts w:ascii="Arial" w:hAnsi="Arial"/>
        </w:rPr>
        <w:t>ξεκινησε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καραβια</w:t>
      </w:r>
      <w:proofErr w:type="spellEnd"/>
      <w:r>
        <w:rPr>
          <w:rFonts w:ascii="Arial" w:hAnsi="Arial"/>
        </w:rPr>
        <w:t xml:space="preserve"> </w:t>
      </w:r>
      <w:proofErr w:type="spellStart"/>
      <w:r>
        <w:rPr>
          <w:rFonts w:ascii="Arial" w:hAnsi="Arial"/>
        </w:rPr>
        <w:t>αλλαξε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σπιτια</w:t>
      </w:r>
      <w:proofErr w:type="spellEnd"/>
      <w:r>
        <w:rPr>
          <w:rFonts w:ascii="Arial" w:hAnsi="Arial"/>
        </w:rPr>
        <w:t xml:space="preserve"> </w:t>
      </w:r>
      <w:proofErr w:type="spellStart"/>
      <w:r>
        <w:rPr>
          <w:rFonts w:ascii="Arial" w:hAnsi="Arial"/>
        </w:rPr>
        <w:t>νοικιασε</w:t>
      </w:r>
      <w:proofErr w:type="spellEnd"/>
      <w:r>
        <w:rPr>
          <w:rFonts w:ascii="Arial" w:hAnsi="Arial"/>
        </w:rPr>
        <w:t xml:space="preserve"> και </w:t>
      </w:r>
      <w:proofErr w:type="spellStart"/>
      <w:r>
        <w:rPr>
          <w:rFonts w:ascii="Arial" w:hAnsi="Arial"/>
        </w:rPr>
        <w:t>ποσα</w:t>
      </w:r>
      <w:proofErr w:type="spellEnd"/>
      <w:r>
        <w:rPr>
          <w:rFonts w:ascii="Arial" w:hAnsi="Arial"/>
        </w:rPr>
        <w:t xml:space="preserve"> </w:t>
      </w:r>
      <w:proofErr w:type="spellStart"/>
      <w:r>
        <w:rPr>
          <w:rFonts w:ascii="Arial" w:hAnsi="Arial"/>
        </w:rPr>
        <w:t>επιδοματα</w:t>
      </w:r>
      <w:proofErr w:type="spellEnd"/>
      <w:r>
        <w:rPr>
          <w:rFonts w:ascii="Arial" w:hAnsi="Arial"/>
        </w:rPr>
        <w:t xml:space="preserve"> </w:t>
      </w:r>
      <w:proofErr w:type="spellStart"/>
      <w:r>
        <w:rPr>
          <w:rFonts w:ascii="Arial" w:hAnsi="Arial"/>
        </w:rPr>
        <w:t>ανεργιας</w:t>
      </w:r>
      <w:proofErr w:type="spellEnd"/>
      <w:r>
        <w:rPr>
          <w:rFonts w:ascii="Arial" w:hAnsi="Arial"/>
        </w:rPr>
        <w:t xml:space="preserve"> </w:t>
      </w:r>
      <w:proofErr w:type="spellStart"/>
      <w:r>
        <w:rPr>
          <w:rFonts w:ascii="Arial" w:hAnsi="Arial"/>
        </w:rPr>
        <w:t>πηρε</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λαμβανει</w:t>
      </w:r>
      <w:proofErr w:type="spellEnd"/>
      <w:r>
        <w:rPr>
          <w:rFonts w:ascii="Arial" w:hAnsi="Arial"/>
        </w:rPr>
        <w:t xml:space="preserve"> 12 </w:t>
      </w:r>
      <w:proofErr w:type="spellStart"/>
      <w:r>
        <w:rPr>
          <w:rFonts w:ascii="Arial" w:hAnsi="Arial"/>
        </w:rPr>
        <w:t>μισθους</w:t>
      </w:r>
      <w:proofErr w:type="spellEnd"/>
      <w:r>
        <w:rPr>
          <w:rFonts w:ascii="Arial" w:hAnsi="Arial"/>
        </w:rPr>
        <w:t xml:space="preserve">. </w:t>
      </w:r>
      <w:proofErr w:type="spellStart"/>
      <w:r>
        <w:rPr>
          <w:rFonts w:ascii="Arial" w:hAnsi="Arial"/>
        </w:rPr>
        <w:t>Βεβαια</w:t>
      </w:r>
      <w:proofErr w:type="spellEnd"/>
      <w:r>
        <w:rPr>
          <w:rFonts w:ascii="Arial" w:hAnsi="Arial"/>
        </w:rPr>
        <w:t xml:space="preserve"> με τον </w:t>
      </w:r>
      <w:proofErr w:type="spellStart"/>
      <w:r>
        <w:rPr>
          <w:rFonts w:ascii="Arial" w:hAnsi="Arial"/>
        </w:rPr>
        <w:t>διορισμο</w:t>
      </w:r>
      <w:proofErr w:type="spellEnd"/>
      <w:r>
        <w:rPr>
          <w:rFonts w:ascii="Arial" w:hAnsi="Arial"/>
        </w:rPr>
        <w:t xml:space="preserve"> δεν </w:t>
      </w:r>
      <w:proofErr w:type="spellStart"/>
      <w:r>
        <w:rPr>
          <w:rFonts w:ascii="Arial" w:hAnsi="Arial"/>
        </w:rPr>
        <w:t>λυνονται</w:t>
      </w:r>
      <w:proofErr w:type="spellEnd"/>
      <w:r>
        <w:rPr>
          <w:rFonts w:ascii="Arial" w:hAnsi="Arial"/>
        </w:rPr>
        <w:t xml:space="preserve"> </w:t>
      </w:r>
      <w:proofErr w:type="spellStart"/>
      <w:r>
        <w:rPr>
          <w:rFonts w:ascii="Arial" w:hAnsi="Arial"/>
        </w:rPr>
        <w:t>αυτοματα</w:t>
      </w:r>
      <w:proofErr w:type="spellEnd"/>
      <w:r>
        <w:rPr>
          <w:rFonts w:ascii="Arial" w:hAnsi="Arial"/>
        </w:rPr>
        <w:t xml:space="preserve"> όλα τα </w:t>
      </w:r>
      <w:proofErr w:type="spellStart"/>
      <w:r>
        <w:rPr>
          <w:rFonts w:ascii="Arial" w:hAnsi="Arial"/>
        </w:rPr>
        <w:t>προβληματα</w:t>
      </w:r>
      <w:proofErr w:type="spellEnd"/>
      <w:r>
        <w:rPr>
          <w:rFonts w:ascii="Arial" w:hAnsi="Arial"/>
        </w:rPr>
        <w:t xml:space="preserve">, </w:t>
      </w:r>
      <w:proofErr w:type="spellStart"/>
      <w:r>
        <w:rPr>
          <w:rFonts w:ascii="Arial" w:hAnsi="Arial"/>
        </w:rPr>
        <w:t>αρκετοι</w:t>
      </w:r>
      <w:proofErr w:type="spellEnd"/>
      <w:r>
        <w:rPr>
          <w:rFonts w:ascii="Arial" w:hAnsi="Arial"/>
        </w:rPr>
        <w:t xml:space="preserve"> </w:t>
      </w:r>
      <w:proofErr w:type="spellStart"/>
      <w:r>
        <w:rPr>
          <w:rFonts w:ascii="Arial" w:hAnsi="Arial"/>
        </w:rPr>
        <w:t>συνεχιζουν</w:t>
      </w:r>
      <w:proofErr w:type="spellEnd"/>
      <w:r>
        <w:rPr>
          <w:rFonts w:ascii="Arial" w:hAnsi="Arial"/>
        </w:rPr>
        <w:t xml:space="preserve"> να είναι </w:t>
      </w:r>
      <w:proofErr w:type="spellStart"/>
      <w:r>
        <w:rPr>
          <w:rFonts w:ascii="Arial" w:hAnsi="Arial"/>
        </w:rPr>
        <w:t>μακρια</w:t>
      </w:r>
      <w:proofErr w:type="spellEnd"/>
      <w:r>
        <w:rPr>
          <w:rFonts w:ascii="Arial" w:hAnsi="Arial"/>
        </w:rPr>
        <w:t xml:space="preserve"> από τα </w:t>
      </w:r>
      <w:proofErr w:type="spellStart"/>
      <w:r>
        <w:rPr>
          <w:rFonts w:ascii="Arial" w:hAnsi="Arial"/>
        </w:rPr>
        <w:t>σπιτια</w:t>
      </w:r>
      <w:proofErr w:type="spellEnd"/>
      <w:r>
        <w:rPr>
          <w:rFonts w:ascii="Arial" w:hAnsi="Arial"/>
        </w:rPr>
        <w:t xml:space="preserve"> τους, </w:t>
      </w:r>
      <w:proofErr w:type="spellStart"/>
      <w:r>
        <w:rPr>
          <w:rFonts w:ascii="Arial" w:hAnsi="Arial"/>
        </w:rPr>
        <w:t>μαζευουν</w:t>
      </w:r>
      <w:proofErr w:type="spellEnd"/>
      <w:r>
        <w:rPr>
          <w:rFonts w:ascii="Arial" w:hAnsi="Arial"/>
        </w:rPr>
        <w:t xml:space="preserve"> </w:t>
      </w:r>
      <w:proofErr w:type="spellStart"/>
      <w:r>
        <w:rPr>
          <w:rFonts w:ascii="Arial" w:hAnsi="Arial"/>
        </w:rPr>
        <w:t>μορια</w:t>
      </w:r>
      <w:proofErr w:type="spellEnd"/>
      <w:r>
        <w:rPr>
          <w:rFonts w:ascii="Arial" w:hAnsi="Arial"/>
        </w:rPr>
        <w:t xml:space="preserve">, </w:t>
      </w:r>
      <w:proofErr w:type="spellStart"/>
      <w:r>
        <w:rPr>
          <w:rFonts w:ascii="Arial" w:hAnsi="Arial"/>
        </w:rPr>
        <w:t>ψαχνουν</w:t>
      </w:r>
      <w:proofErr w:type="spellEnd"/>
      <w:r>
        <w:rPr>
          <w:rFonts w:ascii="Arial" w:hAnsi="Arial"/>
        </w:rPr>
        <w:t xml:space="preserve"> </w:t>
      </w:r>
      <w:proofErr w:type="spellStart"/>
      <w:r>
        <w:rPr>
          <w:rFonts w:ascii="Arial" w:hAnsi="Arial"/>
        </w:rPr>
        <w:t>οργανικες</w:t>
      </w:r>
      <w:proofErr w:type="spellEnd"/>
      <w:r>
        <w:rPr>
          <w:rFonts w:ascii="Arial" w:hAnsi="Arial"/>
        </w:rPr>
        <w:t xml:space="preserve"> </w:t>
      </w:r>
      <w:proofErr w:type="spellStart"/>
      <w:r>
        <w:rPr>
          <w:rFonts w:ascii="Arial" w:hAnsi="Arial"/>
        </w:rPr>
        <w:t>θεσεις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στο </w:t>
      </w:r>
      <w:proofErr w:type="spellStart"/>
      <w:r>
        <w:rPr>
          <w:rFonts w:ascii="Arial" w:hAnsi="Arial"/>
        </w:rPr>
        <w:t>τελος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στο </w:t>
      </w:r>
      <w:proofErr w:type="spellStart"/>
      <w:r>
        <w:rPr>
          <w:rFonts w:ascii="Arial" w:hAnsi="Arial"/>
        </w:rPr>
        <w:t>τελικο</w:t>
      </w:r>
      <w:proofErr w:type="spellEnd"/>
      <w:r>
        <w:rPr>
          <w:rFonts w:ascii="Arial" w:hAnsi="Arial"/>
        </w:rPr>
        <w:t xml:space="preserve"> </w:t>
      </w:r>
      <w:proofErr w:type="spellStart"/>
      <w:r>
        <w:rPr>
          <w:rFonts w:ascii="Arial" w:hAnsi="Arial"/>
        </w:rPr>
        <w:t>προορισμο</w:t>
      </w:r>
      <w:proofErr w:type="spellEnd"/>
      <w:r>
        <w:rPr>
          <w:rFonts w:ascii="Arial" w:hAnsi="Arial"/>
        </w:rPr>
        <w:t xml:space="preserve"> τους. </w:t>
      </w:r>
      <w:proofErr w:type="spellStart"/>
      <w:r>
        <w:rPr>
          <w:rFonts w:ascii="Arial" w:hAnsi="Arial"/>
        </w:rPr>
        <w:t>Ανεβαινεις</w:t>
      </w:r>
      <w:proofErr w:type="spellEnd"/>
      <w:r>
        <w:rPr>
          <w:rFonts w:ascii="Arial" w:hAnsi="Arial"/>
        </w:rPr>
        <w:t xml:space="preserve"> ένα </w:t>
      </w:r>
      <w:proofErr w:type="spellStart"/>
      <w:r>
        <w:rPr>
          <w:rFonts w:ascii="Arial" w:hAnsi="Arial"/>
        </w:rPr>
        <w:t>σκαλοπατι</w:t>
      </w:r>
      <w:proofErr w:type="spellEnd"/>
      <w:r>
        <w:rPr>
          <w:rFonts w:ascii="Arial" w:hAnsi="Arial"/>
        </w:rPr>
        <w:t xml:space="preserve">, </w:t>
      </w:r>
      <w:proofErr w:type="spellStart"/>
      <w:r>
        <w:rPr>
          <w:rFonts w:ascii="Arial" w:hAnsi="Arial"/>
        </w:rPr>
        <w:t>αλλα</w:t>
      </w:r>
      <w:proofErr w:type="spellEnd"/>
      <w:r>
        <w:rPr>
          <w:rFonts w:ascii="Arial" w:hAnsi="Arial"/>
        </w:rPr>
        <w:t xml:space="preserve"> </w:t>
      </w:r>
      <w:proofErr w:type="spellStart"/>
      <w:r>
        <w:rPr>
          <w:rFonts w:ascii="Arial" w:hAnsi="Arial"/>
        </w:rPr>
        <w:t>εχεις</w:t>
      </w:r>
      <w:proofErr w:type="spellEnd"/>
      <w:r>
        <w:rPr>
          <w:rFonts w:ascii="Arial" w:hAnsi="Arial"/>
        </w:rPr>
        <w:t xml:space="preserve"> </w:t>
      </w:r>
      <w:proofErr w:type="spellStart"/>
      <w:r>
        <w:rPr>
          <w:rFonts w:ascii="Arial" w:hAnsi="Arial"/>
        </w:rPr>
        <w:t>πολλα</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να </w:t>
      </w:r>
      <w:proofErr w:type="spellStart"/>
      <w:r>
        <w:rPr>
          <w:rFonts w:ascii="Arial" w:hAnsi="Arial"/>
        </w:rPr>
        <w:t>ανεβεις</w:t>
      </w:r>
      <w:proofErr w:type="spellEnd"/>
      <w:r>
        <w:rPr>
          <w:rFonts w:ascii="Arial" w:hAnsi="Arial"/>
        </w:rPr>
        <w:t xml:space="preserve">. </w:t>
      </w:r>
      <w:proofErr w:type="spellStart"/>
      <w:r>
        <w:rPr>
          <w:rFonts w:ascii="Arial" w:hAnsi="Arial"/>
        </w:rPr>
        <w:t>Καποιοι</w:t>
      </w:r>
      <w:proofErr w:type="spellEnd"/>
      <w:r>
        <w:rPr>
          <w:rFonts w:ascii="Arial" w:hAnsi="Arial"/>
        </w:rPr>
        <w:t xml:space="preserve"> </w:t>
      </w:r>
      <w:proofErr w:type="spellStart"/>
      <w:r>
        <w:rPr>
          <w:rFonts w:ascii="Arial" w:hAnsi="Arial"/>
        </w:rPr>
        <w:t>ισως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w:t>
      </w:r>
      <w:proofErr w:type="spellStart"/>
      <w:r>
        <w:rPr>
          <w:rFonts w:ascii="Arial" w:hAnsi="Arial"/>
        </w:rPr>
        <w:t>κοντα</w:t>
      </w:r>
      <w:proofErr w:type="spellEnd"/>
      <w:r>
        <w:rPr>
          <w:rFonts w:ascii="Arial" w:hAnsi="Arial"/>
        </w:rPr>
        <w:t xml:space="preserve"> στο </w:t>
      </w:r>
      <w:proofErr w:type="spellStart"/>
      <w:r>
        <w:rPr>
          <w:rFonts w:ascii="Arial" w:hAnsi="Arial"/>
        </w:rPr>
        <w:t>τερμα</w:t>
      </w:r>
      <w:proofErr w:type="spellEnd"/>
      <w:r>
        <w:rPr>
          <w:rFonts w:ascii="Arial" w:hAnsi="Arial"/>
        </w:rPr>
        <w:t xml:space="preserve"> όταν θα είναι </w:t>
      </w:r>
      <w:proofErr w:type="spellStart"/>
      <w:r>
        <w:rPr>
          <w:rFonts w:ascii="Arial" w:hAnsi="Arial"/>
        </w:rPr>
        <w:t>κοντα</w:t>
      </w:r>
      <w:proofErr w:type="spellEnd"/>
      <w:r>
        <w:rPr>
          <w:rFonts w:ascii="Arial" w:hAnsi="Arial"/>
        </w:rPr>
        <w:t xml:space="preserve"> στη </w:t>
      </w:r>
      <w:proofErr w:type="spellStart"/>
      <w:r>
        <w:rPr>
          <w:rFonts w:ascii="Arial" w:hAnsi="Arial"/>
        </w:rPr>
        <w:t>συνταξη</w:t>
      </w:r>
      <w:proofErr w:type="spellEnd"/>
      <w:r>
        <w:rPr>
          <w:rFonts w:ascii="Arial" w:hAnsi="Arial"/>
        </w:rPr>
        <w:t xml:space="preserve"> η και </w:t>
      </w:r>
      <w:proofErr w:type="spellStart"/>
      <w:r>
        <w:rPr>
          <w:rFonts w:ascii="Arial" w:hAnsi="Arial"/>
        </w:rPr>
        <w:t>αλλοι</w:t>
      </w:r>
      <w:proofErr w:type="spellEnd"/>
      <w:r>
        <w:rPr>
          <w:rFonts w:ascii="Arial" w:hAnsi="Arial"/>
        </w:rPr>
        <w:t xml:space="preserve">, να μην το </w:t>
      </w:r>
      <w:proofErr w:type="spellStart"/>
      <w:r>
        <w:rPr>
          <w:rFonts w:ascii="Arial" w:hAnsi="Arial"/>
        </w:rPr>
        <w:t>καταφερουν</w:t>
      </w:r>
      <w:proofErr w:type="spellEnd"/>
      <w:r>
        <w:rPr>
          <w:rFonts w:ascii="Arial" w:hAnsi="Arial"/>
        </w:rPr>
        <w:t xml:space="preserve"> </w:t>
      </w:r>
      <w:proofErr w:type="spellStart"/>
      <w:r>
        <w:rPr>
          <w:rFonts w:ascii="Arial" w:hAnsi="Arial"/>
        </w:rPr>
        <w:t>ποτε</w:t>
      </w:r>
      <w:proofErr w:type="spellEnd"/>
      <w:r>
        <w:rPr>
          <w:rFonts w:ascii="Arial" w:hAnsi="Arial"/>
        </w:rPr>
        <w:t xml:space="preserve">, </w:t>
      </w:r>
      <w:proofErr w:type="spellStart"/>
      <w:r>
        <w:rPr>
          <w:rFonts w:ascii="Arial" w:hAnsi="Arial"/>
        </w:rPr>
        <w:t>αναλογα</w:t>
      </w:r>
      <w:proofErr w:type="spellEnd"/>
      <w:r>
        <w:rPr>
          <w:rFonts w:ascii="Arial" w:hAnsi="Arial"/>
        </w:rPr>
        <w:t xml:space="preserve"> τον </w:t>
      </w:r>
      <w:proofErr w:type="spellStart"/>
      <w:r>
        <w:rPr>
          <w:rFonts w:ascii="Arial" w:hAnsi="Arial"/>
        </w:rPr>
        <w:t>κλαδο</w:t>
      </w:r>
      <w:proofErr w:type="spellEnd"/>
      <w:r>
        <w:rPr>
          <w:rFonts w:ascii="Arial" w:hAnsi="Arial"/>
        </w:rPr>
        <w:t xml:space="preserve"> τους.</w:t>
      </w:r>
    </w:p>
    <w:p w14:paraId="71C0CDBA" w14:textId="417557B3" w:rsidR="00AD15CF" w:rsidRDefault="00AD15CF" w:rsidP="00EC5F11">
      <w:pPr>
        <w:rPr>
          <w:rFonts w:ascii="Arial" w:hAnsi="Arial"/>
        </w:rPr>
      </w:pPr>
      <w:proofErr w:type="spellStart"/>
      <w:r>
        <w:rPr>
          <w:rFonts w:ascii="Arial" w:hAnsi="Arial"/>
        </w:rPr>
        <w:t>Παρολα</w:t>
      </w:r>
      <w:proofErr w:type="spellEnd"/>
      <w:r>
        <w:rPr>
          <w:rFonts w:ascii="Arial" w:hAnsi="Arial"/>
        </w:rPr>
        <w:t xml:space="preserve"> τα </w:t>
      </w:r>
      <w:proofErr w:type="spellStart"/>
      <w:r>
        <w:rPr>
          <w:rFonts w:ascii="Arial" w:hAnsi="Arial"/>
        </w:rPr>
        <w:t>χιλιαδες</w:t>
      </w:r>
      <w:proofErr w:type="spellEnd"/>
      <w:r>
        <w:rPr>
          <w:rFonts w:ascii="Arial" w:hAnsi="Arial"/>
        </w:rPr>
        <w:t xml:space="preserve"> </w:t>
      </w:r>
      <w:proofErr w:type="spellStart"/>
      <w:r>
        <w:rPr>
          <w:rFonts w:ascii="Arial" w:hAnsi="Arial"/>
        </w:rPr>
        <w:t>ερωτηματα</w:t>
      </w:r>
      <w:proofErr w:type="spellEnd"/>
      <w:r>
        <w:rPr>
          <w:rFonts w:ascii="Arial" w:hAnsi="Arial"/>
        </w:rPr>
        <w:t xml:space="preserve"> που </w:t>
      </w:r>
      <w:proofErr w:type="spellStart"/>
      <w:r>
        <w:rPr>
          <w:rFonts w:ascii="Arial" w:hAnsi="Arial"/>
        </w:rPr>
        <w:t>εχουν</w:t>
      </w:r>
      <w:proofErr w:type="spellEnd"/>
      <w:r>
        <w:rPr>
          <w:rFonts w:ascii="Arial" w:hAnsi="Arial"/>
        </w:rPr>
        <w:t xml:space="preserve"> </w:t>
      </w:r>
      <w:proofErr w:type="spellStart"/>
      <w:r>
        <w:rPr>
          <w:rFonts w:ascii="Arial" w:hAnsi="Arial"/>
        </w:rPr>
        <w:t>τεθει</w:t>
      </w:r>
      <w:proofErr w:type="spellEnd"/>
      <w:r>
        <w:rPr>
          <w:rFonts w:ascii="Arial" w:hAnsi="Arial"/>
        </w:rPr>
        <w:t xml:space="preserve"> κατά </w:t>
      </w:r>
      <w:proofErr w:type="spellStart"/>
      <w:r>
        <w:rPr>
          <w:rFonts w:ascii="Arial" w:hAnsi="Arial"/>
        </w:rPr>
        <w:t>καιρους</w:t>
      </w:r>
      <w:proofErr w:type="spellEnd"/>
      <w:r>
        <w:rPr>
          <w:rFonts w:ascii="Arial" w:hAnsi="Arial"/>
        </w:rPr>
        <w:t xml:space="preserve">, </w:t>
      </w:r>
      <w:proofErr w:type="spellStart"/>
      <w:r>
        <w:rPr>
          <w:rFonts w:ascii="Arial" w:hAnsi="Arial"/>
        </w:rPr>
        <w:t>κανεις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ξεχναει</w:t>
      </w:r>
      <w:proofErr w:type="spellEnd"/>
      <w:r>
        <w:rPr>
          <w:rFonts w:ascii="Arial" w:hAnsi="Arial"/>
        </w:rPr>
        <w:t xml:space="preserve"> ότι ο </w:t>
      </w:r>
      <w:proofErr w:type="spellStart"/>
      <w:r>
        <w:rPr>
          <w:rFonts w:ascii="Arial" w:hAnsi="Arial"/>
        </w:rPr>
        <w:t>εκπαιδευτικος</w:t>
      </w:r>
      <w:proofErr w:type="spellEnd"/>
      <w:r>
        <w:rPr>
          <w:rFonts w:ascii="Arial" w:hAnsi="Arial"/>
        </w:rPr>
        <w:t xml:space="preserve"> είναι από τους </w:t>
      </w:r>
      <w:proofErr w:type="spellStart"/>
      <w:r>
        <w:rPr>
          <w:rFonts w:ascii="Arial" w:hAnsi="Arial"/>
        </w:rPr>
        <w:t>κακοπληρωμενους</w:t>
      </w:r>
      <w:proofErr w:type="spellEnd"/>
      <w:r>
        <w:rPr>
          <w:rFonts w:ascii="Arial" w:hAnsi="Arial"/>
        </w:rPr>
        <w:t xml:space="preserve"> </w:t>
      </w:r>
      <w:proofErr w:type="spellStart"/>
      <w:r>
        <w:rPr>
          <w:rFonts w:ascii="Arial" w:hAnsi="Arial"/>
        </w:rPr>
        <w:t>υπαλληλους</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τομεα</w:t>
      </w:r>
      <w:proofErr w:type="spellEnd"/>
      <w:r>
        <w:rPr>
          <w:rFonts w:ascii="Arial" w:hAnsi="Arial"/>
        </w:rPr>
        <w:t xml:space="preserve">. Αυτό είναι ένα </w:t>
      </w:r>
      <w:proofErr w:type="spellStart"/>
      <w:r>
        <w:rPr>
          <w:rFonts w:ascii="Arial" w:hAnsi="Arial"/>
        </w:rPr>
        <w:t>ζητημα</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δυστυχως</w:t>
      </w:r>
      <w:proofErr w:type="spellEnd"/>
      <w:r>
        <w:rPr>
          <w:rFonts w:ascii="Arial" w:hAnsi="Arial"/>
        </w:rPr>
        <w:t xml:space="preserve"> </w:t>
      </w:r>
      <w:proofErr w:type="spellStart"/>
      <w:r>
        <w:rPr>
          <w:rFonts w:ascii="Arial" w:hAnsi="Arial"/>
        </w:rPr>
        <w:t>πολλες</w:t>
      </w:r>
      <w:proofErr w:type="spellEnd"/>
      <w:r>
        <w:rPr>
          <w:rFonts w:ascii="Arial" w:hAnsi="Arial"/>
        </w:rPr>
        <w:t xml:space="preserve"> </w:t>
      </w:r>
      <w:proofErr w:type="spellStart"/>
      <w:r>
        <w:rPr>
          <w:rFonts w:ascii="Arial" w:hAnsi="Arial"/>
        </w:rPr>
        <w:t>φορες</w:t>
      </w:r>
      <w:proofErr w:type="spellEnd"/>
      <w:r>
        <w:rPr>
          <w:rFonts w:ascii="Arial" w:hAnsi="Arial"/>
        </w:rPr>
        <w:t xml:space="preserve"> </w:t>
      </w:r>
      <w:proofErr w:type="spellStart"/>
      <w:r>
        <w:rPr>
          <w:rFonts w:ascii="Arial" w:hAnsi="Arial"/>
        </w:rPr>
        <w:t>μπαινει</w:t>
      </w:r>
      <w:proofErr w:type="spellEnd"/>
      <w:r>
        <w:rPr>
          <w:rFonts w:ascii="Arial" w:hAnsi="Arial"/>
        </w:rPr>
        <w:t xml:space="preserve"> σε </w:t>
      </w:r>
      <w:proofErr w:type="spellStart"/>
      <w:r>
        <w:rPr>
          <w:rFonts w:ascii="Arial" w:hAnsi="Arial"/>
        </w:rPr>
        <w:t>δευτερη</w:t>
      </w:r>
      <w:proofErr w:type="spellEnd"/>
      <w:r>
        <w:rPr>
          <w:rFonts w:ascii="Arial" w:hAnsi="Arial"/>
        </w:rPr>
        <w:t xml:space="preserve"> η </w:t>
      </w:r>
      <w:proofErr w:type="spellStart"/>
      <w:r>
        <w:rPr>
          <w:rFonts w:ascii="Arial" w:hAnsi="Arial"/>
        </w:rPr>
        <w:t>τριτη</w:t>
      </w:r>
      <w:proofErr w:type="spellEnd"/>
      <w:r>
        <w:rPr>
          <w:rFonts w:ascii="Arial" w:hAnsi="Arial"/>
        </w:rPr>
        <w:t xml:space="preserve"> </w:t>
      </w:r>
      <w:proofErr w:type="spellStart"/>
      <w:r>
        <w:rPr>
          <w:rFonts w:ascii="Arial" w:hAnsi="Arial"/>
        </w:rPr>
        <w:t>αναγνωση</w:t>
      </w:r>
      <w:proofErr w:type="spellEnd"/>
      <w:r>
        <w:rPr>
          <w:rFonts w:ascii="Arial" w:hAnsi="Arial"/>
        </w:rPr>
        <w:t xml:space="preserve"> </w:t>
      </w:r>
      <w:proofErr w:type="spellStart"/>
      <w:r>
        <w:rPr>
          <w:rFonts w:ascii="Arial" w:hAnsi="Arial"/>
        </w:rPr>
        <w:t>μαζι</w:t>
      </w:r>
      <w:proofErr w:type="spellEnd"/>
      <w:r>
        <w:rPr>
          <w:rFonts w:ascii="Arial" w:hAnsi="Arial"/>
        </w:rPr>
        <w:t xml:space="preserve"> με </w:t>
      </w:r>
      <w:proofErr w:type="spellStart"/>
      <w:r>
        <w:rPr>
          <w:rFonts w:ascii="Arial" w:hAnsi="Arial"/>
        </w:rPr>
        <w:t>αλλα</w:t>
      </w:r>
      <w:proofErr w:type="spellEnd"/>
      <w:r>
        <w:rPr>
          <w:rFonts w:ascii="Arial" w:hAnsi="Arial"/>
        </w:rPr>
        <w:t xml:space="preserve"> </w:t>
      </w:r>
      <w:proofErr w:type="spellStart"/>
      <w:r>
        <w:rPr>
          <w:rFonts w:ascii="Arial" w:hAnsi="Arial"/>
        </w:rPr>
        <w:t>προβληματα</w:t>
      </w:r>
      <w:proofErr w:type="spellEnd"/>
      <w:r>
        <w:rPr>
          <w:rFonts w:ascii="Arial" w:hAnsi="Arial"/>
        </w:rPr>
        <w:t xml:space="preserve">, όπως η </w:t>
      </w:r>
      <w:proofErr w:type="spellStart"/>
      <w:r>
        <w:rPr>
          <w:rFonts w:ascii="Arial" w:hAnsi="Arial"/>
        </w:rPr>
        <w:t>ελλειψη</w:t>
      </w:r>
      <w:proofErr w:type="spellEnd"/>
      <w:r>
        <w:rPr>
          <w:rFonts w:ascii="Arial" w:hAnsi="Arial"/>
        </w:rPr>
        <w:t xml:space="preserve"> </w:t>
      </w:r>
      <w:proofErr w:type="spellStart"/>
      <w:r>
        <w:rPr>
          <w:rFonts w:ascii="Arial" w:hAnsi="Arial"/>
        </w:rPr>
        <w:t>στεγασης</w:t>
      </w:r>
      <w:proofErr w:type="spellEnd"/>
      <w:r>
        <w:rPr>
          <w:rFonts w:ascii="Arial" w:hAnsi="Arial"/>
        </w:rPr>
        <w:t xml:space="preserve"> των </w:t>
      </w:r>
      <w:proofErr w:type="spellStart"/>
      <w:r>
        <w:rPr>
          <w:rFonts w:ascii="Arial" w:hAnsi="Arial"/>
        </w:rPr>
        <w:t>εκπαιδευτικων</w:t>
      </w:r>
      <w:proofErr w:type="spellEnd"/>
      <w:r>
        <w:rPr>
          <w:rFonts w:ascii="Arial" w:hAnsi="Arial"/>
        </w:rPr>
        <w:t xml:space="preserve"> </w:t>
      </w:r>
      <w:proofErr w:type="spellStart"/>
      <w:r>
        <w:rPr>
          <w:rFonts w:ascii="Arial" w:hAnsi="Arial"/>
        </w:rPr>
        <w:t>κυριως</w:t>
      </w:r>
      <w:proofErr w:type="spellEnd"/>
      <w:r>
        <w:rPr>
          <w:rFonts w:ascii="Arial" w:hAnsi="Arial"/>
        </w:rPr>
        <w:t xml:space="preserve"> στις </w:t>
      </w:r>
      <w:proofErr w:type="spellStart"/>
      <w:r>
        <w:rPr>
          <w:rFonts w:ascii="Arial" w:hAnsi="Arial"/>
        </w:rPr>
        <w:t>τουριστικες</w:t>
      </w:r>
      <w:proofErr w:type="spellEnd"/>
      <w:r>
        <w:rPr>
          <w:rFonts w:ascii="Arial" w:hAnsi="Arial"/>
        </w:rPr>
        <w:t xml:space="preserve"> </w:t>
      </w:r>
      <w:proofErr w:type="spellStart"/>
      <w:r>
        <w:rPr>
          <w:rFonts w:ascii="Arial" w:hAnsi="Arial"/>
        </w:rPr>
        <w:t>περιοχες</w:t>
      </w:r>
      <w:proofErr w:type="spellEnd"/>
      <w:r>
        <w:rPr>
          <w:rFonts w:ascii="Arial" w:hAnsi="Arial"/>
        </w:rPr>
        <w:t xml:space="preserve"> της </w:t>
      </w:r>
      <w:proofErr w:type="spellStart"/>
      <w:r>
        <w:rPr>
          <w:rFonts w:ascii="Arial" w:hAnsi="Arial"/>
        </w:rPr>
        <w:t>χωρας</w:t>
      </w:r>
      <w:proofErr w:type="spellEnd"/>
      <w:r>
        <w:rPr>
          <w:rFonts w:ascii="Arial" w:hAnsi="Arial"/>
        </w:rPr>
        <w:t>.</w:t>
      </w:r>
      <w:r w:rsidR="00CD4372">
        <w:rPr>
          <w:rFonts w:ascii="Arial" w:hAnsi="Arial"/>
        </w:rPr>
        <w:t xml:space="preserve"> Αυτό είναι το </w:t>
      </w:r>
      <w:proofErr w:type="spellStart"/>
      <w:r w:rsidR="00CD4372">
        <w:rPr>
          <w:rFonts w:ascii="Arial" w:hAnsi="Arial"/>
        </w:rPr>
        <w:t>νουμερο</w:t>
      </w:r>
      <w:proofErr w:type="spellEnd"/>
      <w:r w:rsidR="00CD4372">
        <w:rPr>
          <w:rFonts w:ascii="Arial" w:hAnsi="Arial"/>
        </w:rPr>
        <w:t xml:space="preserve"> ένα </w:t>
      </w:r>
      <w:proofErr w:type="spellStart"/>
      <w:r w:rsidR="00CD4372">
        <w:rPr>
          <w:rFonts w:ascii="Arial" w:hAnsi="Arial"/>
        </w:rPr>
        <w:t>θεμα</w:t>
      </w:r>
      <w:proofErr w:type="spellEnd"/>
      <w:r w:rsidR="00CD4372">
        <w:rPr>
          <w:rFonts w:ascii="Arial" w:hAnsi="Arial"/>
        </w:rPr>
        <w:t xml:space="preserve"> που </w:t>
      </w:r>
      <w:proofErr w:type="spellStart"/>
      <w:r w:rsidR="00CD4372">
        <w:rPr>
          <w:rFonts w:ascii="Arial" w:hAnsi="Arial"/>
        </w:rPr>
        <w:t>πρεπει</w:t>
      </w:r>
      <w:proofErr w:type="spellEnd"/>
      <w:r w:rsidR="00CD4372">
        <w:rPr>
          <w:rFonts w:ascii="Arial" w:hAnsi="Arial"/>
        </w:rPr>
        <w:t xml:space="preserve"> να </w:t>
      </w:r>
      <w:proofErr w:type="spellStart"/>
      <w:r w:rsidR="00CD4372">
        <w:rPr>
          <w:rFonts w:ascii="Arial" w:hAnsi="Arial"/>
        </w:rPr>
        <w:t>προτασει</w:t>
      </w:r>
      <w:proofErr w:type="spellEnd"/>
      <w:r w:rsidR="00CD4372">
        <w:rPr>
          <w:rFonts w:ascii="Arial" w:hAnsi="Arial"/>
        </w:rPr>
        <w:t xml:space="preserve"> </w:t>
      </w:r>
      <w:proofErr w:type="spellStart"/>
      <w:r w:rsidR="00CD4372">
        <w:rPr>
          <w:rFonts w:ascii="Arial" w:hAnsi="Arial"/>
        </w:rPr>
        <w:t>παντου</w:t>
      </w:r>
      <w:proofErr w:type="spellEnd"/>
      <w:r w:rsidR="00CD4372">
        <w:rPr>
          <w:rFonts w:ascii="Arial" w:hAnsi="Arial"/>
        </w:rPr>
        <w:t xml:space="preserve"> στις </w:t>
      </w:r>
      <w:proofErr w:type="spellStart"/>
      <w:r w:rsidR="00CD4372">
        <w:rPr>
          <w:rFonts w:ascii="Arial" w:hAnsi="Arial"/>
        </w:rPr>
        <w:t>οποιες</w:t>
      </w:r>
      <w:proofErr w:type="spellEnd"/>
      <w:r w:rsidR="00CD4372">
        <w:rPr>
          <w:rFonts w:ascii="Arial" w:hAnsi="Arial"/>
        </w:rPr>
        <w:t xml:space="preserve"> </w:t>
      </w:r>
      <w:proofErr w:type="spellStart"/>
      <w:r w:rsidR="00CD4372">
        <w:rPr>
          <w:rFonts w:ascii="Arial" w:hAnsi="Arial"/>
        </w:rPr>
        <w:t>απαιτησεις</w:t>
      </w:r>
      <w:proofErr w:type="spellEnd"/>
      <w:r w:rsidR="00CD4372">
        <w:rPr>
          <w:rFonts w:ascii="Arial" w:hAnsi="Arial"/>
        </w:rPr>
        <w:t xml:space="preserve"> η </w:t>
      </w:r>
      <w:proofErr w:type="spellStart"/>
      <w:r w:rsidR="00CD4372">
        <w:rPr>
          <w:rFonts w:ascii="Arial" w:hAnsi="Arial"/>
        </w:rPr>
        <w:t>συζητησεις</w:t>
      </w:r>
      <w:proofErr w:type="spellEnd"/>
      <w:r w:rsidR="00CD4372">
        <w:rPr>
          <w:rFonts w:ascii="Arial" w:hAnsi="Arial"/>
        </w:rPr>
        <w:t xml:space="preserve"> </w:t>
      </w:r>
      <w:proofErr w:type="spellStart"/>
      <w:r w:rsidR="00CD4372">
        <w:rPr>
          <w:rFonts w:ascii="Arial" w:hAnsi="Arial"/>
        </w:rPr>
        <w:t>γινονται</w:t>
      </w:r>
      <w:proofErr w:type="spellEnd"/>
      <w:r w:rsidR="00CD4372">
        <w:rPr>
          <w:rFonts w:ascii="Arial" w:hAnsi="Arial"/>
        </w:rPr>
        <w:t xml:space="preserve">. </w:t>
      </w:r>
      <w:proofErr w:type="spellStart"/>
      <w:r w:rsidR="00CD4372">
        <w:rPr>
          <w:rFonts w:ascii="Arial" w:hAnsi="Arial"/>
        </w:rPr>
        <w:t>Ειμαστε</w:t>
      </w:r>
      <w:proofErr w:type="spellEnd"/>
      <w:r w:rsidR="00CD4372">
        <w:rPr>
          <w:rFonts w:ascii="Arial" w:hAnsi="Arial"/>
        </w:rPr>
        <w:t xml:space="preserve"> </w:t>
      </w:r>
      <w:proofErr w:type="spellStart"/>
      <w:r w:rsidR="00CD4372">
        <w:rPr>
          <w:rFonts w:ascii="Arial" w:hAnsi="Arial"/>
        </w:rPr>
        <w:t>κακοπληρωμενοι</w:t>
      </w:r>
      <w:proofErr w:type="spellEnd"/>
      <w:r w:rsidR="00CD4372">
        <w:rPr>
          <w:rFonts w:ascii="Arial" w:hAnsi="Arial"/>
        </w:rPr>
        <w:t xml:space="preserve">, </w:t>
      </w:r>
      <w:proofErr w:type="spellStart"/>
      <w:r w:rsidR="00CD4372">
        <w:rPr>
          <w:rFonts w:ascii="Arial" w:hAnsi="Arial"/>
        </w:rPr>
        <w:t>προσφερουμε</w:t>
      </w:r>
      <w:proofErr w:type="spellEnd"/>
      <w:r w:rsidR="00CD4372">
        <w:rPr>
          <w:rFonts w:ascii="Arial" w:hAnsi="Arial"/>
        </w:rPr>
        <w:t xml:space="preserve"> </w:t>
      </w:r>
      <w:proofErr w:type="spellStart"/>
      <w:r w:rsidR="00CD4372">
        <w:rPr>
          <w:rFonts w:ascii="Arial" w:hAnsi="Arial"/>
        </w:rPr>
        <w:t>αρκετα</w:t>
      </w:r>
      <w:proofErr w:type="spellEnd"/>
      <w:r w:rsidR="00CD4372">
        <w:rPr>
          <w:rFonts w:ascii="Arial" w:hAnsi="Arial"/>
        </w:rPr>
        <w:t xml:space="preserve">, </w:t>
      </w:r>
      <w:proofErr w:type="spellStart"/>
      <w:r w:rsidR="00CD4372">
        <w:rPr>
          <w:rFonts w:ascii="Arial" w:hAnsi="Arial"/>
        </w:rPr>
        <w:t>λαμβανουμε</w:t>
      </w:r>
      <w:proofErr w:type="spellEnd"/>
      <w:r w:rsidR="00CD4372">
        <w:rPr>
          <w:rFonts w:ascii="Arial" w:hAnsi="Arial"/>
        </w:rPr>
        <w:t xml:space="preserve"> </w:t>
      </w:r>
      <w:proofErr w:type="spellStart"/>
      <w:r w:rsidR="00CD4372">
        <w:rPr>
          <w:rFonts w:ascii="Arial" w:hAnsi="Arial"/>
        </w:rPr>
        <w:t>ψιχουλα</w:t>
      </w:r>
      <w:proofErr w:type="spellEnd"/>
      <w:r w:rsidR="00CD4372">
        <w:rPr>
          <w:rFonts w:ascii="Arial" w:hAnsi="Arial"/>
        </w:rPr>
        <w:t xml:space="preserve">. Και αυτό </w:t>
      </w:r>
      <w:proofErr w:type="spellStart"/>
      <w:r w:rsidR="00CD4372">
        <w:rPr>
          <w:rFonts w:ascii="Arial" w:hAnsi="Arial"/>
        </w:rPr>
        <w:t>πρεπει</w:t>
      </w:r>
      <w:proofErr w:type="spellEnd"/>
      <w:r w:rsidR="00CD4372">
        <w:rPr>
          <w:rFonts w:ascii="Arial" w:hAnsi="Arial"/>
        </w:rPr>
        <w:t xml:space="preserve"> να είναι </w:t>
      </w:r>
      <w:proofErr w:type="spellStart"/>
      <w:r w:rsidR="00CD4372">
        <w:rPr>
          <w:rFonts w:ascii="Arial" w:hAnsi="Arial"/>
        </w:rPr>
        <w:t>προμετωπιδα</w:t>
      </w:r>
      <w:proofErr w:type="spellEnd"/>
      <w:r w:rsidR="00CD4372">
        <w:rPr>
          <w:rFonts w:ascii="Arial" w:hAnsi="Arial"/>
        </w:rPr>
        <w:t xml:space="preserve"> </w:t>
      </w:r>
      <w:proofErr w:type="spellStart"/>
      <w:r w:rsidR="00CD4372">
        <w:rPr>
          <w:rFonts w:ascii="Arial" w:hAnsi="Arial"/>
        </w:rPr>
        <w:t>ολων</w:t>
      </w:r>
      <w:proofErr w:type="spellEnd"/>
      <w:r w:rsidR="00CD4372">
        <w:rPr>
          <w:rFonts w:ascii="Arial" w:hAnsi="Arial"/>
        </w:rPr>
        <w:t xml:space="preserve"> των </w:t>
      </w:r>
      <w:proofErr w:type="spellStart"/>
      <w:r w:rsidR="00CD4372">
        <w:rPr>
          <w:rFonts w:ascii="Arial" w:hAnsi="Arial"/>
        </w:rPr>
        <w:t>συζητησεων</w:t>
      </w:r>
      <w:proofErr w:type="spellEnd"/>
      <w:r w:rsidR="00CD4372">
        <w:rPr>
          <w:rFonts w:ascii="Arial" w:hAnsi="Arial"/>
        </w:rPr>
        <w:t xml:space="preserve"> από τις </w:t>
      </w:r>
      <w:proofErr w:type="spellStart"/>
      <w:r w:rsidR="00CD4372">
        <w:rPr>
          <w:rFonts w:ascii="Arial" w:hAnsi="Arial"/>
        </w:rPr>
        <w:t>συνδικαλιστικες</w:t>
      </w:r>
      <w:proofErr w:type="spellEnd"/>
      <w:r w:rsidR="00CD4372">
        <w:rPr>
          <w:rFonts w:ascii="Arial" w:hAnsi="Arial"/>
        </w:rPr>
        <w:t xml:space="preserve"> </w:t>
      </w:r>
      <w:proofErr w:type="spellStart"/>
      <w:r w:rsidR="00CD4372">
        <w:rPr>
          <w:rFonts w:ascii="Arial" w:hAnsi="Arial"/>
        </w:rPr>
        <w:t>οργανωσεις</w:t>
      </w:r>
      <w:proofErr w:type="spellEnd"/>
      <w:r w:rsidR="00CD4372">
        <w:rPr>
          <w:rFonts w:ascii="Arial" w:hAnsi="Arial"/>
        </w:rPr>
        <w:t xml:space="preserve"> όταν </w:t>
      </w:r>
      <w:proofErr w:type="spellStart"/>
      <w:r w:rsidR="00CD4372">
        <w:rPr>
          <w:rFonts w:ascii="Arial" w:hAnsi="Arial"/>
        </w:rPr>
        <w:t>συναντιουνται</w:t>
      </w:r>
      <w:proofErr w:type="spellEnd"/>
      <w:r w:rsidR="00CD4372">
        <w:rPr>
          <w:rFonts w:ascii="Arial" w:hAnsi="Arial"/>
        </w:rPr>
        <w:t xml:space="preserve"> με </w:t>
      </w:r>
      <w:proofErr w:type="spellStart"/>
      <w:r w:rsidR="00CD4372">
        <w:rPr>
          <w:rFonts w:ascii="Arial" w:hAnsi="Arial"/>
        </w:rPr>
        <w:t>παραγοντες</w:t>
      </w:r>
      <w:proofErr w:type="spellEnd"/>
      <w:r w:rsidR="00CD4372">
        <w:rPr>
          <w:rFonts w:ascii="Arial" w:hAnsi="Arial"/>
        </w:rPr>
        <w:t xml:space="preserve"> του </w:t>
      </w:r>
      <w:proofErr w:type="spellStart"/>
      <w:r w:rsidR="00CD4372">
        <w:rPr>
          <w:rFonts w:ascii="Arial" w:hAnsi="Arial"/>
        </w:rPr>
        <w:t>υπουργειου</w:t>
      </w:r>
      <w:proofErr w:type="spellEnd"/>
      <w:r w:rsidR="00CD4372">
        <w:rPr>
          <w:rFonts w:ascii="Arial" w:hAnsi="Arial"/>
        </w:rPr>
        <w:t>.</w:t>
      </w:r>
    </w:p>
    <w:p w14:paraId="4925FC38" w14:textId="5864DBA4" w:rsidR="00CD4372" w:rsidRDefault="00CD4372" w:rsidP="00EC5F11">
      <w:pPr>
        <w:rPr>
          <w:rFonts w:ascii="Arial" w:hAnsi="Arial"/>
        </w:rPr>
      </w:pPr>
      <w:proofErr w:type="spellStart"/>
      <w:r>
        <w:rPr>
          <w:rFonts w:ascii="Arial" w:hAnsi="Arial"/>
        </w:rPr>
        <w:t>Δυστυχως</w:t>
      </w:r>
      <w:proofErr w:type="spellEnd"/>
      <w:r>
        <w:rPr>
          <w:rFonts w:ascii="Arial" w:hAnsi="Arial"/>
        </w:rPr>
        <w:t xml:space="preserve">, </w:t>
      </w:r>
      <w:proofErr w:type="spellStart"/>
      <w:r>
        <w:rPr>
          <w:rFonts w:ascii="Arial" w:hAnsi="Arial"/>
        </w:rPr>
        <w:t>υπαρχουν</w:t>
      </w:r>
      <w:proofErr w:type="spellEnd"/>
      <w:r>
        <w:rPr>
          <w:rFonts w:ascii="Arial" w:hAnsi="Arial"/>
        </w:rPr>
        <w:t xml:space="preserve"> </w:t>
      </w:r>
      <w:proofErr w:type="spellStart"/>
      <w:r>
        <w:rPr>
          <w:rFonts w:ascii="Arial" w:hAnsi="Arial"/>
        </w:rPr>
        <w:t>εκπαιδευτικοι</w:t>
      </w:r>
      <w:proofErr w:type="spellEnd"/>
      <w:r>
        <w:rPr>
          <w:rFonts w:ascii="Arial" w:hAnsi="Arial"/>
        </w:rPr>
        <w:t xml:space="preserve">, οι </w:t>
      </w:r>
      <w:proofErr w:type="spellStart"/>
      <w:r>
        <w:rPr>
          <w:rFonts w:ascii="Arial" w:hAnsi="Arial"/>
        </w:rPr>
        <w:t>οποιοι</w:t>
      </w:r>
      <w:proofErr w:type="spellEnd"/>
      <w:r>
        <w:rPr>
          <w:rFonts w:ascii="Arial" w:hAnsi="Arial"/>
        </w:rPr>
        <w:t xml:space="preserve"> </w:t>
      </w:r>
      <w:proofErr w:type="spellStart"/>
      <w:r>
        <w:rPr>
          <w:rFonts w:ascii="Arial" w:hAnsi="Arial"/>
        </w:rPr>
        <w:t>πιστευουν</w:t>
      </w:r>
      <w:proofErr w:type="spellEnd"/>
      <w:r>
        <w:rPr>
          <w:rFonts w:ascii="Arial" w:hAnsi="Arial"/>
        </w:rPr>
        <w:t xml:space="preserve"> ότι </w:t>
      </w:r>
      <w:proofErr w:type="spellStart"/>
      <w:r>
        <w:rPr>
          <w:rFonts w:ascii="Arial" w:hAnsi="Arial"/>
        </w:rPr>
        <w:t>μολις</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μονιμοι</w:t>
      </w:r>
      <w:proofErr w:type="spellEnd"/>
      <w:r>
        <w:rPr>
          <w:rFonts w:ascii="Arial" w:hAnsi="Arial"/>
        </w:rPr>
        <w:t xml:space="preserve">, </w:t>
      </w:r>
      <w:proofErr w:type="spellStart"/>
      <w:r>
        <w:rPr>
          <w:rFonts w:ascii="Arial" w:hAnsi="Arial"/>
        </w:rPr>
        <w:t>μεταλλασονται</w:t>
      </w:r>
      <w:proofErr w:type="spellEnd"/>
      <w:r>
        <w:rPr>
          <w:rFonts w:ascii="Arial" w:hAnsi="Arial"/>
        </w:rPr>
        <w:t xml:space="preserve"> σε </w:t>
      </w:r>
      <w:proofErr w:type="spellStart"/>
      <w:r>
        <w:rPr>
          <w:rFonts w:ascii="Arial" w:hAnsi="Arial"/>
        </w:rPr>
        <w:t>κατι</w:t>
      </w:r>
      <w:proofErr w:type="spellEnd"/>
      <w:r>
        <w:rPr>
          <w:rFonts w:ascii="Arial" w:hAnsi="Arial"/>
        </w:rPr>
        <w:t xml:space="preserve"> </w:t>
      </w:r>
      <w:proofErr w:type="spellStart"/>
      <w:r>
        <w:rPr>
          <w:rFonts w:ascii="Arial" w:hAnsi="Arial"/>
        </w:rPr>
        <w:t>διαφορετικο</w:t>
      </w:r>
      <w:proofErr w:type="spellEnd"/>
      <w:r>
        <w:rPr>
          <w:rFonts w:ascii="Arial" w:hAnsi="Arial"/>
        </w:rPr>
        <w:t xml:space="preserve"> από ότι </w:t>
      </w:r>
      <w:proofErr w:type="spellStart"/>
      <w:r>
        <w:rPr>
          <w:rFonts w:ascii="Arial" w:hAnsi="Arial"/>
        </w:rPr>
        <w:t>ηταν</w:t>
      </w:r>
      <w:proofErr w:type="spellEnd"/>
      <w:r>
        <w:rPr>
          <w:rFonts w:ascii="Arial" w:hAnsi="Arial"/>
        </w:rPr>
        <w:t xml:space="preserve">, τα </w:t>
      </w:r>
      <w:proofErr w:type="spellStart"/>
      <w:r>
        <w:rPr>
          <w:rFonts w:ascii="Arial" w:hAnsi="Arial"/>
        </w:rPr>
        <w:t>προηγουμενα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βασιλικοτεροι</w:t>
      </w:r>
      <w:proofErr w:type="spellEnd"/>
      <w:r>
        <w:rPr>
          <w:rFonts w:ascii="Arial" w:hAnsi="Arial"/>
        </w:rPr>
        <w:t xml:space="preserve"> του </w:t>
      </w:r>
      <w:proofErr w:type="spellStart"/>
      <w:r>
        <w:rPr>
          <w:rFonts w:ascii="Arial" w:hAnsi="Arial"/>
        </w:rPr>
        <w:t>βασιλεως</w:t>
      </w:r>
      <w:proofErr w:type="spellEnd"/>
      <w:r>
        <w:rPr>
          <w:rFonts w:ascii="Arial" w:hAnsi="Arial"/>
        </w:rPr>
        <w:t xml:space="preserve">, και </w:t>
      </w:r>
      <w:proofErr w:type="spellStart"/>
      <w:r>
        <w:rPr>
          <w:rFonts w:ascii="Arial" w:hAnsi="Arial"/>
        </w:rPr>
        <w:t>βλεπουν</w:t>
      </w:r>
      <w:proofErr w:type="spellEnd"/>
      <w:r>
        <w:rPr>
          <w:rFonts w:ascii="Arial" w:hAnsi="Arial"/>
        </w:rPr>
        <w:t xml:space="preserve"> τους </w:t>
      </w:r>
      <w:proofErr w:type="spellStart"/>
      <w:r>
        <w:rPr>
          <w:rFonts w:ascii="Arial" w:hAnsi="Arial"/>
        </w:rPr>
        <w:t>συναδελφους</w:t>
      </w:r>
      <w:proofErr w:type="spellEnd"/>
      <w:r>
        <w:rPr>
          <w:rFonts w:ascii="Arial" w:hAnsi="Arial"/>
        </w:rPr>
        <w:t xml:space="preserve"> τους </w:t>
      </w:r>
      <w:proofErr w:type="spellStart"/>
      <w:r>
        <w:rPr>
          <w:rFonts w:ascii="Arial" w:hAnsi="Arial"/>
        </w:rPr>
        <w:t>αναπληρωτες</w:t>
      </w:r>
      <w:proofErr w:type="spellEnd"/>
      <w:r>
        <w:rPr>
          <w:rFonts w:ascii="Arial" w:hAnsi="Arial"/>
        </w:rPr>
        <w:t xml:space="preserve"> με άλλο «</w:t>
      </w:r>
      <w:proofErr w:type="spellStart"/>
      <w:r>
        <w:rPr>
          <w:rFonts w:ascii="Arial" w:hAnsi="Arial"/>
        </w:rPr>
        <w:t>ματι</w:t>
      </w:r>
      <w:proofErr w:type="spellEnd"/>
      <w:r>
        <w:rPr>
          <w:rFonts w:ascii="Arial" w:hAnsi="Arial"/>
        </w:rPr>
        <w:t xml:space="preserve">». </w:t>
      </w:r>
      <w:proofErr w:type="spellStart"/>
      <w:r>
        <w:rPr>
          <w:rFonts w:ascii="Arial" w:hAnsi="Arial"/>
        </w:rPr>
        <w:t>Ξεχνουν</w:t>
      </w:r>
      <w:proofErr w:type="spellEnd"/>
      <w:r>
        <w:rPr>
          <w:rFonts w:ascii="Arial" w:hAnsi="Arial"/>
        </w:rPr>
        <w:t xml:space="preserve"> ότι από την </w:t>
      </w:r>
      <w:proofErr w:type="spellStart"/>
      <w:r>
        <w:rPr>
          <w:rFonts w:ascii="Arial" w:hAnsi="Arial"/>
        </w:rPr>
        <w:t>πρωτη</w:t>
      </w:r>
      <w:proofErr w:type="spellEnd"/>
      <w:r>
        <w:rPr>
          <w:rFonts w:ascii="Arial" w:hAnsi="Arial"/>
        </w:rPr>
        <w:t xml:space="preserve"> </w:t>
      </w:r>
      <w:proofErr w:type="spellStart"/>
      <w:r>
        <w:rPr>
          <w:rFonts w:ascii="Arial" w:hAnsi="Arial"/>
        </w:rPr>
        <w:t>ημερα</w:t>
      </w:r>
      <w:proofErr w:type="spellEnd"/>
      <w:r>
        <w:rPr>
          <w:rFonts w:ascii="Arial" w:hAnsi="Arial"/>
        </w:rPr>
        <w:t xml:space="preserve"> σαν </w:t>
      </w:r>
      <w:proofErr w:type="spellStart"/>
      <w:r>
        <w:rPr>
          <w:rFonts w:ascii="Arial" w:hAnsi="Arial"/>
        </w:rPr>
        <w:t>αναπληρωτης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φυγουν</w:t>
      </w:r>
      <w:proofErr w:type="spellEnd"/>
      <w:r>
        <w:rPr>
          <w:rFonts w:ascii="Arial" w:hAnsi="Arial"/>
        </w:rPr>
        <w:t xml:space="preserve"> </w:t>
      </w:r>
      <w:proofErr w:type="spellStart"/>
      <w:r>
        <w:rPr>
          <w:rFonts w:ascii="Arial" w:hAnsi="Arial"/>
        </w:rPr>
        <w:t>τελειως</w:t>
      </w:r>
      <w:proofErr w:type="spellEnd"/>
      <w:r>
        <w:rPr>
          <w:rFonts w:ascii="Arial" w:hAnsi="Arial"/>
        </w:rPr>
        <w:t xml:space="preserve"> από την </w:t>
      </w:r>
      <w:proofErr w:type="spellStart"/>
      <w:r>
        <w:rPr>
          <w:rFonts w:ascii="Arial" w:hAnsi="Arial"/>
        </w:rPr>
        <w:t>εκπαιδευση</w:t>
      </w:r>
      <w:proofErr w:type="spellEnd"/>
      <w:r w:rsidR="0092649D">
        <w:rPr>
          <w:rFonts w:ascii="Arial" w:hAnsi="Arial"/>
        </w:rPr>
        <w:t xml:space="preserve"> σαν </w:t>
      </w:r>
      <w:proofErr w:type="spellStart"/>
      <w:r w:rsidR="0092649D">
        <w:rPr>
          <w:rFonts w:ascii="Arial" w:hAnsi="Arial"/>
        </w:rPr>
        <w:t>μονιμοι</w:t>
      </w:r>
      <w:proofErr w:type="spellEnd"/>
      <w:r w:rsidR="0092649D">
        <w:rPr>
          <w:rFonts w:ascii="Arial" w:hAnsi="Arial"/>
        </w:rPr>
        <w:t xml:space="preserve"> </w:t>
      </w:r>
      <w:proofErr w:type="spellStart"/>
      <w:r w:rsidR="0092649D">
        <w:rPr>
          <w:rFonts w:ascii="Arial" w:hAnsi="Arial"/>
        </w:rPr>
        <w:t>πλεον</w:t>
      </w:r>
      <w:proofErr w:type="spellEnd"/>
      <w:r>
        <w:rPr>
          <w:rFonts w:ascii="Arial" w:hAnsi="Arial"/>
        </w:rPr>
        <w:t xml:space="preserve">, ηταν, είναι και θα είναι ΕΚΠΑΙΔΕΥΤΙΚΟΙ. </w:t>
      </w:r>
    </w:p>
    <w:p w14:paraId="4AD0435E" w14:textId="5E888863" w:rsidR="0092649D" w:rsidRDefault="0092649D" w:rsidP="00EC5F11">
      <w:pPr>
        <w:rPr>
          <w:rFonts w:ascii="Arial" w:hAnsi="Arial"/>
        </w:rPr>
      </w:pPr>
      <w:proofErr w:type="spellStart"/>
      <w:r>
        <w:rPr>
          <w:rFonts w:ascii="Arial" w:hAnsi="Arial"/>
        </w:rPr>
        <w:t>Καλο</w:t>
      </w:r>
      <w:proofErr w:type="spellEnd"/>
      <w:r>
        <w:rPr>
          <w:rFonts w:ascii="Arial" w:hAnsi="Arial"/>
        </w:rPr>
        <w:t xml:space="preserve"> </w:t>
      </w:r>
      <w:proofErr w:type="spellStart"/>
      <w:r>
        <w:rPr>
          <w:rFonts w:ascii="Arial" w:hAnsi="Arial"/>
        </w:rPr>
        <w:t>διορισμο</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στους </w:t>
      </w:r>
      <w:proofErr w:type="spellStart"/>
      <w:r>
        <w:rPr>
          <w:rFonts w:ascii="Arial" w:hAnsi="Arial"/>
        </w:rPr>
        <w:t>νεους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και να </w:t>
      </w:r>
      <w:proofErr w:type="spellStart"/>
      <w:r>
        <w:rPr>
          <w:rFonts w:ascii="Arial" w:hAnsi="Arial"/>
        </w:rPr>
        <w:t>συνεχισουν</w:t>
      </w:r>
      <w:proofErr w:type="spellEnd"/>
      <w:r>
        <w:rPr>
          <w:rFonts w:ascii="Arial" w:hAnsi="Arial"/>
        </w:rPr>
        <w:t xml:space="preserve"> το </w:t>
      </w:r>
      <w:proofErr w:type="spellStart"/>
      <w:r>
        <w:rPr>
          <w:rFonts w:ascii="Arial" w:hAnsi="Arial"/>
        </w:rPr>
        <w:t>εργο</w:t>
      </w:r>
      <w:proofErr w:type="spellEnd"/>
      <w:r>
        <w:rPr>
          <w:rFonts w:ascii="Arial" w:hAnsi="Arial"/>
        </w:rPr>
        <w:t xml:space="preserve"> τους, όπως </w:t>
      </w:r>
      <w:proofErr w:type="spellStart"/>
      <w:r>
        <w:rPr>
          <w:rFonts w:ascii="Arial" w:hAnsi="Arial"/>
        </w:rPr>
        <w:t>ξερουν</w:t>
      </w:r>
      <w:proofErr w:type="spellEnd"/>
      <w:r>
        <w:rPr>
          <w:rFonts w:ascii="Arial" w:hAnsi="Arial"/>
        </w:rPr>
        <w:t xml:space="preserve"> να το </w:t>
      </w:r>
      <w:proofErr w:type="spellStart"/>
      <w:r>
        <w:rPr>
          <w:rFonts w:ascii="Arial" w:hAnsi="Arial"/>
        </w:rPr>
        <w:t>κανουν</w:t>
      </w:r>
      <w:proofErr w:type="spellEnd"/>
      <w:r>
        <w:rPr>
          <w:rFonts w:ascii="Arial" w:hAnsi="Arial"/>
        </w:rPr>
        <w:t xml:space="preserve"> </w:t>
      </w:r>
      <w:proofErr w:type="spellStart"/>
      <w:r>
        <w:rPr>
          <w:rFonts w:ascii="Arial" w:hAnsi="Arial"/>
        </w:rPr>
        <w:t>τοσα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σαν </w:t>
      </w:r>
      <w:proofErr w:type="spellStart"/>
      <w:r>
        <w:rPr>
          <w:rFonts w:ascii="Arial" w:hAnsi="Arial"/>
        </w:rPr>
        <w:t>πρωην</w:t>
      </w:r>
      <w:proofErr w:type="spellEnd"/>
      <w:r>
        <w:rPr>
          <w:rFonts w:ascii="Arial" w:hAnsi="Arial"/>
        </w:rPr>
        <w:t xml:space="preserve"> </w:t>
      </w:r>
      <w:proofErr w:type="spellStart"/>
      <w:r>
        <w:rPr>
          <w:rFonts w:ascii="Arial" w:hAnsi="Arial"/>
        </w:rPr>
        <w:t>αναπληρωτες</w:t>
      </w:r>
      <w:proofErr w:type="spellEnd"/>
      <w:r>
        <w:rPr>
          <w:rFonts w:ascii="Arial" w:hAnsi="Arial"/>
        </w:rPr>
        <w:t>.</w:t>
      </w:r>
    </w:p>
    <w:p w14:paraId="4C555A5B" w14:textId="77777777" w:rsidR="00D9162A" w:rsidRDefault="00D9162A" w:rsidP="00EC5F11">
      <w:pPr>
        <w:rPr>
          <w:rFonts w:ascii="Arial" w:hAnsi="Arial"/>
        </w:rPr>
      </w:pPr>
    </w:p>
    <w:p w14:paraId="78F712E2" w14:textId="5C474812" w:rsidR="00D9162A" w:rsidRPr="00662976" w:rsidRDefault="00662976" w:rsidP="00662976">
      <w:pPr>
        <w:pStyle w:val="aff2"/>
        <w:numPr>
          <w:ilvl w:val="0"/>
          <w:numId w:val="31"/>
        </w:numPr>
        <w:rPr>
          <w:b/>
          <w:bCs/>
        </w:rPr>
      </w:pPr>
      <w:proofErr w:type="spellStart"/>
      <w:r w:rsidRPr="00662976">
        <w:rPr>
          <w:b/>
          <w:bCs/>
        </w:rPr>
        <w:lastRenderedPageBreak/>
        <w:t>Φετος</w:t>
      </w:r>
      <w:proofErr w:type="spellEnd"/>
      <w:r w:rsidRPr="00662976">
        <w:rPr>
          <w:b/>
          <w:bCs/>
        </w:rPr>
        <w:t xml:space="preserve"> </w:t>
      </w:r>
      <w:proofErr w:type="spellStart"/>
      <w:r w:rsidRPr="00662976">
        <w:rPr>
          <w:b/>
          <w:bCs/>
        </w:rPr>
        <w:t>διοριστηκα</w:t>
      </w:r>
      <w:proofErr w:type="spellEnd"/>
      <w:r w:rsidRPr="00662976">
        <w:rPr>
          <w:b/>
          <w:bCs/>
        </w:rPr>
        <w:t xml:space="preserve">, ποιος θα είναι ο </w:t>
      </w:r>
      <w:proofErr w:type="spellStart"/>
      <w:r w:rsidRPr="00662976">
        <w:rPr>
          <w:b/>
          <w:bCs/>
        </w:rPr>
        <w:t>μισθος</w:t>
      </w:r>
      <w:proofErr w:type="spellEnd"/>
      <w:r w:rsidRPr="00662976">
        <w:rPr>
          <w:b/>
          <w:bCs/>
        </w:rPr>
        <w:t xml:space="preserve"> μου?</w:t>
      </w:r>
    </w:p>
    <w:p w14:paraId="3C6C42E3" w14:textId="3F8F2614" w:rsidR="00D9162A" w:rsidRDefault="00662976" w:rsidP="00EC5F11">
      <w:pPr>
        <w:rPr>
          <w:rFonts w:ascii="Arial" w:hAnsi="Arial"/>
        </w:rPr>
      </w:pPr>
      <w:r>
        <w:rPr>
          <w:rFonts w:ascii="Arial" w:hAnsi="Arial"/>
          <w:noProof/>
        </w:rPr>
        <w:drawing>
          <wp:inline distT="0" distB="0" distL="0" distR="0" wp14:anchorId="71B4A2C2" wp14:editId="46BE0B66">
            <wp:extent cx="2748903" cy="2675738"/>
            <wp:effectExtent l="0" t="0" r="0" b="0"/>
            <wp:docPr id="6655015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158" name="Εικόνα 66550158"/>
                    <pic:cNvPicPr/>
                  </pic:nvPicPr>
                  <pic:blipFill>
                    <a:blip r:embed="rId140">
                      <a:extLst>
                        <a:ext uri="{28A0092B-C50C-407E-A947-70E740481C1C}">
                          <a14:useLocalDpi xmlns:a14="http://schemas.microsoft.com/office/drawing/2010/main" val="0"/>
                        </a:ext>
                      </a:extLst>
                    </a:blip>
                    <a:stretch>
                      <a:fillRect/>
                    </a:stretch>
                  </pic:blipFill>
                  <pic:spPr>
                    <a:xfrm>
                      <a:off x="0" y="0"/>
                      <a:ext cx="2767422" cy="2693764"/>
                    </a:xfrm>
                    <a:prstGeom prst="rect">
                      <a:avLst/>
                    </a:prstGeom>
                  </pic:spPr>
                </pic:pic>
              </a:graphicData>
            </a:graphic>
          </wp:inline>
        </w:drawing>
      </w:r>
    </w:p>
    <w:p w14:paraId="0A4EAB36" w14:textId="77777777" w:rsidR="00D9162A" w:rsidRDefault="00D9162A" w:rsidP="00EC5F11">
      <w:pPr>
        <w:rPr>
          <w:rFonts w:ascii="Arial" w:hAnsi="Arial"/>
        </w:rPr>
      </w:pPr>
    </w:p>
    <w:p w14:paraId="4A58BA28" w14:textId="5E4FC8FB" w:rsidR="00D9162A" w:rsidRDefault="00662976" w:rsidP="00EC5F11">
      <w:pPr>
        <w:rPr>
          <w:rFonts w:ascii="Arial" w:hAnsi="Arial"/>
          <w:lang w:val="en-US"/>
        </w:rPr>
      </w:pPr>
      <w:r>
        <w:rPr>
          <w:rFonts w:ascii="Arial" w:hAnsi="Arial"/>
        </w:rPr>
        <w:t xml:space="preserve">Όπως </w:t>
      </w:r>
      <w:proofErr w:type="spellStart"/>
      <w:r>
        <w:rPr>
          <w:rFonts w:ascii="Arial" w:hAnsi="Arial"/>
        </w:rPr>
        <w:t>φαινεται</w:t>
      </w:r>
      <w:proofErr w:type="spellEnd"/>
      <w:r>
        <w:rPr>
          <w:rFonts w:ascii="Arial" w:hAnsi="Arial"/>
        </w:rPr>
        <w:t xml:space="preserve"> από την </w:t>
      </w:r>
      <w:proofErr w:type="spellStart"/>
      <w:r>
        <w:rPr>
          <w:rFonts w:ascii="Arial" w:hAnsi="Arial"/>
        </w:rPr>
        <w:t>παραπανω</w:t>
      </w:r>
      <w:proofErr w:type="spellEnd"/>
      <w:r>
        <w:rPr>
          <w:rFonts w:ascii="Arial" w:hAnsi="Arial"/>
        </w:rPr>
        <w:t xml:space="preserve"> </w:t>
      </w:r>
      <w:proofErr w:type="spellStart"/>
      <w:r>
        <w:rPr>
          <w:rFonts w:ascii="Arial" w:hAnsi="Arial"/>
        </w:rPr>
        <w:t>εικονα</w:t>
      </w:r>
      <w:proofErr w:type="spellEnd"/>
      <w:r>
        <w:rPr>
          <w:rFonts w:ascii="Arial" w:hAnsi="Arial"/>
        </w:rPr>
        <w:t xml:space="preserve"> του </w:t>
      </w:r>
      <w:proofErr w:type="spellStart"/>
      <w:r>
        <w:rPr>
          <w:rFonts w:ascii="Arial" w:hAnsi="Arial"/>
        </w:rPr>
        <w:t>συναδελφου</w:t>
      </w:r>
      <w:proofErr w:type="spellEnd"/>
      <w:r>
        <w:rPr>
          <w:rFonts w:ascii="Arial" w:hAnsi="Arial"/>
        </w:rPr>
        <w:t xml:space="preserve"> Σιδερά, ο </w:t>
      </w:r>
      <w:proofErr w:type="spellStart"/>
      <w:r>
        <w:rPr>
          <w:rFonts w:ascii="Arial" w:hAnsi="Arial"/>
        </w:rPr>
        <w:t>μισθος</w:t>
      </w:r>
      <w:proofErr w:type="spellEnd"/>
      <w:r>
        <w:rPr>
          <w:rFonts w:ascii="Arial" w:hAnsi="Arial"/>
        </w:rPr>
        <w:t xml:space="preserve"> </w:t>
      </w:r>
      <w:proofErr w:type="spellStart"/>
      <w:r>
        <w:rPr>
          <w:rFonts w:ascii="Arial" w:hAnsi="Arial"/>
        </w:rPr>
        <w:t>νεοδιοριστου</w:t>
      </w:r>
      <w:proofErr w:type="spellEnd"/>
      <w:r>
        <w:rPr>
          <w:rFonts w:ascii="Arial" w:hAnsi="Arial"/>
        </w:rPr>
        <w:t xml:space="preserve"> για το </w:t>
      </w:r>
      <w:proofErr w:type="spellStart"/>
      <w:r>
        <w:rPr>
          <w:rFonts w:ascii="Arial" w:hAnsi="Arial"/>
        </w:rPr>
        <w:t>πρωτο</w:t>
      </w:r>
      <w:proofErr w:type="spellEnd"/>
      <w:r>
        <w:rPr>
          <w:rFonts w:ascii="Arial" w:hAnsi="Arial"/>
        </w:rPr>
        <w:t xml:space="preserve"> </w:t>
      </w:r>
      <w:proofErr w:type="spellStart"/>
      <w:r>
        <w:rPr>
          <w:rFonts w:ascii="Arial" w:hAnsi="Arial"/>
        </w:rPr>
        <w:t>χρονο</w:t>
      </w:r>
      <w:proofErr w:type="spellEnd"/>
      <w:r>
        <w:rPr>
          <w:rFonts w:ascii="Arial" w:hAnsi="Arial"/>
        </w:rPr>
        <w:t xml:space="preserve"> </w:t>
      </w:r>
      <w:proofErr w:type="spellStart"/>
      <w:r>
        <w:rPr>
          <w:rFonts w:ascii="Arial" w:hAnsi="Arial"/>
        </w:rPr>
        <w:t>θητειας</w:t>
      </w:r>
      <w:proofErr w:type="spellEnd"/>
      <w:r>
        <w:rPr>
          <w:rFonts w:ascii="Arial" w:hAnsi="Arial"/>
        </w:rPr>
        <w:t xml:space="preserve"> του είναι </w:t>
      </w:r>
      <w:proofErr w:type="spellStart"/>
      <w:r>
        <w:rPr>
          <w:rFonts w:ascii="Arial" w:hAnsi="Arial"/>
        </w:rPr>
        <w:t>μειωμενος</w:t>
      </w:r>
      <w:proofErr w:type="spellEnd"/>
      <w:r>
        <w:rPr>
          <w:rFonts w:ascii="Arial" w:hAnsi="Arial"/>
        </w:rPr>
        <w:t xml:space="preserve"> </w:t>
      </w:r>
      <w:proofErr w:type="spellStart"/>
      <w:r>
        <w:rPr>
          <w:rFonts w:ascii="Arial" w:hAnsi="Arial"/>
        </w:rPr>
        <w:t>λογω</w:t>
      </w:r>
      <w:proofErr w:type="spellEnd"/>
      <w:r>
        <w:rPr>
          <w:rFonts w:ascii="Arial" w:hAnsi="Arial"/>
        </w:rPr>
        <w:t xml:space="preserve"> </w:t>
      </w:r>
      <w:proofErr w:type="spellStart"/>
      <w:r>
        <w:rPr>
          <w:rFonts w:ascii="Arial" w:hAnsi="Arial"/>
        </w:rPr>
        <w:t>κρατησεων</w:t>
      </w:r>
      <w:proofErr w:type="spellEnd"/>
      <w:r>
        <w:rPr>
          <w:rFonts w:ascii="Arial" w:hAnsi="Arial"/>
        </w:rPr>
        <w:t xml:space="preserve">. Το </w:t>
      </w:r>
      <w:proofErr w:type="spellStart"/>
      <w:r>
        <w:rPr>
          <w:rFonts w:ascii="Arial" w:hAnsi="Arial"/>
        </w:rPr>
        <w:t>δευτερο</w:t>
      </w:r>
      <w:proofErr w:type="spellEnd"/>
      <w:r>
        <w:rPr>
          <w:rFonts w:ascii="Arial" w:hAnsi="Arial"/>
        </w:rPr>
        <w:t xml:space="preserve"> </w:t>
      </w:r>
      <w:proofErr w:type="spellStart"/>
      <w:r>
        <w:rPr>
          <w:rFonts w:ascii="Arial" w:hAnsi="Arial"/>
        </w:rPr>
        <w:t>ετος</w:t>
      </w:r>
      <w:proofErr w:type="spellEnd"/>
      <w:r>
        <w:rPr>
          <w:rFonts w:ascii="Arial" w:hAnsi="Arial"/>
        </w:rPr>
        <w:t xml:space="preserve"> </w:t>
      </w:r>
      <w:proofErr w:type="spellStart"/>
      <w:r>
        <w:rPr>
          <w:rFonts w:ascii="Arial" w:hAnsi="Arial"/>
        </w:rPr>
        <w:t>επανερχεται</w:t>
      </w:r>
      <w:proofErr w:type="spellEnd"/>
      <w:r>
        <w:rPr>
          <w:rFonts w:ascii="Arial" w:hAnsi="Arial"/>
        </w:rPr>
        <w:t xml:space="preserve"> στο </w:t>
      </w:r>
      <w:proofErr w:type="spellStart"/>
      <w:r>
        <w:rPr>
          <w:rFonts w:ascii="Arial" w:hAnsi="Arial"/>
        </w:rPr>
        <w:t>κανονικο</w:t>
      </w:r>
      <w:proofErr w:type="spellEnd"/>
      <w:r>
        <w:rPr>
          <w:rFonts w:ascii="Arial" w:hAnsi="Arial"/>
        </w:rPr>
        <w:t xml:space="preserve"> </w:t>
      </w:r>
      <w:proofErr w:type="spellStart"/>
      <w:r>
        <w:rPr>
          <w:rFonts w:ascii="Arial" w:hAnsi="Arial"/>
        </w:rPr>
        <w:t>μισθολογιο</w:t>
      </w:r>
      <w:proofErr w:type="spellEnd"/>
      <w:r>
        <w:rPr>
          <w:rFonts w:ascii="Arial" w:hAnsi="Arial"/>
        </w:rPr>
        <w:t xml:space="preserve"> Δ.Υ.</w:t>
      </w:r>
    </w:p>
    <w:p w14:paraId="473690C0" w14:textId="77777777" w:rsidR="0001105E" w:rsidRDefault="0001105E" w:rsidP="00EC5F11">
      <w:pPr>
        <w:rPr>
          <w:rFonts w:ascii="Arial" w:hAnsi="Arial"/>
          <w:lang w:val="en-US"/>
        </w:rPr>
      </w:pPr>
    </w:p>
    <w:p w14:paraId="47C15403" w14:textId="0AD83D96" w:rsidR="0001105E" w:rsidRPr="0001105E" w:rsidRDefault="0001105E" w:rsidP="0001105E">
      <w:pPr>
        <w:pStyle w:val="aff2"/>
        <w:numPr>
          <w:ilvl w:val="0"/>
          <w:numId w:val="31"/>
        </w:numPr>
        <w:rPr>
          <w:rFonts w:ascii="Arial" w:hAnsi="Arial"/>
          <w:b/>
          <w:bCs/>
        </w:rPr>
      </w:pPr>
      <w:r w:rsidRPr="0001105E">
        <w:rPr>
          <w:rFonts w:ascii="Arial" w:hAnsi="Arial"/>
          <w:b/>
          <w:bCs/>
        </w:rPr>
        <w:t xml:space="preserve"> </w:t>
      </w:r>
      <w:proofErr w:type="spellStart"/>
      <w:r w:rsidRPr="0001105E">
        <w:rPr>
          <w:rFonts w:ascii="Arial" w:hAnsi="Arial"/>
          <w:b/>
          <w:bCs/>
        </w:rPr>
        <w:t>Μολις</w:t>
      </w:r>
      <w:proofErr w:type="spellEnd"/>
      <w:r w:rsidRPr="0001105E">
        <w:rPr>
          <w:rFonts w:ascii="Arial" w:hAnsi="Arial"/>
          <w:b/>
          <w:bCs/>
        </w:rPr>
        <w:t xml:space="preserve"> </w:t>
      </w:r>
      <w:proofErr w:type="spellStart"/>
      <w:r w:rsidRPr="0001105E">
        <w:rPr>
          <w:rFonts w:ascii="Arial" w:hAnsi="Arial"/>
          <w:b/>
          <w:bCs/>
        </w:rPr>
        <w:t>διοριστηκα</w:t>
      </w:r>
      <w:proofErr w:type="spellEnd"/>
      <w:r w:rsidRPr="0001105E">
        <w:rPr>
          <w:rFonts w:ascii="Arial" w:hAnsi="Arial"/>
          <w:b/>
          <w:bCs/>
        </w:rPr>
        <w:t xml:space="preserve"> με ποια μόρια θα </w:t>
      </w:r>
      <w:proofErr w:type="spellStart"/>
      <w:r w:rsidRPr="0001105E">
        <w:rPr>
          <w:rFonts w:ascii="Arial" w:hAnsi="Arial"/>
          <w:b/>
          <w:bCs/>
        </w:rPr>
        <w:t>τοποθετήθω</w:t>
      </w:r>
      <w:proofErr w:type="spellEnd"/>
      <w:r w:rsidRPr="0001105E">
        <w:rPr>
          <w:rFonts w:ascii="Arial" w:hAnsi="Arial"/>
          <w:b/>
          <w:bCs/>
        </w:rPr>
        <w:t xml:space="preserve">? του πίνακα?  η γάμος , παιδιά, εντοπιότητα </w:t>
      </w:r>
      <w:proofErr w:type="spellStart"/>
      <w:r w:rsidRPr="0001105E">
        <w:rPr>
          <w:rFonts w:ascii="Arial" w:hAnsi="Arial"/>
          <w:b/>
          <w:bCs/>
        </w:rPr>
        <w:t>συνηπηρετηση</w:t>
      </w:r>
      <w:proofErr w:type="spellEnd"/>
      <w:r w:rsidRPr="0001105E">
        <w:rPr>
          <w:rFonts w:ascii="Arial" w:hAnsi="Arial"/>
          <w:b/>
          <w:bCs/>
        </w:rPr>
        <w:t>?</w:t>
      </w:r>
    </w:p>
    <w:p w14:paraId="07B7E77B" w14:textId="276BB382" w:rsidR="00D9162A" w:rsidRDefault="0001105E" w:rsidP="0001105E">
      <w:pPr>
        <w:rPr>
          <w:rFonts w:ascii="Arial" w:hAnsi="Arial"/>
        </w:rPr>
      </w:pPr>
      <w:r>
        <w:rPr>
          <w:rFonts w:ascii="Arial" w:hAnsi="Arial"/>
          <w:noProof/>
        </w:rPr>
        <w:drawing>
          <wp:inline distT="0" distB="0" distL="0" distR="0" wp14:anchorId="005C6700" wp14:editId="3CDDE374">
            <wp:extent cx="5384165" cy="4070350"/>
            <wp:effectExtent l="0" t="0" r="6985" b="6350"/>
            <wp:docPr id="42997308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3082" name="Εικόνα 429973082"/>
                    <pic:cNvPicPr/>
                  </pic:nvPicPr>
                  <pic:blipFill>
                    <a:blip r:embed="rId141">
                      <a:extLst>
                        <a:ext uri="{28A0092B-C50C-407E-A947-70E740481C1C}">
                          <a14:useLocalDpi xmlns:a14="http://schemas.microsoft.com/office/drawing/2010/main" val="0"/>
                        </a:ext>
                      </a:extLst>
                    </a:blip>
                    <a:stretch>
                      <a:fillRect/>
                    </a:stretch>
                  </pic:blipFill>
                  <pic:spPr>
                    <a:xfrm>
                      <a:off x="0" y="0"/>
                      <a:ext cx="5402832" cy="4084462"/>
                    </a:xfrm>
                    <a:prstGeom prst="rect">
                      <a:avLst/>
                    </a:prstGeom>
                  </pic:spPr>
                </pic:pic>
              </a:graphicData>
            </a:graphic>
          </wp:inline>
        </w:drawing>
      </w:r>
    </w:p>
    <w:p w14:paraId="40B9482F" w14:textId="5940AF41" w:rsidR="0001105E" w:rsidRPr="000F5594" w:rsidRDefault="000F5594" w:rsidP="0001105E">
      <w:pPr>
        <w:pStyle w:val="aff2"/>
        <w:numPr>
          <w:ilvl w:val="0"/>
          <w:numId w:val="31"/>
        </w:numPr>
        <w:rPr>
          <w:rFonts w:ascii="Arial" w:hAnsi="Arial"/>
          <w:b/>
          <w:bCs/>
        </w:rPr>
      </w:pPr>
      <w:r w:rsidRPr="000F5594">
        <w:rPr>
          <w:rFonts w:ascii="Arial" w:hAnsi="Arial"/>
          <w:b/>
          <w:bCs/>
        </w:rPr>
        <w:lastRenderedPageBreak/>
        <w:t>Να επιλέξω ασφάλιση ΙΚΑ ή δημοσίου;</w:t>
      </w:r>
    </w:p>
    <w:p w14:paraId="441B3B85" w14:textId="1663D1F8" w:rsidR="00D9162A" w:rsidRDefault="000F5594" w:rsidP="00EC5F11">
      <w:pPr>
        <w:rPr>
          <w:rFonts w:ascii="Arial" w:hAnsi="Arial"/>
        </w:rPr>
      </w:pPr>
      <w:r>
        <w:rPr>
          <w:rFonts w:ascii="Arial" w:hAnsi="Arial"/>
        </w:rPr>
        <w:t xml:space="preserve">Η </w:t>
      </w:r>
      <w:proofErr w:type="spellStart"/>
      <w:r>
        <w:rPr>
          <w:rFonts w:ascii="Arial" w:hAnsi="Arial"/>
        </w:rPr>
        <w:t>μονη</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που </w:t>
      </w:r>
      <w:proofErr w:type="spellStart"/>
      <w:r>
        <w:rPr>
          <w:rFonts w:ascii="Arial" w:hAnsi="Arial"/>
        </w:rPr>
        <w:t>υπαρχει</w:t>
      </w:r>
      <w:proofErr w:type="spellEnd"/>
      <w:r>
        <w:rPr>
          <w:rFonts w:ascii="Arial" w:hAnsi="Arial"/>
        </w:rPr>
        <w:t xml:space="preserve"> (</w:t>
      </w:r>
      <w:proofErr w:type="spellStart"/>
      <w:r>
        <w:rPr>
          <w:rFonts w:ascii="Arial" w:hAnsi="Arial"/>
        </w:rPr>
        <w:t>πλεον</w:t>
      </w:r>
      <w:proofErr w:type="spellEnd"/>
      <w:r>
        <w:rPr>
          <w:rFonts w:ascii="Arial" w:hAnsi="Arial"/>
        </w:rPr>
        <w:t xml:space="preserve">) είναι για την </w:t>
      </w:r>
      <w:proofErr w:type="spellStart"/>
      <w:r>
        <w:rPr>
          <w:rFonts w:ascii="Arial" w:hAnsi="Arial"/>
        </w:rPr>
        <w:t>θεμελιωση</w:t>
      </w:r>
      <w:proofErr w:type="spellEnd"/>
      <w:r>
        <w:rPr>
          <w:rFonts w:ascii="Arial" w:hAnsi="Arial"/>
        </w:rPr>
        <w:t xml:space="preserve"> </w:t>
      </w:r>
      <w:proofErr w:type="spellStart"/>
      <w:r>
        <w:rPr>
          <w:rFonts w:ascii="Arial" w:hAnsi="Arial"/>
        </w:rPr>
        <w:t>συνταξιοδοτικου</w:t>
      </w:r>
      <w:proofErr w:type="spellEnd"/>
      <w:r>
        <w:rPr>
          <w:rFonts w:ascii="Arial" w:hAnsi="Arial"/>
        </w:rPr>
        <w:t xml:space="preserve"> </w:t>
      </w:r>
      <w:proofErr w:type="spellStart"/>
      <w:r>
        <w:rPr>
          <w:rFonts w:ascii="Arial" w:hAnsi="Arial"/>
        </w:rPr>
        <w:t>δικαιωματος</w:t>
      </w:r>
      <w:proofErr w:type="spellEnd"/>
      <w:r>
        <w:rPr>
          <w:rFonts w:ascii="Arial" w:hAnsi="Arial"/>
        </w:rPr>
        <w:t xml:space="preserve">. </w:t>
      </w:r>
      <w:proofErr w:type="spellStart"/>
      <w:r>
        <w:rPr>
          <w:rFonts w:ascii="Arial" w:hAnsi="Arial"/>
        </w:rPr>
        <w:t>Συνεπως</w:t>
      </w:r>
      <w:proofErr w:type="spellEnd"/>
      <w:r>
        <w:rPr>
          <w:rFonts w:ascii="Arial" w:hAnsi="Arial"/>
        </w:rPr>
        <w:t xml:space="preserve"> αν </w:t>
      </w:r>
      <w:proofErr w:type="spellStart"/>
      <w:r>
        <w:rPr>
          <w:rFonts w:ascii="Arial" w:hAnsi="Arial"/>
        </w:rPr>
        <w:t>κατα</w:t>
      </w:r>
      <w:proofErr w:type="spellEnd"/>
      <w:r>
        <w:rPr>
          <w:rFonts w:ascii="Arial" w:hAnsi="Arial"/>
        </w:rPr>
        <w:t xml:space="preserve"> την </w:t>
      </w:r>
      <w:proofErr w:type="spellStart"/>
      <w:r>
        <w:rPr>
          <w:rFonts w:ascii="Arial" w:hAnsi="Arial"/>
        </w:rPr>
        <w:t>περιοδο</w:t>
      </w:r>
      <w:proofErr w:type="spellEnd"/>
      <w:r>
        <w:rPr>
          <w:rFonts w:ascii="Arial" w:hAnsi="Arial"/>
        </w:rPr>
        <w:t xml:space="preserve"> της </w:t>
      </w:r>
      <w:proofErr w:type="spellStart"/>
      <w:r>
        <w:rPr>
          <w:rFonts w:ascii="Arial" w:hAnsi="Arial"/>
        </w:rPr>
        <w:t>απονομης</w:t>
      </w:r>
      <w:proofErr w:type="spellEnd"/>
      <w:r>
        <w:rPr>
          <w:rFonts w:ascii="Arial" w:hAnsi="Arial"/>
        </w:rPr>
        <w:t xml:space="preserve"> </w:t>
      </w:r>
      <w:proofErr w:type="spellStart"/>
      <w:r>
        <w:rPr>
          <w:rFonts w:ascii="Arial" w:hAnsi="Arial"/>
        </w:rPr>
        <w:t>συνταξης</w:t>
      </w:r>
      <w:proofErr w:type="spellEnd"/>
      <w:r>
        <w:rPr>
          <w:rFonts w:ascii="Arial" w:hAnsi="Arial"/>
        </w:rPr>
        <w:t xml:space="preserve"> </w:t>
      </w:r>
      <w:proofErr w:type="spellStart"/>
      <w:r>
        <w:rPr>
          <w:rFonts w:ascii="Arial" w:hAnsi="Arial"/>
        </w:rPr>
        <w:t>προβλεπεται</w:t>
      </w:r>
      <w:proofErr w:type="spellEnd"/>
      <w:r>
        <w:rPr>
          <w:rFonts w:ascii="Arial" w:hAnsi="Arial"/>
        </w:rPr>
        <w:t xml:space="preserve"> να </w:t>
      </w:r>
      <w:proofErr w:type="spellStart"/>
      <w:r>
        <w:rPr>
          <w:rFonts w:ascii="Arial" w:hAnsi="Arial"/>
        </w:rPr>
        <w:t>υπαρχουν</w:t>
      </w:r>
      <w:proofErr w:type="spellEnd"/>
      <w:r>
        <w:rPr>
          <w:rFonts w:ascii="Arial" w:hAnsi="Arial"/>
        </w:rPr>
        <w:t xml:space="preserve"> </w:t>
      </w:r>
      <w:proofErr w:type="spellStart"/>
      <w:r>
        <w:rPr>
          <w:rFonts w:ascii="Arial" w:hAnsi="Arial"/>
        </w:rPr>
        <w:t>ανηλικα</w:t>
      </w:r>
      <w:proofErr w:type="spellEnd"/>
      <w:r>
        <w:rPr>
          <w:rFonts w:ascii="Arial" w:hAnsi="Arial"/>
        </w:rPr>
        <w:t xml:space="preserve"> </w:t>
      </w:r>
      <w:proofErr w:type="spellStart"/>
      <w:r>
        <w:rPr>
          <w:rFonts w:ascii="Arial" w:hAnsi="Arial"/>
        </w:rPr>
        <w:t>τεκνα</w:t>
      </w:r>
      <w:proofErr w:type="spellEnd"/>
      <w:r>
        <w:rPr>
          <w:rFonts w:ascii="Arial" w:hAnsi="Arial"/>
        </w:rPr>
        <w:t xml:space="preserve">, </w:t>
      </w:r>
      <w:proofErr w:type="spellStart"/>
      <w:r>
        <w:rPr>
          <w:rFonts w:ascii="Arial" w:hAnsi="Arial"/>
        </w:rPr>
        <w:t>συμφερει</w:t>
      </w:r>
      <w:proofErr w:type="spellEnd"/>
      <w:r>
        <w:rPr>
          <w:rFonts w:ascii="Arial" w:hAnsi="Arial"/>
        </w:rPr>
        <w:t xml:space="preserve"> η </w:t>
      </w:r>
      <w:proofErr w:type="spellStart"/>
      <w:r>
        <w:rPr>
          <w:rFonts w:ascii="Arial" w:hAnsi="Arial"/>
        </w:rPr>
        <w:t>επιλογη</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Περισσοτερες</w:t>
      </w:r>
      <w:proofErr w:type="spellEnd"/>
      <w:r>
        <w:rPr>
          <w:rFonts w:ascii="Arial" w:hAnsi="Arial"/>
        </w:rPr>
        <w:t xml:space="preserve"> </w:t>
      </w:r>
      <w:proofErr w:type="spellStart"/>
      <w:r>
        <w:rPr>
          <w:rFonts w:ascii="Arial" w:hAnsi="Arial"/>
        </w:rPr>
        <w:t>λεπτομεριες</w:t>
      </w:r>
      <w:proofErr w:type="spellEnd"/>
      <w:r>
        <w:rPr>
          <w:rFonts w:ascii="Arial" w:hAnsi="Arial"/>
        </w:rPr>
        <w:t xml:space="preserve"> για </w:t>
      </w:r>
      <w:proofErr w:type="spellStart"/>
      <w:r>
        <w:rPr>
          <w:rFonts w:ascii="Arial" w:hAnsi="Arial"/>
        </w:rPr>
        <w:t>ιδιαιτερες</w:t>
      </w:r>
      <w:proofErr w:type="spellEnd"/>
      <w:r>
        <w:rPr>
          <w:rFonts w:ascii="Arial" w:hAnsi="Arial"/>
        </w:rPr>
        <w:t xml:space="preserve"> </w:t>
      </w:r>
      <w:proofErr w:type="spellStart"/>
      <w:r>
        <w:rPr>
          <w:rFonts w:ascii="Arial" w:hAnsi="Arial"/>
        </w:rPr>
        <w:t>περιπτωσεις</w:t>
      </w:r>
      <w:proofErr w:type="spellEnd"/>
      <w:r>
        <w:rPr>
          <w:rFonts w:ascii="Arial" w:hAnsi="Arial"/>
        </w:rPr>
        <w:t xml:space="preserve"> σε </w:t>
      </w:r>
      <w:proofErr w:type="spellStart"/>
      <w:r>
        <w:rPr>
          <w:rFonts w:ascii="Arial" w:hAnsi="Arial"/>
        </w:rPr>
        <w:t>εργατολογο</w:t>
      </w:r>
      <w:proofErr w:type="spellEnd"/>
      <w:r>
        <w:rPr>
          <w:rFonts w:ascii="Arial" w:hAnsi="Arial"/>
        </w:rPr>
        <w:t xml:space="preserve">. Δεν </w:t>
      </w:r>
      <w:proofErr w:type="spellStart"/>
      <w:r>
        <w:rPr>
          <w:rFonts w:ascii="Arial" w:hAnsi="Arial"/>
        </w:rPr>
        <w:t>υπαρχει</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όμως, στο </w:t>
      </w:r>
      <w:proofErr w:type="spellStart"/>
      <w:r>
        <w:rPr>
          <w:rFonts w:ascii="Arial" w:hAnsi="Arial"/>
        </w:rPr>
        <w:t>υψος</w:t>
      </w:r>
      <w:proofErr w:type="spellEnd"/>
      <w:r>
        <w:rPr>
          <w:rFonts w:ascii="Arial" w:hAnsi="Arial"/>
        </w:rPr>
        <w:t xml:space="preserve"> της </w:t>
      </w:r>
      <w:proofErr w:type="spellStart"/>
      <w:r>
        <w:rPr>
          <w:rFonts w:ascii="Arial" w:hAnsi="Arial"/>
        </w:rPr>
        <w:t>συνταξης</w:t>
      </w:r>
      <w:proofErr w:type="spellEnd"/>
      <w:r>
        <w:rPr>
          <w:rFonts w:ascii="Arial" w:hAnsi="Arial"/>
        </w:rPr>
        <w:t xml:space="preserve"> η την </w:t>
      </w:r>
      <w:proofErr w:type="spellStart"/>
      <w:r>
        <w:rPr>
          <w:rFonts w:ascii="Arial" w:hAnsi="Arial"/>
        </w:rPr>
        <w:t>ιατροφαρμακευτικη</w:t>
      </w:r>
      <w:proofErr w:type="spellEnd"/>
      <w:r>
        <w:rPr>
          <w:rFonts w:ascii="Arial" w:hAnsi="Arial"/>
        </w:rPr>
        <w:t xml:space="preserve"> </w:t>
      </w:r>
      <w:proofErr w:type="spellStart"/>
      <w:r>
        <w:rPr>
          <w:rFonts w:ascii="Arial" w:hAnsi="Arial"/>
        </w:rPr>
        <w:t>περιθαλψη</w:t>
      </w:r>
      <w:proofErr w:type="spellEnd"/>
      <w:r>
        <w:rPr>
          <w:rFonts w:ascii="Arial" w:hAnsi="Arial"/>
        </w:rPr>
        <w:t>.</w:t>
      </w:r>
    </w:p>
    <w:p w14:paraId="22B649DA" w14:textId="77777777" w:rsidR="00D9162A" w:rsidRDefault="00D9162A" w:rsidP="000F5594">
      <w:pPr>
        <w:ind w:firstLine="0"/>
        <w:rPr>
          <w:rFonts w:ascii="Arial" w:hAnsi="Arial"/>
        </w:rPr>
      </w:pPr>
    </w:p>
    <w:p w14:paraId="471384A7" w14:textId="77777777" w:rsidR="000F5594" w:rsidRDefault="000F5594" w:rsidP="000F5594">
      <w:pPr>
        <w:ind w:firstLine="0"/>
        <w:rPr>
          <w:rFonts w:ascii="Arial" w:hAnsi="Arial"/>
        </w:rPr>
      </w:pPr>
    </w:p>
    <w:p w14:paraId="4A3F8D05" w14:textId="1DB276E2" w:rsidR="000F5594" w:rsidRPr="00CE1B04" w:rsidRDefault="00CE1B04" w:rsidP="000F5594">
      <w:pPr>
        <w:pStyle w:val="aff2"/>
        <w:numPr>
          <w:ilvl w:val="0"/>
          <w:numId w:val="31"/>
        </w:numPr>
        <w:rPr>
          <w:rFonts w:ascii="Arial" w:hAnsi="Arial"/>
          <w:b/>
          <w:bCs/>
        </w:rPr>
      </w:pPr>
      <w:r w:rsidRPr="00CE1B04">
        <w:rPr>
          <w:rFonts w:ascii="Arial" w:hAnsi="Arial"/>
          <w:b/>
          <w:bCs/>
        </w:rPr>
        <w:t xml:space="preserve">Σαν </w:t>
      </w:r>
      <w:proofErr w:type="spellStart"/>
      <w:r w:rsidRPr="00CE1B04">
        <w:rPr>
          <w:rFonts w:ascii="Arial" w:hAnsi="Arial"/>
          <w:b/>
          <w:bCs/>
        </w:rPr>
        <w:t>αναπληρωτρια</w:t>
      </w:r>
      <w:proofErr w:type="spellEnd"/>
      <w:r w:rsidRPr="00CE1B04">
        <w:rPr>
          <w:rFonts w:ascii="Arial" w:hAnsi="Arial"/>
          <w:b/>
          <w:bCs/>
        </w:rPr>
        <w:t xml:space="preserve"> </w:t>
      </w:r>
      <w:proofErr w:type="spellStart"/>
      <w:r w:rsidRPr="00CE1B04">
        <w:rPr>
          <w:rFonts w:ascii="Arial" w:hAnsi="Arial"/>
          <w:b/>
          <w:bCs/>
        </w:rPr>
        <w:t>ειχα</w:t>
      </w:r>
      <w:proofErr w:type="spellEnd"/>
      <w:r w:rsidRPr="00CE1B04">
        <w:rPr>
          <w:rFonts w:ascii="Arial" w:hAnsi="Arial"/>
          <w:b/>
          <w:bCs/>
        </w:rPr>
        <w:t xml:space="preserve"> </w:t>
      </w:r>
      <w:proofErr w:type="spellStart"/>
      <w:r w:rsidRPr="00CE1B04">
        <w:rPr>
          <w:rFonts w:ascii="Arial" w:hAnsi="Arial"/>
          <w:b/>
          <w:bCs/>
        </w:rPr>
        <w:t>παρει</w:t>
      </w:r>
      <w:proofErr w:type="spellEnd"/>
      <w:r w:rsidRPr="00CE1B04">
        <w:rPr>
          <w:rFonts w:ascii="Arial" w:hAnsi="Arial"/>
          <w:b/>
          <w:bCs/>
        </w:rPr>
        <w:t xml:space="preserve"> 2 </w:t>
      </w:r>
      <w:proofErr w:type="spellStart"/>
      <w:r w:rsidRPr="00CE1B04">
        <w:rPr>
          <w:rFonts w:ascii="Arial" w:hAnsi="Arial"/>
          <w:b/>
          <w:bCs/>
        </w:rPr>
        <w:t>μηνες</w:t>
      </w:r>
      <w:proofErr w:type="spellEnd"/>
      <w:r w:rsidRPr="00CE1B04">
        <w:rPr>
          <w:rFonts w:ascii="Arial" w:hAnsi="Arial"/>
          <w:b/>
          <w:bCs/>
        </w:rPr>
        <w:t xml:space="preserve"> </w:t>
      </w:r>
      <w:proofErr w:type="spellStart"/>
      <w:r w:rsidRPr="00CE1B04">
        <w:rPr>
          <w:rFonts w:ascii="Arial" w:hAnsi="Arial"/>
          <w:b/>
          <w:bCs/>
        </w:rPr>
        <w:t>αδεια</w:t>
      </w:r>
      <w:proofErr w:type="spellEnd"/>
      <w:r w:rsidRPr="00CE1B04">
        <w:rPr>
          <w:rFonts w:ascii="Arial" w:hAnsi="Arial"/>
          <w:b/>
          <w:bCs/>
        </w:rPr>
        <w:t xml:space="preserve"> </w:t>
      </w:r>
      <w:proofErr w:type="spellStart"/>
      <w:r w:rsidRPr="00CE1B04">
        <w:rPr>
          <w:rFonts w:ascii="Arial" w:hAnsi="Arial"/>
          <w:b/>
          <w:bCs/>
        </w:rPr>
        <w:t>ανατροφης</w:t>
      </w:r>
      <w:proofErr w:type="spellEnd"/>
      <w:r w:rsidRPr="00CE1B04">
        <w:rPr>
          <w:rFonts w:ascii="Arial" w:hAnsi="Arial"/>
          <w:b/>
          <w:bCs/>
        </w:rPr>
        <w:t xml:space="preserve"> και </w:t>
      </w:r>
      <w:proofErr w:type="spellStart"/>
      <w:r w:rsidRPr="00CE1B04">
        <w:rPr>
          <w:rFonts w:ascii="Arial" w:hAnsi="Arial"/>
          <w:b/>
          <w:bCs/>
        </w:rPr>
        <w:t>τωρα</w:t>
      </w:r>
      <w:proofErr w:type="spellEnd"/>
      <w:r w:rsidRPr="00CE1B04">
        <w:rPr>
          <w:rFonts w:ascii="Arial" w:hAnsi="Arial"/>
          <w:b/>
          <w:bCs/>
        </w:rPr>
        <w:t xml:space="preserve"> </w:t>
      </w:r>
      <w:proofErr w:type="spellStart"/>
      <w:r w:rsidRPr="00CE1B04">
        <w:rPr>
          <w:rFonts w:ascii="Arial" w:hAnsi="Arial"/>
          <w:b/>
          <w:bCs/>
        </w:rPr>
        <w:t>διοριστηκα</w:t>
      </w:r>
      <w:proofErr w:type="spellEnd"/>
      <w:r w:rsidRPr="00CE1B04">
        <w:rPr>
          <w:rFonts w:ascii="Arial" w:hAnsi="Arial"/>
          <w:b/>
          <w:bCs/>
        </w:rPr>
        <w:t xml:space="preserve">, </w:t>
      </w:r>
      <w:proofErr w:type="spellStart"/>
      <w:r w:rsidRPr="00CE1B04">
        <w:rPr>
          <w:rFonts w:ascii="Arial" w:hAnsi="Arial"/>
          <w:b/>
          <w:bCs/>
        </w:rPr>
        <w:t>δικαιουμαι</w:t>
      </w:r>
      <w:proofErr w:type="spellEnd"/>
      <w:r w:rsidRPr="00CE1B04">
        <w:rPr>
          <w:rFonts w:ascii="Arial" w:hAnsi="Arial"/>
          <w:b/>
          <w:bCs/>
        </w:rPr>
        <w:t xml:space="preserve"> </w:t>
      </w:r>
      <w:proofErr w:type="spellStart"/>
      <w:r w:rsidRPr="00CE1B04">
        <w:rPr>
          <w:rFonts w:ascii="Arial" w:hAnsi="Arial"/>
          <w:b/>
          <w:bCs/>
        </w:rPr>
        <w:t>κατι</w:t>
      </w:r>
      <w:proofErr w:type="spellEnd"/>
      <w:r w:rsidRPr="00CE1B04">
        <w:rPr>
          <w:rFonts w:ascii="Arial" w:hAnsi="Arial"/>
          <w:b/>
          <w:bCs/>
        </w:rPr>
        <w:t xml:space="preserve"> </w:t>
      </w:r>
      <w:proofErr w:type="spellStart"/>
      <w:r w:rsidRPr="00CE1B04">
        <w:rPr>
          <w:rFonts w:ascii="Arial" w:hAnsi="Arial"/>
          <w:b/>
          <w:bCs/>
        </w:rPr>
        <w:t>επιπλεον</w:t>
      </w:r>
      <w:proofErr w:type="spellEnd"/>
      <w:r w:rsidRPr="00CE1B04">
        <w:rPr>
          <w:rFonts w:ascii="Arial" w:hAnsi="Arial"/>
          <w:b/>
          <w:bCs/>
        </w:rPr>
        <w:t>?</w:t>
      </w:r>
    </w:p>
    <w:p w14:paraId="04E6A35E" w14:textId="5999EC11" w:rsidR="00CE1B04" w:rsidRDefault="00CE1B04" w:rsidP="00CE1B04">
      <w:pPr>
        <w:pStyle w:val="aff2"/>
        <w:ind w:firstLine="0"/>
        <w:rPr>
          <w:rFonts w:ascii="Arial" w:hAnsi="Arial"/>
        </w:rPr>
      </w:pPr>
      <w:proofErr w:type="spellStart"/>
      <w:r>
        <w:rPr>
          <w:rFonts w:ascii="Arial" w:hAnsi="Arial"/>
        </w:rPr>
        <w:t>Δικαιουσαι</w:t>
      </w:r>
      <w:proofErr w:type="spellEnd"/>
      <w:r>
        <w:rPr>
          <w:rFonts w:ascii="Arial" w:hAnsi="Arial"/>
        </w:rPr>
        <w:t xml:space="preserve"> </w:t>
      </w:r>
      <w:proofErr w:type="spellStart"/>
      <w:r>
        <w:rPr>
          <w:rFonts w:ascii="Arial" w:hAnsi="Arial"/>
        </w:rPr>
        <w:t>υπολοιπο</w:t>
      </w:r>
      <w:proofErr w:type="spellEnd"/>
      <w:r>
        <w:rPr>
          <w:rFonts w:ascii="Arial" w:hAnsi="Arial"/>
        </w:rPr>
        <w:t xml:space="preserve"> </w:t>
      </w:r>
      <w:proofErr w:type="spellStart"/>
      <w:r>
        <w:rPr>
          <w:rFonts w:ascii="Arial" w:hAnsi="Arial"/>
        </w:rPr>
        <w:t>αδειας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τους 9 </w:t>
      </w:r>
      <w:proofErr w:type="spellStart"/>
      <w:r>
        <w:rPr>
          <w:rFonts w:ascii="Arial" w:hAnsi="Arial"/>
        </w:rPr>
        <w:t>μηνες</w:t>
      </w:r>
      <w:proofErr w:type="spellEnd"/>
      <w:r>
        <w:rPr>
          <w:rFonts w:ascii="Arial" w:hAnsi="Arial"/>
        </w:rPr>
        <w:t xml:space="preserve"> </w:t>
      </w:r>
      <w:proofErr w:type="spellStart"/>
      <w:r>
        <w:rPr>
          <w:rFonts w:ascii="Arial" w:hAnsi="Arial"/>
        </w:rPr>
        <w:t>αρκει</w:t>
      </w:r>
      <w:proofErr w:type="spellEnd"/>
      <w:r>
        <w:rPr>
          <w:rFonts w:ascii="Arial" w:hAnsi="Arial"/>
        </w:rPr>
        <w:t xml:space="preserve"> το </w:t>
      </w:r>
      <w:proofErr w:type="spellStart"/>
      <w:r>
        <w:rPr>
          <w:rFonts w:ascii="Arial" w:hAnsi="Arial"/>
        </w:rPr>
        <w:t>παιδι</w:t>
      </w:r>
      <w:proofErr w:type="spellEnd"/>
      <w:r>
        <w:rPr>
          <w:rFonts w:ascii="Arial" w:hAnsi="Arial"/>
        </w:rPr>
        <w:t xml:space="preserve"> να μην </w:t>
      </w:r>
      <w:proofErr w:type="spellStart"/>
      <w:r>
        <w:rPr>
          <w:rFonts w:ascii="Arial" w:hAnsi="Arial"/>
        </w:rPr>
        <w:t>συμπληρωνει</w:t>
      </w:r>
      <w:proofErr w:type="spellEnd"/>
      <w:r>
        <w:rPr>
          <w:rFonts w:ascii="Arial" w:hAnsi="Arial"/>
        </w:rPr>
        <w:t xml:space="preserve"> τα 4 </w:t>
      </w:r>
      <w:proofErr w:type="spellStart"/>
      <w:r>
        <w:rPr>
          <w:rFonts w:ascii="Arial" w:hAnsi="Arial"/>
        </w:rPr>
        <w:t>χρονια</w:t>
      </w:r>
      <w:proofErr w:type="spellEnd"/>
      <w:r>
        <w:rPr>
          <w:rFonts w:ascii="Arial" w:hAnsi="Arial"/>
        </w:rPr>
        <w:t>.</w:t>
      </w:r>
      <w:r w:rsidR="000E14A8" w:rsidRPr="000E14A8">
        <w:rPr>
          <w:rFonts w:ascii="Arial" w:hAnsi="Arial"/>
        </w:rPr>
        <w:t xml:space="preserve"> </w:t>
      </w:r>
      <w:proofErr w:type="spellStart"/>
      <w:r w:rsidR="000E14A8">
        <w:rPr>
          <w:rFonts w:ascii="Arial" w:hAnsi="Arial"/>
        </w:rPr>
        <w:t>Επιπλεον</w:t>
      </w:r>
      <w:proofErr w:type="spellEnd"/>
      <w:r w:rsidR="000E14A8">
        <w:rPr>
          <w:rFonts w:ascii="Arial" w:hAnsi="Arial"/>
        </w:rPr>
        <w:t xml:space="preserve"> η </w:t>
      </w:r>
      <w:proofErr w:type="spellStart"/>
      <w:r w:rsidR="000E14A8">
        <w:rPr>
          <w:rFonts w:ascii="Arial" w:hAnsi="Arial"/>
        </w:rPr>
        <w:t>αδεια</w:t>
      </w:r>
      <w:proofErr w:type="spellEnd"/>
      <w:r w:rsidR="000E14A8">
        <w:rPr>
          <w:rFonts w:ascii="Arial" w:hAnsi="Arial"/>
        </w:rPr>
        <w:t xml:space="preserve"> που θα </w:t>
      </w:r>
      <w:proofErr w:type="spellStart"/>
      <w:r w:rsidR="000E14A8">
        <w:rPr>
          <w:rFonts w:ascii="Arial" w:hAnsi="Arial"/>
        </w:rPr>
        <w:t>παρεις</w:t>
      </w:r>
      <w:proofErr w:type="spellEnd"/>
      <w:r w:rsidR="000E14A8">
        <w:rPr>
          <w:rFonts w:ascii="Arial" w:hAnsi="Arial"/>
        </w:rPr>
        <w:t xml:space="preserve"> </w:t>
      </w:r>
      <w:proofErr w:type="spellStart"/>
      <w:r w:rsidR="000E14A8">
        <w:rPr>
          <w:rFonts w:ascii="Arial" w:hAnsi="Arial"/>
        </w:rPr>
        <w:t>υπολογιζεται</w:t>
      </w:r>
      <w:proofErr w:type="spellEnd"/>
      <w:r w:rsidR="000E14A8">
        <w:rPr>
          <w:rFonts w:ascii="Arial" w:hAnsi="Arial"/>
        </w:rPr>
        <w:t xml:space="preserve"> ως </w:t>
      </w:r>
      <w:proofErr w:type="spellStart"/>
      <w:r w:rsidR="000E14A8">
        <w:rPr>
          <w:rFonts w:ascii="Arial" w:hAnsi="Arial"/>
        </w:rPr>
        <w:t>υπηρετηση</w:t>
      </w:r>
      <w:proofErr w:type="spellEnd"/>
      <w:r w:rsidR="000E14A8">
        <w:rPr>
          <w:rFonts w:ascii="Arial" w:hAnsi="Arial"/>
        </w:rPr>
        <w:t xml:space="preserve"> της </w:t>
      </w:r>
      <w:proofErr w:type="spellStart"/>
      <w:r w:rsidR="000E14A8">
        <w:rPr>
          <w:rFonts w:ascii="Arial" w:hAnsi="Arial"/>
        </w:rPr>
        <w:t>οργανικης</w:t>
      </w:r>
      <w:proofErr w:type="spellEnd"/>
      <w:r w:rsidR="000E14A8">
        <w:rPr>
          <w:rFonts w:ascii="Arial" w:hAnsi="Arial"/>
        </w:rPr>
        <w:t xml:space="preserve"> σου </w:t>
      </w:r>
      <w:proofErr w:type="spellStart"/>
      <w:r w:rsidR="000E14A8">
        <w:rPr>
          <w:rFonts w:ascii="Arial" w:hAnsi="Arial"/>
        </w:rPr>
        <w:t>θεσης</w:t>
      </w:r>
      <w:proofErr w:type="spellEnd"/>
      <w:r w:rsidR="000E14A8">
        <w:rPr>
          <w:rFonts w:ascii="Arial" w:hAnsi="Arial"/>
        </w:rPr>
        <w:t>.</w:t>
      </w:r>
    </w:p>
    <w:p w14:paraId="0463319A" w14:textId="77777777" w:rsidR="00D9162A" w:rsidRDefault="00D9162A" w:rsidP="00EC5F11">
      <w:pPr>
        <w:rPr>
          <w:rFonts w:ascii="Arial" w:hAnsi="Arial"/>
        </w:rPr>
      </w:pPr>
    </w:p>
    <w:p w14:paraId="00D1DAA3" w14:textId="77777777" w:rsidR="00D9162A" w:rsidRDefault="00D9162A" w:rsidP="00EC5F11">
      <w:pPr>
        <w:rPr>
          <w:rFonts w:ascii="Arial" w:hAnsi="Arial"/>
        </w:rPr>
      </w:pPr>
    </w:p>
    <w:p w14:paraId="33539F63" w14:textId="593DCEE2" w:rsidR="00D9162A" w:rsidRPr="00CE1B04" w:rsidRDefault="00CE1B04" w:rsidP="00CE1B04">
      <w:pPr>
        <w:pStyle w:val="aff2"/>
        <w:numPr>
          <w:ilvl w:val="0"/>
          <w:numId w:val="31"/>
        </w:numPr>
        <w:rPr>
          <w:rFonts w:ascii="Arial" w:hAnsi="Arial"/>
          <w:b/>
          <w:bCs/>
        </w:rPr>
      </w:pPr>
      <w:r w:rsidRPr="00CE1B04">
        <w:rPr>
          <w:rFonts w:ascii="Arial" w:hAnsi="Arial"/>
          <w:b/>
          <w:bCs/>
        </w:rPr>
        <w:t xml:space="preserve">Μου </w:t>
      </w:r>
      <w:proofErr w:type="spellStart"/>
      <w:r w:rsidRPr="00CE1B04">
        <w:rPr>
          <w:rFonts w:ascii="Arial" w:hAnsi="Arial"/>
          <w:b/>
          <w:bCs/>
        </w:rPr>
        <w:t>ζητανε</w:t>
      </w:r>
      <w:proofErr w:type="spellEnd"/>
      <w:r w:rsidRPr="00CE1B04">
        <w:rPr>
          <w:rFonts w:ascii="Arial" w:hAnsi="Arial"/>
          <w:b/>
          <w:bCs/>
        </w:rPr>
        <w:t xml:space="preserve"> </w:t>
      </w:r>
      <w:proofErr w:type="spellStart"/>
      <w:r w:rsidRPr="00CE1B04">
        <w:rPr>
          <w:rFonts w:ascii="Arial" w:hAnsi="Arial"/>
          <w:b/>
          <w:bCs/>
        </w:rPr>
        <w:t>αριθμο</w:t>
      </w:r>
      <w:proofErr w:type="spellEnd"/>
      <w:r w:rsidRPr="00CE1B04">
        <w:rPr>
          <w:rFonts w:ascii="Arial" w:hAnsi="Arial"/>
          <w:b/>
          <w:bCs/>
        </w:rPr>
        <w:t xml:space="preserve"> </w:t>
      </w:r>
      <w:proofErr w:type="spellStart"/>
      <w:r w:rsidRPr="00CE1B04">
        <w:rPr>
          <w:rFonts w:ascii="Arial" w:hAnsi="Arial"/>
          <w:b/>
          <w:bCs/>
        </w:rPr>
        <w:t>μητρωου</w:t>
      </w:r>
      <w:proofErr w:type="spellEnd"/>
      <w:r w:rsidRPr="00CE1B04">
        <w:rPr>
          <w:rFonts w:ascii="Arial" w:hAnsi="Arial"/>
          <w:b/>
          <w:bCs/>
        </w:rPr>
        <w:t xml:space="preserve"> (ΑΜ) τι είναι αυτό και που το βρισκω?</w:t>
      </w:r>
    </w:p>
    <w:p w14:paraId="52C45C1F" w14:textId="657FE79B" w:rsidR="00CE1B04" w:rsidRPr="00CE1B04" w:rsidRDefault="00CE1B04" w:rsidP="00CE1B04">
      <w:pPr>
        <w:pStyle w:val="aff2"/>
        <w:ind w:firstLine="0"/>
        <w:rPr>
          <w:rFonts w:ascii="Arial" w:hAnsi="Arial"/>
        </w:rPr>
      </w:pPr>
      <w:proofErr w:type="spellStart"/>
      <w:r>
        <w:rPr>
          <w:rFonts w:ascii="Arial" w:hAnsi="Arial"/>
        </w:rPr>
        <w:t>Μπαινεις</w:t>
      </w:r>
      <w:proofErr w:type="spellEnd"/>
      <w:r>
        <w:rPr>
          <w:rFonts w:ascii="Arial" w:hAnsi="Arial"/>
        </w:rPr>
        <w:t xml:space="preserve"> στο </w:t>
      </w:r>
      <w:hyperlink r:id="rId142" w:history="1">
        <w:r w:rsidRPr="00CE1B04">
          <w:rPr>
            <w:rStyle w:val="-"/>
            <w:rFonts w:ascii="Arial" w:hAnsi="Arial"/>
          </w:rPr>
          <w:t>https://teachers.minedu.gov.gr/Home/Index</w:t>
        </w:r>
      </w:hyperlink>
      <w:r>
        <w:rPr>
          <w:rFonts w:ascii="Arial" w:hAnsi="Arial"/>
        </w:rPr>
        <w:t xml:space="preserve"> με τους </w:t>
      </w:r>
      <w:proofErr w:type="spellStart"/>
      <w:r>
        <w:rPr>
          <w:rFonts w:ascii="Arial" w:hAnsi="Arial"/>
        </w:rPr>
        <w:t>κωδικους</w:t>
      </w:r>
      <w:proofErr w:type="spellEnd"/>
      <w:r>
        <w:rPr>
          <w:rFonts w:ascii="Arial" w:hAnsi="Arial"/>
        </w:rPr>
        <w:t xml:space="preserve"> που </w:t>
      </w:r>
      <w:proofErr w:type="spellStart"/>
      <w:r>
        <w:rPr>
          <w:rFonts w:ascii="Arial" w:hAnsi="Arial"/>
        </w:rPr>
        <w:t>εχεις</w:t>
      </w:r>
      <w:proofErr w:type="spellEnd"/>
      <w:r>
        <w:rPr>
          <w:rFonts w:ascii="Arial" w:hAnsi="Arial"/>
        </w:rPr>
        <w:t xml:space="preserve"> από το </w:t>
      </w:r>
      <w:r w:rsidRPr="00CE1B04">
        <w:rPr>
          <w:rFonts w:ascii="Arial" w:hAnsi="Arial"/>
          <w:lang w:val="en-US"/>
        </w:rPr>
        <w:t>https</w:t>
      </w:r>
      <w:r w:rsidRPr="00CE1B04">
        <w:rPr>
          <w:rFonts w:ascii="Arial" w:hAnsi="Arial"/>
        </w:rPr>
        <w:t>://</w:t>
      </w:r>
      <w:proofErr w:type="spellStart"/>
      <w:r w:rsidRPr="00CE1B04">
        <w:rPr>
          <w:rFonts w:ascii="Arial" w:hAnsi="Arial"/>
          <w:lang w:val="en-US"/>
        </w:rPr>
        <w:t>myschool</w:t>
      </w:r>
      <w:proofErr w:type="spellEnd"/>
      <w:r w:rsidRPr="00CE1B04">
        <w:rPr>
          <w:rFonts w:ascii="Arial" w:hAnsi="Arial"/>
        </w:rPr>
        <w:t>.</w:t>
      </w:r>
      <w:r w:rsidRPr="00CE1B04">
        <w:rPr>
          <w:rFonts w:ascii="Arial" w:hAnsi="Arial"/>
          <w:lang w:val="en-US"/>
        </w:rPr>
        <w:t>sch</w:t>
      </w:r>
      <w:r w:rsidRPr="00CE1B04">
        <w:rPr>
          <w:rFonts w:ascii="Arial" w:hAnsi="Arial"/>
        </w:rPr>
        <w:t>.</w:t>
      </w:r>
      <w:r w:rsidRPr="00CE1B04">
        <w:rPr>
          <w:rFonts w:ascii="Arial" w:hAnsi="Arial"/>
          <w:lang w:val="en-US"/>
        </w:rPr>
        <w:t>gr</w:t>
      </w:r>
      <w:r w:rsidRPr="00CE1B04">
        <w:rPr>
          <w:rFonts w:ascii="Arial" w:hAnsi="Arial"/>
        </w:rPr>
        <w:t>/</w:t>
      </w:r>
    </w:p>
    <w:p w14:paraId="3B0CA143" w14:textId="77777777" w:rsidR="00D9162A" w:rsidRPr="00737D73" w:rsidRDefault="00D9162A" w:rsidP="00EC5F11">
      <w:pPr>
        <w:rPr>
          <w:rFonts w:ascii="Arial" w:hAnsi="Arial"/>
        </w:rPr>
      </w:pPr>
    </w:p>
    <w:p w14:paraId="0A62B530" w14:textId="749D66E4" w:rsidR="00CE1B04" w:rsidRPr="00564AEB" w:rsidRDefault="00564AEB" w:rsidP="00CE1B04">
      <w:pPr>
        <w:pStyle w:val="aff2"/>
        <w:numPr>
          <w:ilvl w:val="0"/>
          <w:numId w:val="31"/>
        </w:numPr>
        <w:rPr>
          <w:rFonts w:ascii="Arial" w:hAnsi="Arial"/>
          <w:b/>
          <w:bCs/>
        </w:rPr>
      </w:pPr>
      <w:r w:rsidRPr="00564AEB">
        <w:rPr>
          <w:rFonts w:ascii="Arial" w:hAnsi="Arial"/>
          <w:b/>
          <w:bCs/>
        </w:rPr>
        <w:t xml:space="preserve"> </w:t>
      </w:r>
      <w:proofErr w:type="spellStart"/>
      <w:r w:rsidRPr="00564AEB">
        <w:rPr>
          <w:rFonts w:ascii="Arial" w:hAnsi="Arial"/>
          <w:b/>
          <w:bCs/>
        </w:rPr>
        <w:t>Ειμαι</w:t>
      </w:r>
      <w:proofErr w:type="spellEnd"/>
      <w:r w:rsidRPr="00564AEB">
        <w:rPr>
          <w:rFonts w:ascii="Arial" w:hAnsi="Arial"/>
          <w:b/>
          <w:bCs/>
        </w:rPr>
        <w:t xml:space="preserve"> </w:t>
      </w:r>
      <w:proofErr w:type="spellStart"/>
      <w:r w:rsidRPr="00564AEB">
        <w:rPr>
          <w:rFonts w:ascii="Arial" w:hAnsi="Arial"/>
          <w:b/>
          <w:bCs/>
        </w:rPr>
        <w:t>αναπληρωτης</w:t>
      </w:r>
      <w:proofErr w:type="spellEnd"/>
      <w:r w:rsidRPr="00564AEB">
        <w:rPr>
          <w:rFonts w:ascii="Arial" w:hAnsi="Arial"/>
          <w:b/>
          <w:bCs/>
        </w:rPr>
        <w:t xml:space="preserve">, </w:t>
      </w:r>
      <w:proofErr w:type="spellStart"/>
      <w:r w:rsidRPr="00564AEB">
        <w:rPr>
          <w:rFonts w:ascii="Arial" w:hAnsi="Arial"/>
          <w:b/>
          <w:bCs/>
        </w:rPr>
        <w:t>αλλα</w:t>
      </w:r>
      <w:proofErr w:type="spellEnd"/>
      <w:r w:rsidRPr="00564AEB">
        <w:rPr>
          <w:rFonts w:ascii="Arial" w:hAnsi="Arial"/>
          <w:b/>
          <w:bCs/>
        </w:rPr>
        <w:t xml:space="preserve"> </w:t>
      </w:r>
      <w:proofErr w:type="spellStart"/>
      <w:r w:rsidRPr="00564AEB">
        <w:rPr>
          <w:rFonts w:ascii="Arial" w:hAnsi="Arial"/>
          <w:b/>
          <w:bCs/>
        </w:rPr>
        <w:t>πρεπει</w:t>
      </w:r>
      <w:proofErr w:type="spellEnd"/>
      <w:r w:rsidRPr="00564AEB">
        <w:rPr>
          <w:rFonts w:ascii="Arial" w:hAnsi="Arial"/>
          <w:b/>
          <w:bCs/>
        </w:rPr>
        <w:t xml:space="preserve"> να </w:t>
      </w:r>
      <w:proofErr w:type="spellStart"/>
      <w:r w:rsidRPr="00564AEB">
        <w:rPr>
          <w:rFonts w:ascii="Arial" w:hAnsi="Arial"/>
          <w:b/>
          <w:bCs/>
        </w:rPr>
        <w:t>παραιτηθω</w:t>
      </w:r>
      <w:proofErr w:type="spellEnd"/>
      <w:r w:rsidRPr="00564AEB">
        <w:rPr>
          <w:rFonts w:ascii="Arial" w:hAnsi="Arial"/>
          <w:b/>
          <w:bCs/>
        </w:rPr>
        <w:t xml:space="preserve"> </w:t>
      </w:r>
      <w:proofErr w:type="spellStart"/>
      <w:r w:rsidRPr="00564AEB">
        <w:rPr>
          <w:rFonts w:ascii="Arial" w:hAnsi="Arial"/>
          <w:b/>
          <w:bCs/>
        </w:rPr>
        <w:t>φετος</w:t>
      </w:r>
      <w:proofErr w:type="spellEnd"/>
      <w:r w:rsidRPr="00564AEB">
        <w:rPr>
          <w:rFonts w:ascii="Arial" w:hAnsi="Arial"/>
          <w:b/>
          <w:bCs/>
        </w:rPr>
        <w:t xml:space="preserve">. Του </w:t>
      </w:r>
      <w:proofErr w:type="spellStart"/>
      <w:r w:rsidRPr="00564AEB">
        <w:rPr>
          <w:rFonts w:ascii="Arial" w:hAnsi="Arial"/>
          <w:b/>
          <w:bCs/>
        </w:rPr>
        <w:t>χρονου</w:t>
      </w:r>
      <w:proofErr w:type="spellEnd"/>
      <w:r w:rsidRPr="00564AEB">
        <w:rPr>
          <w:rFonts w:ascii="Arial" w:hAnsi="Arial"/>
          <w:b/>
          <w:bCs/>
        </w:rPr>
        <w:t xml:space="preserve"> θα </w:t>
      </w:r>
      <w:proofErr w:type="spellStart"/>
      <w:r w:rsidRPr="00564AEB">
        <w:rPr>
          <w:rFonts w:ascii="Arial" w:hAnsi="Arial"/>
          <w:b/>
          <w:bCs/>
        </w:rPr>
        <w:t>υπαρχει</w:t>
      </w:r>
      <w:proofErr w:type="spellEnd"/>
      <w:r w:rsidRPr="00564AEB">
        <w:rPr>
          <w:rFonts w:ascii="Arial" w:hAnsi="Arial"/>
          <w:b/>
          <w:bCs/>
        </w:rPr>
        <w:t xml:space="preserve"> </w:t>
      </w:r>
      <w:proofErr w:type="spellStart"/>
      <w:r w:rsidRPr="00564AEB">
        <w:rPr>
          <w:rFonts w:ascii="Arial" w:hAnsi="Arial"/>
          <w:b/>
          <w:bCs/>
        </w:rPr>
        <w:t>κωλυμα</w:t>
      </w:r>
      <w:proofErr w:type="spellEnd"/>
      <w:r w:rsidRPr="00564AEB">
        <w:rPr>
          <w:rFonts w:ascii="Arial" w:hAnsi="Arial"/>
          <w:b/>
          <w:bCs/>
        </w:rPr>
        <w:t xml:space="preserve"> </w:t>
      </w:r>
      <w:proofErr w:type="spellStart"/>
      <w:r w:rsidRPr="00564AEB">
        <w:rPr>
          <w:rFonts w:ascii="Arial" w:hAnsi="Arial"/>
          <w:b/>
          <w:bCs/>
        </w:rPr>
        <w:t>διορισμου</w:t>
      </w:r>
      <w:proofErr w:type="spellEnd"/>
      <w:r w:rsidRPr="00564AEB">
        <w:rPr>
          <w:rFonts w:ascii="Arial" w:hAnsi="Arial"/>
          <w:b/>
          <w:bCs/>
        </w:rPr>
        <w:t>?</w:t>
      </w:r>
    </w:p>
    <w:p w14:paraId="5A502FD3" w14:textId="71E67D8D" w:rsidR="00564AEB" w:rsidRDefault="00564AEB" w:rsidP="00564AEB">
      <w:pPr>
        <w:pStyle w:val="aff2"/>
        <w:ind w:firstLine="0"/>
        <w:rPr>
          <w:rFonts w:ascii="Arial" w:hAnsi="Arial"/>
        </w:rPr>
      </w:pPr>
      <w:r w:rsidRPr="00564AEB">
        <w:rPr>
          <w:rFonts w:ascii="Arial" w:hAnsi="Arial"/>
        </w:rPr>
        <w:t xml:space="preserve">Όχι από τους μόνιμους </w:t>
      </w:r>
      <w:proofErr w:type="spellStart"/>
      <w:r>
        <w:rPr>
          <w:rFonts w:ascii="Arial" w:hAnsi="Arial"/>
        </w:rPr>
        <w:t>διορισμους</w:t>
      </w:r>
      <w:proofErr w:type="spellEnd"/>
      <w:r>
        <w:rPr>
          <w:rFonts w:ascii="Arial" w:hAnsi="Arial"/>
        </w:rPr>
        <w:t xml:space="preserve"> </w:t>
      </w:r>
      <w:r w:rsidRPr="00564AEB">
        <w:rPr>
          <w:rFonts w:ascii="Arial" w:hAnsi="Arial"/>
        </w:rPr>
        <w:t>δεν αποκλείε</w:t>
      </w:r>
      <w:r>
        <w:rPr>
          <w:rFonts w:ascii="Arial" w:hAnsi="Arial"/>
        </w:rPr>
        <w:t>σ</w:t>
      </w:r>
      <w:r w:rsidRPr="00564AEB">
        <w:rPr>
          <w:rFonts w:ascii="Arial" w:hAnsi="Arial"/>
        </w:rPr>
        <w:t>αι. Θα έχει</w:t>
      </w:r>
      <w:r>
        <w:rPr>
          <w:rFonts w:ascii="Arial" w:hAnsi="Arial"/>
        </w:rPr>
        <w:t>ς</w:t>
      </w:r>
      <w:r w:rsidRPr="00564AEB">
        <w:rPr>
          <w:rFonts w:ascii="Arial" w:hAnsi="Arial"/>
        </w:rPr>
        <w:t xml:space="preserve"> ποινή την τρέχουσα σχολική χρονιά και δεν θα μπορεί</w:t>
      </w:r>
      <w:r>
        <w:rPr>
          <w:rFonts w:ascii="Arial" w:hAnsi="Arial"/>
        </w:rPr>
        <w:t>ς</w:t>
      </w:r>
      <w:r w:rsidRPr="00564AEB">
        <w:rPr>
          <w:rFonts w:ascii="Arial" w:hAnsi="Arial"/>
        </w:rPr>
        <w:t xml:space="preserve"> να κάνει</w:t>
      </w:r>
      <w:r>
        <w:rPr>
          <w:rFonts w:ascii="Arial" w:hAnsi="Arial"/>
        </w:rPr>
        <w:t>ς</w:t>
      </w:r>
      <w:r w:rsidRPr="00564AEB">
        <w:rPr>
          <w:rFonts w:ascii="Arial" w:hAnsi="Arial"/>
        </w:rPr>
        <w:t xml:space="preserve"> αίτηση για αναπληρωτής την επόμενη σχολική χρονιά</w:t>
      </w:r>
      <w:r>
        <w:rPr>
          <w:rFonts w:ascii="Arial" w:hAnsi="Arial"/>
        </w:rPr>
        <w:t>.</w:t>
      </w:r>
    </w:p>
    <w:p w14:paraId="6DB3C10C" w14:textId="77777777" w:rsidR="00CA0A00" w:rsidRDefault="00CA0A00" w:rsidP="00564AEB">
      <w:pPr>
        <w:pStyle w:val="aff2"/>
        <w:ind w:firstLine="0"/>
        <w:rPr>
          <w:rFonts w:ascii="Arial" w:hAnsi="Arial"/>
        </w:rPr>
      </w:pPr>
    </w:p>
    <w:p w14:paraId="7539AFC9" w14:textId="230EF342" w:rsidR="00CA0A00" w:rsidRPr="00CA0A00" w:rsidRDefault="00CA0A00" w:rsidP="00CA0A00">
      <w:pPr>
        <w:pStyle w:val="aff2"/>
        <w:numPr>
          <w:ilvl w:val="0"/>
          <w:numId w:val="31"/>
        </w:numPr>
        <w:rPr>
          <w:rFonts w:ascii="Arial" w:hAnsi="Arial"/>
          <w:b/>
          <w:bCs/>
        </w:rPr>
      </w:pPr>
      <w:r w:rsidRPr="00CA0A00">
        <w:rPr>
          <w:rFonts w:ascii="Arial" w:hAnsi="Arial"/>
          <w:b/>
          <w:bCs/>
        </w:rPr>
        <w:t xml:space="preserve"> </w:t>
      </w:r>
      <w:proofErr w:type="spellStart"/>
      <w:r w:rsidRPr="00CA0A00">
        <w:rPr>
          <w:rFonts w:ascii="Arial" w:hAnsi="Arial"/>
          <w:b/>
          <w:bCs/>
        </w:rPr>
        <w:t>Μολις</w:t>
      </w:r>
      <w:proofErr w:type="spellEnd"/>
      <w:r w:rsidRPr="00CA0A00">
        <w:rPr>
          <w:rFonts w:ascii="Arial" w:hAnsi="Arial"/>
          <w:b/>
          <w:bCs/>
        </w:rPr>
        <w:t xml:space="preserve"> </w:t>
      </w:r>
      <w:proofErr w:type="spellStart"/>
      <w:r w:rsidRPr="00CA0A00">
        <w:rPr>
          <w:rFonts w:ascii="Arial" w:hAnsi="Arial"/>
          <w:b/>
          <w:bCs/>
        </w:rPr>
        <w:t>διοριστηκα</w:t>
      </w:r>
      <w:proofErr w:type="spellEnd"/>
      <w:r w:rsidRPr="00CA0A00">
        <w:rPr>
          <w:rFonts w:ascii="Arial" w:hAnsi="Arial"/>
          <w:b/>
          <w:bCs/>
        </w:rPr>
        <w:t xml:space="preserve">, τι θα </w:t>
      </w:r>
      <w:proofErr w:type="spellStart"/>
      <w:r w:rsidRPr="00CA0A00">
        <w:rPr>
          <w:rFonts w:ascii="Arial" w:hAnsi="Arial"/>
          <w:b/>
          <w:bCs/>
        </w:rPr>
        <w:t>κανω</w:t>
      </w:r>
      <w:proofErr w:type="spellEnd"/>
      <w:r w:rsidRPr="00CA0A00">
        <w:rPr>
          <w:rFonts w:ascii="Arial" w:hAnsi="Arial"/>
          <w:b/>
          <w:bCs/>
        </w:rPr>
        <w:t xml:space="preserve"> με τον ΔΥΠΑ?</w:t>
      </w:r>
    </w:p>
    <w:p w14:paraId="16302A37" w14:textId="55374977" w:rsidR="00D9162A" w:rsidRDefault="00CA0A00" w:rsidP="00CA0A00">
      <w:pPr>
        <w:ind w:left="360" w:firstLine="0"/>
        <w:rPr>
          <w:rFonts w:ascii="Arial" w:hAnsi="Arial"/>
        </w:rPr>
      </w:pPr>
      <w:proofErr w:type="spellStart"/>
      <w:r>
        <w:rPr>
          <w:rFonts w:ascii="Arial" w:hAnsi="Arial"/>
        </w:rPr>
        <w:t>Μολις</w:t>
      </w:r>
      <w:proofErr w:type="spellEnd"/>
      <w:r>
        <w:rPr>
          <w:rFonts w:ascii="Arial" w:hAnsi="Arial"/>
        </w:rPr>
        <w:t xml:space="preserve"> </w:t>
      </w:r>
      <w:proofErr w:type="spellStart"/>
      <w:r>
        <w:rPr>
          <w:rFonts w:ascii="Arial" w:hAnsi="Arial"/>
        </w:rPr>
        <w:t>γινει</w:t>
      </w:r>
      <w:proofErr w:type="spellEnd"/>
      <w:r>
        <w:rPr>
          <w:rFonts w:ascii="Arial" w:hAnsi="Arial"/>
        </w:rPr>
        <w:t xml:space="preserve"> η </w:t>
      </w:r>
      <w:proofErr w:type="spellStart"/>
      <w:r>
        <w:rPr>
          <w:rFonts w:ascii="Arial" w:hAnsi="Arial"/>
        </w:rPr>
        <w:t>εγγραφη</w:t>
      </w:r>
      <w:proofErr w:type="spellEnd"/>
      <w:r>
        <w:rPr>
          <w:rFonts w:ascii="Arial" w:hAnsi="Arial"/>
        </w:rPr>
        <w:t xml:space="preserve"> στο </w:t>
      </w:r>
      <w:proofErr w:type="spellStart"/>
      <w:r>
        <w:rPr>
          <w:rFonts w:ascii="Arial" w:hAnsi="Arial"/>
        </w:rPr>
        <w:t>μητρωο</w:t>
      </w:r>
      <w:proofErr w:type="spellEnd"/>
      <w:r>
        <w:rPr>
          <w:rFonts w:ascii="Arial" w:hAnsi="Arial"/>
        </w:rPr>
        <w:t xml:space="preserve"> και </w:t>
      </w:r>
      <w:proofErr w:type="spellStart"/>
      <w:r>
        <w:rPr>
          <w:rFonts w:ascii="Arial" w:hAnsi="Arial"/>
        </w:rPr>
        <w:t>παρεις</w:t>
      </w:r>
      <w:proofErr w:type="spellEnd"/>
      <w:r>
        <w:rPr>
          <w:rFonts w:ascii="Arial" w:hAnsi="Arial"/>
        </w:rPr>
        <w:t xml:space="preserve"> </w:t>
      </w:r>
      <w:proofErr w:type="spellStart"/>
      <w:r>
        <w:rPr>
          <w:rFonts w:ascii="Arial" w:hAnsi="Arial"/>
        </w:rPr>
        <w:t>αριθμο</w:t>
      </w:r>
      <w:proofErr w:type="spellEnd"/>
      <w:r>
        <w:rPr>
          <w:rFonts w:ascii="Arial" w:hAnsi="Arial"/>
        </w:rPr>
        <w:t xml:space="preserve"> </w:t>
      </w:r>
      <w:proofErr w:type="spellStart"/>
      <w:r>
        <w:rPr>
          <w:rFonts w:ascii="Arial" w:hAnsi="Arial"/>
        </w:rPr>
        <w:t>μητρωου</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γινεται</w:t>
      </w:r>
      <w:proofErr w:type="spellEnd"/>
      <w:r>
        <w:rPr>
          <w:rFonts w:ascii="Arial" w:hAnsi="Arial"/>
        </w:rPr>
        <w:t xml:space="preserve"> μετα την </w:t>
      </w:r>
      <w:proofErr w:type="spellStart"/>
      <w:r>
        <w:rPr>
          <w:rFonts w:ascii="Arial" w:hAnsi="Arial"/>
        </w:rPr>
        <w:t>ορκωμοσια</w:t>
      </w:r>
      <w:proofErr w:type="spellEnd"/>
      <w:r>
        <w:rPr>
          <w:rFonts w:ascii="Arial" w:hAnsi="Arial"/>
        </w:rPr>
        <w:t xml:space="preserve"> στις </w:t>
      </w:r>
      <w:proofErr w:type="spellStart"/>
      <w:r>
        <w:rPr>
          <w:rFonts w:ascii="Arial" w:hAnsi="Arial"/>
        </w:rPr>
        <w:t>διευθυνσεις</w:t>
      </w:r>
      <w:proofErr w:type="spellEnd"/>
      <w:r>
        <w:rPr>
          <w:rFonts w:ascii="Arial" w:hAnsi="Arial"/>
        </w:rPr>
        <w:t xml:space="preserve">. Θα </w:t>
      </w:r>
      <w:proofErr w:type="spellStart"/>
      <w:r>
        <w:rPr>
          <w:rFonts w:ascii="Arial" w:hAnsi="Arial"/>
        </w:rPr>
        <w:t>στειλεις</w:t>
      </w:r>
      <w:proofErr w:type="spellEnd"/>
      <w:r>
        <w:rPr>
          <w:rFonts w:ascii="Arial" w:hAnsi="Arial"/>
        </w:rPr>
        <w:t xml:space="preserve"> ένα </w:t>
      </w:r>
      <w:r>
        <w:rPr>
          <w:rFonts w:ascii="Arial" w:hAnsi="Arial"/>
          <w:lang w:val="en-US"/>
        </w:rPr>
        <w:t>PDF</w:t>
      </w:r>
      <w:r w:rsidRPr="00CA0A00">
        <w:rPr>
          <w:rFonts w:ascii="Arial" w:hAnsi="Arial"/>
        </w:rPr>
        <w:t xml:space="preserve"> </w:t>
      </w:r>
      <w:r>
        <w:rPr>
          <w:rFonts w:ascii="Arial" w:hAnsi="Arial"/>
        </w:rPr>
        <w:t xml:space="preserve">το </w:t>
      </w:r>
      <w:proofErr w:type="spellStart"/>
      <w:r>
        <w:rPr>
          <w:rFonts w:ascii="Arial" w:hAnsi="Arial"/>
        </w:rPr>
        <w:t>πρακτικο</w:t>
      </w:r>
      <w:proofErr w:type="spellEnd"/>
      <w:r>
        <w:rPr>
          <w:rFonts w:ascii="Arial" w:hAnsi="Arial"/>
        </w:rPr>
        <w:t xml:space="preserve"> </w:t>
      </w:r>
      <w:proofErr w:type="spellStart"/>
      <w:r>
        <w:rPr>
          <w:rFonts w:ascii="Arial" w:hAnsi="Arial"/>
        </w:rPr>
        <w:t>ορκωμοσιας</w:t>
      </w:r>
      <w:proofErr w:type="spellEnd"/>
      <w:r>
        <w:rPr>
          <w:rFonts w:ascii="Arial" w:hAnsi="Arial"/>
        </w:rPr>
        <w:t xml:space="preserve"> σου, και ο ΔΥΠΑ θα </w:t>
      </w:r>
      <w:proofErr w:type="spellStart"/>
      <w:r>
        <w:rPr>
          <w:rFonts w:ascii="Arial" w:hAnsi="Arial"/>
        </w:rPr>
        <w:t>προχωρησει</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διαγραφη</w:t>
      </w:r>
      <w:proofErr w:type="spellEnd"/>
      <w:r>
        <w:rPr>
          <w:rFonts w:ascii="Arial" w:hAnsi="Arial"/>
        </w:rPr>
        <w:t xml:space="preserve"> από τα </w:t>
      </w:r>
      <w:proofErr w:type="spellStart"/>
      <w:r>
        <w:rPr>
          <w:rFonts w:ascii="Arial" w:hAnsi="Arial"/>
        </w:rPr>
        <w:t>δικα</w:t>
      </w:r>
      <w:proofErr w:type="spellEnd"/>
      <w:r>
        <w:rPr>
          <w:rFonts w:ascii="Arial" w:hAnsi="Arial"/>
        </w:rPr>
        <w:t xml:space="preserve"> του </w:t>
      </w:r>
      <w:proofErr w:type="spellStart"/>
      <w:r>
        <w:rPr>
          <w:rFonts w:ascii="Arial" w:hAnsi="Arial"/>
        </w:rPr>
        <w:t>μητρωα</w:t>
      </w:r>
      <w:proofErr w:type="spellEnd"/>
      <w:r>
        <w:rPr>
          <w:rFonts w:ascii="Arial" w:hAnsi="Arial"/>
        </w:rPr>
        <w:t xml:space="preserve">. (αν για </w:t>
      </w:r>
      <w:proofErr w:type="spellStart"/>
      <w:r>
        <w:rPr>
          <w:rFonts w:ascii="Arial" w:hAnsi="Arial"/>
        </w:rPr>
        <w:t>οποιοδηποτε</w:t>
      </w:r>
      <w:proofErr w:type="spellEnd"/>
      <w:r>
        <w:rPr>
          <w:rFonts w:ascii="Arial" w:hAnsi="Arial"/>
        </w:rPr>
        <w:t xml:space="preserve"> </w:t>
      </w:r>
      <w:proofErr w:type="spellStart"/>
      <w:r>
        <w:rPr>
          <w:rFonts w:ascii="Arial" w:hAnsi="Arial"/>
        </w:rPr>
        <w:t>λογο</w:t>
      </w:r>
      <w:proofErr w:type="spellEnd"/>
      <w:r>
        <w:rPr>
          <w:rFonts w:ascii="Arial" w:hAnsi="Arial"/>
        </w:rPr>
        <w:t xml:space="preserve"> δεν </w:t>
      </w:r>
      <w:proofErr w:type="spellStart"/>
      <w:r>
        <w:rPr>
          <w:rFonts w:ascii="Arial" w:hAnsi="Arial"/>
        </w:rPr>
        <w:t>εχεις</w:t>
      </w:r>
      <w:proofErr w:type="spellEnd"/>
      <w:r>
        <w:rPr>
          <w:rFonts w:ascii="Arial" w:hAnsi="Arial"/>
        </w:rPr>
        <w:t xml:space="preserve"> </w:t>
      </w:r>
      <w:proofErr w:type="spellStart"/>
      <w:r>
        <w:rPr>
          <w:rFonts w:ascii="Arial" w:hAnsi="Arial"/>
        </w:rPr>
        <w:t>πρακτικο</w:t>
      </w:r>
      <w:proofErr w:type="spellEnd"/>
      <w:r>
        <w:rPr>
          <w:rFonts w:ascii="Arial" w:hAnsi="Arial"/>
        </w:rPr>
        <w:t xml:space="preserve">, </w:t>
      </w:r>
      <w:proofErr w:type="spellStart"/>
      <w:r>
        <w:rPr>
          <w:rFonts w:ascii="Arial" w:hAnsi="Arial"/>
        </w:rPr>
        <w:t>μπορει</w:t>
      </w:r>
      <w:proofErr w:type="spellEnd"/>
      <w:r>
        <w:rPr>
          <w:rFonts w:ascii="Arial" w:hAnsi="Arial"/>
        </w:rPr>
        <w:t xml:space="preserve"> να </w:t>
      </w:r>
      <w:proofErr w:type="spellStart"/>
      <w:r>
        <w:rPr>
          <w:rFonts w:ascii="Arial" w:hAnsi="Arial"/>
        </w:rPr>
        <w:t>γινει</w:t>
      </w:r>
      <w:proofErr w:type="spellEnd"/>
      <w:r>
        <w:rPr>
          <w:rFonts w:ascii="Arial" w:hAnsi="Arial"/>
        </w:rPr>
        <w:t xml:space="preserve"> η </w:t>
      </w:r>
      <w:proofErr w:type="spellStart"/>
      <w:r>
        <w:rPr>
          <w:rFonts w:ascii="Arial" w:hAnsi="Arial"/>
        </w:rPr>
        <w:t>διαγραφη</w:t>
      </w:r>
      <w:proofErr w:type="spellEnd"/>
      <w:r>
        <w:rPr>
          <w:rFonts w:ascii="Arial" w:hAnsi="Arial"/>
        </w:rPr>
        <w:t xml:space="preserve"> και με </w:t>
      </w:r>
      <w:proofErr w:type="spellStart"/>
      <w:r>
        <w:rPr>
          <w:rFonts w:ascii="Arial" w:hAnsi="Arial"/>
        </w:rPr>
        <w:t>υπευθυνη</w:t>
      </w:r>
      <w:proofErr w:type="spellEnd"/>
      <w:r>
        <w:rPr>
          <w:rFonts w:ascii="Arial" w:hAnsi="Arial"/>
        </w:rPr>
        <w:t xml:space="preserve"> </w:t>
      </w:r>
      <w:proofErr w:type="spellStart"/>
      <w:r>
        <w:rPr>
          <w:rFonts w:ascii="Arial" w:hAnsi="Arial"/>
        </w:rPr>
        <w:t>δηλωση</w:t>
      </w:r>
      <w:proofErr w:type="spellEnd"/>
      <w:r>
        <w:rPr>
          <w:rFonts w:ascii="Arial" w:hAnsi="Arial"/>
        </w:rPr>
        <w:t>)</w:t>
      </w:r>
    </w:p>
    <w:p w14:paraId="49C1E252" w14:textId="77777777" w:rsidR="00CA0A00" w:rsidRPr="00CA0A00" w:rsidRDefault="00CA0A00" w:rsidP="00CA0A00">
      <w:pPr>
        <w:ind w:left="360" w:firstLine="0"/>
        <w:rPr>
          <w:rFonts w:ascii="Arial" w:hAnsi="Arial"/>
        </w:rPr>
      </w:pPr>
    </w:p>
    <w:p w14:paraId="5B2268ED" w14:textId="77777777" w:rsidR="00CA0A00" w:rsidRPr="00CA0A00" w:rsidRDefault="00CA0A00" w:rsidP="00CA0A00">
      <w:pPr>
        <w:ind w:left="360" w:firstLine="0"/>
        <w:rPr>
          <w:rFonts w:ascii="Arial" w:hAnsi="Arial"/>
        </w:rPr>
      </w:pPr>
    </w:p>
    <w:p w14:paraId="3C617BC9" w14:textId="2E144832" w:rsidR="00CA0A00" w:rsidRPr="005423E1" w:rsidRDefault="00CA0A00" w:rsidP="00CA0A00">
      <w:pPr>
        <w:pStyle w:val="aff2"/>
        <w:numPr>
          <w:ilvl w:val="0"/>
          <w:numId w:val="31"/>
        </w:numPr>
        <w:rPr>
          <w:rFonts w:ascii="Arial" w:hAnsi="Arial"/>
          <w:b/>
          <w:bCs/>
        </w:rPr>
      </w:pPr>
      <w:r w:rsidRPr="005423E1">
        <w:rPr>
          <w:rFonts w:ascii="Arial" w:hAnsi="Arial"/>
          <w:b/>
          <w:bCs/>
        </w:rPr>
        <w:lastRenderedPageBreak/>
        <w:t xml:space="preserve"> Μου </w:t>
      </w:r>
      <w:proofErr w:type="spellStart"/>
      <w:r w:rsidRPr="005423E1">
        <w:rPr>
          <w:rFonts w:ascii="Arial" w:hAnsi="Arial"/>
          <w:b/>
          <w:bCs/>
        </w:rPr>
        <w:t>εγινε</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τοποθετηση</w:t>
      </w:r>
      <w:proofErr w:type="spellEnd"/>
      <w:r w:rsidRPr="005423E1">
        <w:rPr>
          <w:rFonts w:ascii="Arial" w:hAnsi="Arial"/>
          <w:b/>
          <w:bCs/>
        </w:rPr>
        <w:t xml:space="preserve"> όπως μου </w:t>
      </w:r>
      <w:proofErr w:type="spellStart"/>
      <w:r w:rsidRPr="005423E1">
        <w:rPr>
          <w:rFonts w:ascii="Arial" w:hAnsi="Arial"/>
          <w:b/>
          <w:bCs/>
        </w:rPr>
        <w:t>ειπαν</w:t>
      </w:r>
      <w:proofErr w:type="spellEnd"/>
      <w:r w:rsidRPr="005423E1">
        <w:rPr>
          <w:rFonts w:ascii="Arial" w:hAnsi="Arial"/>
          <w:b/>
          <w:bCs/>
        </w:rPr>
        <w:t xml:space="preserve">, </w:t>
      </w:r>
      <w:proofErr w:type="spellStart"/>
      <w:r w:rsidRPr="005423E1">
        <w:rPr>
          <w:rFonts w:ascii="Arial" w:hAnsi="Arial"/>
          <w:b/>
          <w:bCs/>
        </w:rPr>
        <w:t>γιατι</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αφου</w:t>
      </w:r>
      <w:proofErr w:type="spellEnd"/>
      <w:r w:rsidRPr="005423E1">
        <w:rPr>
          <w:rFonts w:ascii="Arial" w:hAnsi="Arial"/>
          <w:b/>
          <w:bCs/>
        </w:rPr>
        <w:t xml:space="preserve">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w:t>
      </w:r>
    </w:p>
    <w:p w14:paraId="5039B4BD" w14:textId="77777777" w:rsidR="00CA0A00" w:rsidRDefault="00CA0A00" w:rsidP="00CA0A00">
      <w:pPr>
        <w:ind w:left="720" w:firstLine="0"/>
        <w:rPr>
          <w:rFonts w:ascii="Arial" w:hAnsi="Arial"/>
        </w:rPr>
      </w:pPr>
    </w:p>
    <w:p w14:paraId="75DE677F" w14:textId="2EF14286" w:rsidR="00CA0A00" w:rsidRDefault="00CA0A00" w:rsidP="005423E1">
      <w:pPr>
        <w:ind w:left="720" w:firstLine="0"/>
        <w:rPr>
          <w:rFonts w:ascii="Arial" w:hAnsi="Arial"/>
        </w:rPr>
      </w:pPr>
      <w:r w:rsidRPr="00CA0A00">
        <w:rPr>
          <w:rFonts w:ascii="Arial" w:hAnsi="Arial"/>
        </w:rPr>
        <w:t>Οι νεοδιόριστοι θα τοποθετηθείτε αρχικά σε λειτουργικά κενά και με το τέλος της πρώτης χρονιάς</w:t>
      </w:r>
      <w:r>
        <w:rPr>
          <w:rFonts w:ascii="Arial" w:hAnsi="Arial"/>
        </w:rPr>
        <w:t xml:space="preserve"> θα </w:t>
      </w:r>
      <w:proofErr w:type="spellStart"/>
      <w:r>
        <w:rPr>
          <w:rFonts w:ascii="Arial" w:hAnsi="Arial"/>
        </w:rPr>
        <w:t>κληθειτε</w:t>
      </w:r>
      <w:proofErr w:type="spellEnd"/>
      <w:r>
        <w:rPr>
          <w:rFonts w:ascii="Arial" w:hAnsi="Arial"/>
        </w:rPr>
        <w:t xml:space="preserve"> να</w:t>
      </w:r>
      <w:r w:rsidRPr="00CA0A00">
        <w:rPr>
          <w:rFonts w:ascii="Arial" w:hAnsi="Arial"/>
        </w:rPr>
        <w:t xml:space="preserve"> αιτηθείτε οριστική τοποθέτηση</w:t>
      </w:r>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είναι </w:t>
      </w:r>
      <w:proofErr w:type="spellStart"/>
      <w:r>
        <w:rPr>
          <w:rFonts w:ascii="Arial" w:hAnsi="Arial"/>
        </w:rPr>
        <w:t>προσωρινη</w:t>
      </w:r>
      <w:proofErr w:type="spellEnd"/>
      <w:r>
        <w:rPr>
          <w:rFonts w:ascii="Arial" w:hAnsi="Arial"/>
        </w:rPr>
        <w:t xml:space="preserve"> και </w:t>
      </w:r>
      <w:proofErr w:type="spellStart"/>
      <w:r>
        <w:rPr>
          <w:rFonts w:ascii="Arial" w:hAnsi="Arial"/>
        </w:rPr>
        <w:t>πιθανον</w:t>
      </w:r>
      <w:proofErr w:type="spellEnd"/>
      <w:r>
        <w:rPr>
          <w:rFonts w:ascii="Arial" w:hAnsi="Arial"/>
        </w:rPr>
        <w:t xml:space="preserve"> </w:t>
      </w:r>
      <w:r w:rsidR="005423E1">
        <w:rPr>
          <w:rFonts w:ascii="Arial" w:hAnsi="Arial"/>
        </w:rPr>
        <w:t xml:space="preserve">αν </w:t>
      </w:r>
      <w:proofErr w:type="spellStart"/>
      <w:r w:rsidR="005423E1">
        <w:rPr>
          <w:rFonts w:ascii="Arial" w:hAnsi="Arial"/>
        </w:rPr>
        <w:t>υπαρχει</w:t>
      </w:r>
      <w:proofErr w:type="spellEnd"/>
      <w:r w:rsidR="005423E1">
        <w:rPr>
          <w:rFonts w:ascii="Arial" w:hAnsi="Arial"/>
        </w:rPr>
        <w:t xml:space="preserve"> </w:t>
      </w:r>
      <w:proofErr w:type="spellStart"/>
      <w:r w:rsidR="005423E1">
        <w:rPr>
          <w:rFonts w:ascii="Arial" w:hAnsi="Arial"/>
        </w:rPr>
        <w:t>οργανικο</w:t>
      </w:r>
      <w:proofErr w:type="spellEnd"/>
      <w:r w:rsidR="005423E1">
        <w:rPr>
          <w:rFonts w:ascii="Arial" w:hAnsi="Arial"/>
        </w:rPr>
        <w:t xml:space="preserve"> </w:t>
      </w:r>
      <w:proofErr w:type="spellStart"/>
      <w:r w:rsidR="005423E1">
        <w:rPr>
          <w:rFonts w:ascii="Arial" w:hAnsi="Arial"/>
        </w:rPr>
        <w:t>κενο</w:t>
      </w:r>
      <w:proofErr w:type="spellEnd"/>
      <w:r w:rsidR="005423E1">
        <w:rPr>
          <w:rFonts w:ascii="Arial" w:hAnsi="Arial"/>
        </w:rPr>
        <w:t xml:space="preserve"> στη </w:t>
      </w:r>
      <w:proofErr w:type="spellStart"/>
      <w:r w:rsidR="005423E1">
        <w:rPr>
          <w:rFonts w:ascii="Arial" w:hAnsi="Arial"/>
        </w:rPr>
        <w:t>σχολικη</w:t>
      </w:r>
      <w:proofErr w:type="spellEnd"/>
      <w:r w:rsidR="005423E1">
        <w:rPr>
          <w:rFonts w:ascii="Arial" w:hAnsi="Arial"/>
        </w:rPr>
        <w:t xml:space="preserve"> </w:t>
      </w:r>
      <w:proofErr w:type="spellStart"/>
      <w:r w:rsidR="005423E1">
        <w:rPr>
          <w:rFonts w:ascii="Arial" w:hAnsi="Arial"/>
        </w:rPr>
        <w:t>μοναδα</w:t>
      </w:r>
      <w:proofErr w:type="spellEnd"/>
      <w:r w:rsidR="005423E1">
        <w:rPr>
          <w:rFonts w:ascii="Arial" w:hAnsi="Arial"/>
        </w:rPr>
        <w:t xml:space="preserve"> που υπηρετείται να </w:t>
      </w:r>
      <w:proofErr w:type="spellStart"/>
      <w:r w:rsidR="005423E1">
        <w:rPr>
          <w:rFonts w:ascii="Arial" w:hAnsi="Arial"/>
        </w:rPr>
        <w:t>παρετε</w:t>
      </w:r>
      <w:proofErr w:type="spellEnd"/>
      <w:r w:rsidR="005423E1">
        <w:rPr>
          <w:rFonts w:ascii="Arial" w:hAnsi="Arial"/>
        </w:rPr>
        <w:t xml:space="preserve"> και </w:t>
      </w:r>
      <w:proofErr w:type="spellStart"/>
      <w:r w:rsidR="005423E1">
        <w:rPr>
          <w:rFonts w:ascii="Arial" w:hAnsi="Arial"/>
        </w:rPr>
        <w:t>οργανικη</w:t>
      </w:r>
      <w:proofErr w:type="spellEnd"/>
      <w:r w:rsidR="005423E1">
        <w:rPr>
          <w:rFonts w:ascii="Arial" w:hAnsi="Arial"/>
        </w:rPr>
        <w:t xml:space="preserve"> σε αυτήν. </w:t>
      </w:r>
    </w:p>
    <w:p w14:paraId="0C9E3584" w14:textId="77777777" w:rsidR="005423E1" w:rsidRDefault="005423E1" w:rsidP="005423E1">
      <w:pPr>
        <w:ind w:left="720" w:firstLine="0"/>
        <w:rPr>
          <w:rFonts w:ascii="Arial" w:hAnsi="Arial"/>
        </w:rPr>
      </w:pPr>
    </w:p>
    <w:p w14:paraId="07652692" w14:textId="6B6DBB16" w:rsidR="005423E1" w:rsidRPr="005423E1" w:rsidRDefault="005423E1" w:rsidP="005423E1">
      <w:pPr>
        <w:pStyle w:val="aff2"/>
        <w:numPr>
          <w:ilvl w:val="0"/>
          <w:numId w:val="31"/>
        </w:numPr>
        <w:rPr>
          <w:rFonts w:ascii="Arial" w:hAnsi="Arial"/>
          <w:b/>
          <w:bCs/>
        </w:rPr>
      </w:pPr>
      <w:proofErr w:type="spellStart"/>
      <w:r w:rsidRPr="005423E1">
        <w:rPr>
          <w:rFonts w:ascii="Arial" w:hAnsi="Arial"/>
          <w:b/>
          <w:bCs/>
        </w:rPr>
        <w:t>Τωρα</w:t>
      </w:r>
      <w:proofErr w:type="spellEnd"/>
      <w:r w:rsidRPr="005423E1">
        <w:rPr>
          <w:rFonts w:ascii="Arial" w:hAnsi="Arial"/>
          <w:b/>
          <w:bCs/>
        </w:rPr>
        <w:t xml:space="preserve"> που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 xml:space="preserve">, τι </w:t>
      </w:r>
      <w:proofErr w:type="spellStart"/>
      <w:r w:rsidRPr="005423E1">
        <w:rPr>
          <w:rFonts w:ascii="Arial" w:hAnsi="Arial"/>
          <w:b/>
          <w:bCs/>
        </w:rPr>
        <w:t>αλλαζει</w:t>
      </w:r>
      <w:proofErr w:type="spellEnd"/>
      <w:r w:rsidRPr="005423E1">
        <w:rPr>
          <w:rFonts w:ascii="Arial" w:hAnsi="Arial"/>
          <w:b/>
          <w:bCs/>
        </w:rPr>
        <w:t xml:space="preserve"> στις </w:t>
      </w:r>
      <w:proofErr w:type="spellStart"/>
      <w:r w:rsidRPr="005423E1">
        <w:rPr>
          <w:rFonts w:ascii="Arial" w:hAnsi="Arial"/>
          <w:b/>
          <w:bCs/>
        </w:rPr>
        <w:t>αδειες</w:t>
      </w:r>
      <w:proofErr w:type="spellEnd"/>
      <w:r w:rsidRPr="005423E1">
        <w:rPr>
          <w:rFonts w:ascii="Arial" w:hAnsi="Arial"/>
          <w:b/>
          <w:bCs/>
        </w:rPr>
        <w:t>?</w:t>
      </w:r>
    </w:p>
    <w:p w14:paraId="3C4261B4" w14:textId="77777777" w:rsidR="005423E1" w:rsidRDefault="005423E1" w:rsidP="005423E1">
      <w:pPr>
        <w:ind w:left="360" w:firstLine="0"/>
        <w:rPr>
          <w:rFonts w:ascii="Arial" w:hAnsi="Arial"/>
        </w:rPr>
      </w:pPr>
    </w:p>
    <w:p w14:paraId="6B3B9EB3" w14:textId="161C4B27" w:rsidR="005423E1" w:rsidRDefault="005423E1" w:rsidP="005423E1">
      <w:pPr>
        <w:ind w:left="720" w:firstLine="0"/>
        <w:rPr>
          <w:rFonts w:ascii="Arial" w:hAnsi="Arial"/>
        </w:rPr>
      </w:pPr>
      <w:proofErr w:type="spellStart"/>
      <w:r>
        <w:rPr>
          <w:rFonts w:ascii="Arial" w:hAnsi="Arial"/>
        </w:rPr>
        <w:t>Πολλα</w:t>
      </w:r>
      <w:proofErr w:type="spellEnd"/>
      <w:r>
        <w:rPr>
          <w:rFonts w:ascii="Arial" w:hAnsi="Arial"/>
        </w:rPr>
        <w:t xml:space="preserve">! Αυτό είναι το </w:t>
      </w:r>
      <w:proofErr w:type="spellStart"/>
      <w:r>
        <w:rPr>
          <w:rFonts w:ascii="Arial" w:hAnsi="Arial"/>
        </w:rPr>
        <w:t>καλο</w:t>
      </w:r>
      <w:proofErr w:type="spellEnd"/>
      <w:r>
        <w:rPr>
          <w:rFonts w:ascii="Arial" w:hAnsi="Arial"/>
        </w:rPr>
        <w:t xml:space="preserve"> </w:t>
      </w:r>
      <w:proofErr w:type="spellStart"/>
      <w:r>
        <w:rPr>
          <w:rFonts w:ascii="Arial" w:hAnsi="Arial"/>
        </w:rPr>
        <w:t>κομματι</w:t>
      </w:r>
      <w:proofErr w:type="spellEnd"/>
      <w:r>
        <w:rPr>
          <w:rFonts w:ascii="Arial" w:hAnsi="Arial"/>
        </w:rPr>
        <w:t xml:space="preserve"> της </w:t>
      </w:r>
      <w:proofErr w:type="spellStart"/>
      <w:r>
        <w:rPr>
          <w:rFonts w:ascii="Arial" w:hAnsi="Arial"/>
        </w:rPr>
        <w:t>υποθεσης</w:t>
      </w:r>
      <w:proofErr w:type="spellEnd"/>
      <w:r>
        <w:rPr>
          <w:rFonts w:ascii="Arial" w:hAnsi="Arial"/>
        </w:rPr>
        <w:t xml:space="preserve">, </w:t>
      </w:r>
      <w:proofErr w:type="spellStart"/>
      <w:r>
        <w:rPr>
          <w:rFonts w:ascii="Arial" w:hAnsi="Arial"/>
        </w:rPr>
        <w:t>ιδιως</w:t>
      </w:r>
      <w:proofErr w:type="spellEnd"/>
      <w:r>
        <w:rPr>
          <w:rFonts w:ascii="Arial" w:hAnsi="Arial"/>
        </w:rPr>
        <w:t xml:space="preserve"> όταν </w:t>
      </w:r>
      <w:proofErr w:type="spellStart"/>
      <w:r>
        <w:rPr>
          <w:rFonts w:ascii="Arial" w:hAnsi="Arial"/>
        </w:rPr>
        <w:t>εμπλεκονται</w:t>
      </w:r>
      <w:proofErr w:type="spellEnd"/>
      <w:r>
        <w:rPr>
          <w:rFonts w:ascii="Arial" w:hAnsi="Arial"/>
        </w:rPr>
        <w:t xml:space="preserve"> </w:t>
      </w:r>
      <w:proofErr w:type="spellStart"/>
      <w:r>
        <w:rPr>
          <w:rFonts w:ascii="Arial" w:hAnsi="Arial"/>
        </w:rPr>
        <w:t>παιδια</w:t>
      </w:r>
      <w:proofErr w:type="spellEnd"/>
      <w:r>
        <w:rPr>
          <w:rFonts w:ascii="Arial" w:hAnsi="Arial"/>
        </w:rPr>
        <w:t xml:space="preserve">. </w:t>
      </w:r>
      <w:proofErr w:type="spellStart"/>
      <w:r>
        <w:rPr>
          <w:rFonts w:ascii="Arial" w:hAnsi="Arial"/>
        </w:rPr>
        <w:t>Μελετησε</w:t>
      </w:r>
      <w:proofErr w:type="spellEnd"/>
      <w:r>
        <w:rPr>
          <w:rFonts w:ascii="Arial" w:hAnsi="Arial"/>
        </w:rPr>
        <w:t xml:space="preserve"> τους </w:t>
      </w:r>
      <w:proofErr w:type="spellStart"/>
      <w:r>
        <w:rPr>
          <w:rFonts w:ascii="Arial" w:hAnsi="Arial"/>
        </w:rPr>
        <w:t>παρακατω</w:t>
      </w:r>
      <w:proofErr w:type="spellEnd"/>
      <w:r>
        <w:rPr>
          <w:rFonts w:ascii="Arial" w:hAnsi="Arial"/>
        </w:rPr>
        <w:t xml:space="preserve"> </w:t>
      </w:r>
      <w:proofErr w:type="spellStart"/>
      <w:r>
        <w:rPr>
          <w:rFonts w:ascii="Arial" w:hAnsi="Arial"/>
        </w:rPr>
        <w:t>πινακες</w:t>
      </w:r>
      <w:proofErr w:type="spellEnd"/>
      <w:r>
        <w:rPr>
          <w:rFonts w:ascii="Arial" w:hAnsi="Arial"/>
        </w:rPr>
        <w:t>.</w:t>
      </w:r>
    </w:p>
    <w:p w14:paraId="59FA59F3" w14:textId="77777777" w:rsidR="005423E1" w:rsidRDefault="005423E1" w:rsidP="005423E1">
      <w:pPr>
        <w:ind w:left="720" w:firstLine="0"/>
        <w:rPr>
          <w:rFonts w:ascii="Arial" w:hAnsi="Arial"/>
        </w:rPr>
      </w:pPr>
    </w:p>
    <w:p w14:paraId="2D804805" w14:textId="77777777" w:rsidR="005423E1" w:rsidRDefault="005423E1" w:rsidP="005423E1">
      <w:pPr>
        <w:ind w:left="720" w:firstLine="0"/>
        <w:rPr>
          <w:rFonts w:ascii="Arial" w:hAnsi="Arial"/>
        </w:rPr>
      </w:pPr>
    </w:p>
    <w:p w14:paraId="18CA316F" w14:textId="77777777" w:rsidR="005423E1" w:rsidRDefault="005423E1" w:rsidP="005423E1">
      <w:pPr>
        <w:ind w:left="720" w:firstLine="0"/>
        <w:rPr>
          <w:rFonts w:ascii="Arial" w:hAnsi="Arial"/>
        </w:rPr>
      </w:pPr>
      <w:r>
        <w:rPr>
          <w:rFonts w:ascii="Arial" w:hAnsi="Arial"/>
          <w:noProof/>
        </w:rPr>
        <w:drawing>
          <wp:inline distT="0" distB="0" distL="0" distR="0" wp14:anchorId="32838A6B" wp14:editId="22193525">
            <wp:extent cx="6188710" cy="2449830"/>
            <wp:effectExtent l="0" t="0" r="2540" b="7620"/>
            <wp:docPr id="5307355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5514" name="Εικόνα 5307355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88710" cy="2449830"/>
                    </a:xfrm>
                    <a:prstGeom prst="rect">
                      <a:avLst/>
                    </a:prstGeom>
                  </pic:spPr>
                </pic:pic>
              </a:graphicData>
            </a:graphic>
          </wp:inline>
        </w:drawing>
      </w:r>
    </w:p>
    <w:p w14:paraId="11A46143" w14:textId="77019DD2" w:rsidR="00737D73" w:rsidRDefault="00556034" w:rsidP="00737D73">
      <w:pPr>
        <w:rPr>
          <w:rFonts w:ascii="Arial" w:hAnsi="Arial"/>
        </w:rPr>
      </w:pPr>
      <w:r>
        <w:rPr>
          <w:rFonts w:ascii="Arial" w:hAnsi="Arial"/>
          <w:noProof/>
        </w:rPr>
        <w:drawing>
          <wp:inline distT="0" distB="0" distL="0" distR="0" wp14:anchorId="14106DF0" wp14:editId="2944C5BD">
            <wp:extent cx="6188710" cy="2547620"/>
            <wp:effectExtent l="0" t="0" r="2540" b="5080"/>
            <wp:docPr id="46798830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8307" name="Εικόνα 467988307"/>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88710" cy="2547620"/>
                    </a:xfrm>
                    <a:prstGeom prst="rect">
                      <a:avLst/>
                    </a:prstGeom>
                  </pic:spPr>
                </pic:pic>
              </a:graphicData>
            </a:graphic>
          </wp:inline>
        </w:drawing>
      </w:r>
    </w:p>
    <w:p w14:paraId="5E7983F2" w14:textId="77777777" w:rsidR="00556034" w:rsidRDefault="00556034" w:rsidP="00556034">
      <w:pPr>
        <w:ind w:left="360" w:firstLine="0"/>
        <w:rPr>
          <w:rFonts w:ascii="Arial" w:hAnsi="Arial"/>
        </w:rPr>
      </w:pPr>
      <w:r>
        <w:rPr>
          <w:noProof/>
        </w:rPr>
        <w:lastRenderedPageBreak/>
        <w:drawing>
          <wp:inline distT="0" distB="0" distL="0" distR="0" wp14:anchorId="3275FEA9" wp14:editId="07676A44">
            <wp:extent cx="6188710" cy="1699895"/>
            <wp:effectExtent l="0" t="0" r="2540" b="0"/>
            <wp:docPr id="18929201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20135" name="Εικόνα 1892920135"/>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88710" cy="1699895"/>
                    </a:xfrm>
                    <a:prstGeom prst="rect">
                      <a:avLst/>
                    </a:prstGeom>
                  </pic:spPr>
                </pic:pic>
              </a:graphicData>
            </a:graphic>
          </wp:inline>
        </w:drawing>
      </w:r>
    </w:p>
    <w:p w14:paraId="6A1177E2" w14:textId="77777777" w:rsidR="00556034" w:rsidRDefault="00556034" w:rsidP="00556034">
      <w:pPr>
        <w:ind w:left="360" w:firstLine="0"/>
        <w:rPr>
          <w:rFonts w:ascii="Arial" w:hAnsi="Arial"/>
        </w:rPr>
      </w:pPr>
    </w:p>
    <w:p w14:paraId="60F8CCCE" w14:textId="77777777" w:rsidR="00556034" w:rsidRDefault="00556034" w:rsidP="00556034">
      <w:pPr>
        <w:ind w:left="360" w:firstLine="0"/>
        <w:rPr>
          <w:rFonts w:ascii="Arial" w:hAnsi="Arial"/>
        </w:rPr>
      </w:pPr>
    </w:p>
    <w:p w14:paraId="012F55C7" w14:textId="77777777" w:rsidR="00556034" w:rsidRDefault="00556034" w:rsidP="00556034">
      <w:pPr>
        <w:ind w:left="360" w:firstLine="0"/>
        <w:rPr>
          <w:rFonts w:ascii="Arial" w:hAnsi="Arial"/>
        </w:rPr>
      </w:pPr>
    </w:p>
    <w:p w14:paraId="6857C804" w14:textId="43D5EE9A" w:rsidR="00737D73" w:rsidRPr="00556034" w:rsidRDefault="00737D73" w:rsidP="00556034">
      <w:pPr>
        <w:pStyle w:val="aff2"/>
        <w:numPr>
          <w:ilvl w:val="0"/>
          <w:numId w:val="31"/>
        </w:numPr>
        <w:rPr>
          <w:rFonts w:ascii="Arial" w:hAnsi="Arial"/>
          <w:b/>
          <w:bCs/>
        </w:rPr>
      </w:pPr>
      <w:proofErr w:type="spellStart"/>
      <w:r w:rsidRPr="00556034">
        <w:rPr>
          <w:rFonts w:ascii="Arial" w:hAnsi="Arial"/>
          <w:b/>
          <w:bCs/>
        </w:rPr>
        <w:t>Διοριστηκα</w:t>
      </w:r>
      <w:proofErr w:type="spellEnd"/>
      <w:r w:rsidRPr="00556034">
        <w:rPr>
          <w:rFonts w:ascii="Arial" w:hAnsi="Arial"/>
          <w:b/>
          <w:bCs/>
        </w:rPr>
        <w:t xml:space="preserve"> </w:t>
      </w:r>
      <w:proofErr w:type="spellStart"/>
      <w:r w:rsidRPr="00556034">
        <w:rPr>
          <w:rFonts w:ascii="Arial" w:hAnsi="Arial"/>
          <w:b/>
          <w:bCs/>
        </w:rPr>
        <w:t>μονιμος</w:t>
      </w:r>
      <w:proofErr w:type="spellEnd"/>
      <w:r w:rsidRPr="00556034">
        <w:rPr>
          <w:rFonts w:ascii="Arial" w:hAnsi="Arial"/>
          <w:b/>
          <w:bCs/>
        </w:rPr>
        <w:t xml:space="preserve">, πως θα </w:t>
      </w:r>
      <w:proofErr w:type="spellStart"/>
      <w:r w:rsidRPr="00556034">
        <w:rPr>
          <w:rFonts w:ascii="Arial" w:hAnsi="Arial"/>
          <w:b/>
          <w:bCs/>
        </w:rPr>
        <w:t>υπολογισω</w:t>
      </w:r>
      <w:proofErr w:type="spellEnd"/>
      <w:r w:rsidRPr="00556034">
        <w:rPr>
          <w:rFonts w:ascii="Arial" w:hAnsi="Arial"/>
          <w:b/>
          <w:bCs/>
        </w:rPr>
        <w:t xml:space="preserve"> τα </w:t>
      </w:r>
      <w:proofErr w:type="spellStart"/>
      <w:r w:rsidRPr="00556034">
        <w:rPr>
          <w:rFonts w:ascii="Arial" w:hAnsi="Arial"/>
          <w:b/>
          <w:bCs/>
        </w:rPr>
        <w:t>μορια</w:t>
      </w:r>
      <w:proofErr w:type="spellEnd"/>
      <w:r w:rsidRPr="00556034">
        <w:rPr>
          <w:rFonts w:ascii="Arial" w:hAnsi="Arial"/>
          <w:b/>
          <w:bCs/>
        </w:rPr>
        <w:t xml:space="preserve"> μου? </w:t>
      </w:r>
      <w:proofErr w:type="spellStart"/>
      <w:r w:rsidRPr="00556034">
        <w:rPr>
          <w:rFonts w:ascii="Arial" w:hAnsi="Arial"/>
          <w:b/>
          <w:bCs/>
        </w:rPr>
        <w:t>Ισχυει</w:t>
      </w:r>
      <w:proofErr w:type="spellEnd"/>
      <w:r w:rsidRPr="00556034">
        <w:rPr>
          <w:rFonts w:ascii="Arial" w:hAnsi="Arial"/>
          <w:b/>
          <w:bCs/>
        </w:rPr>
        <w:t xml:space="preserve"> αυτό που </w:t>
      </w:r>
      <w:proofErr w:type="spellStart"/>
      <w:r w:rsidRPr="00556034">
        <w:rPr>
          <w:rFonts w:ascii="Arial" w:hAnsi="Arial"/>
          <w:b/>
          <w:bCs/>
        </w:rPr>
        <w:t>ειχα</w:t>
      </w:r>
      <w:proofErr w:type="spellEnd"/>
      <w:r w:rsidRPr="00556034">
        <w:rPr>
          <w:rFonts w:ascii="Arial" w:hAnsi="Arial"/>
          <w:b/>
          <w:bCs/>
        </w:rPr>
        <w:t xml:space="preserve"> 1 </w:t>
      </w:r>
      <w:proofErr w:type="spellStart"/>
      <w:r w:rsidRPr="00556034">
        <w:rPr>
          <w:rFonts w:ascii="Arial" w:hAnsi="Arial"/>
          <w:b/>
          <w:bCs/>
        </w:rPr>
        <w:t>μοριο</w:t>
      </w:r>
      <w:proofErr w:type="spellEnd"/>
      <w:r w:rsidRPr="00556034">
        <w:rPr>
          <w:rFonts w:ascii="Arial" w:hAnsi="Arial"/>
          <w:b/>
          <w:bCs/>
        </w:rPr>
        <w:t xml:space="preserve"> το </w:t>
      </w:r>
      <w:proofErr w:type="spellStart"/>
      <w:r w:rsidRPr="00556034">
        <w:rPr>
          <w:rFonts w:ascii="Arial" w:hAnsi="Arial"/>
          <w:b/>
          <w:bCs/>
        </w:rPr>
        <w:t>μηνα</w:t>
      </w:r>
      <w:proofErr w:type="spellEnd"/>
      <w:r w:rsidRPr="00556034">
        <w:rPr>
          <w:rFonts w:ascii="Arial" w:hAnsi="Arial"/>
          <w:b/>
          <w:bCs/>
        </w:rPr>
        <w:t xml:space="preserve"> και 2 στα </w:t>
      </w:r>
      <w:proofErr w:type="spellStart"/>
      <w:r w:rsidRPr="00556034">
        <w:rPr>
          <w:rFonts w:ascii="Arial" w:hAnsi="Arial"/>
          <w:b/>
          <w:bCs/>
        </w:rPr>
        <w:t>δυσπροσιτα</w:t>
      </w:r>
      <w:proofErr w:type="spellEnd"/>
      <w:r w:rsidRPr="00556034">
        <w:rPr>
          <w:rFonts w:ascii="Arial" w:hAnsi="Arial"/>
          <w:b/>
          <w:bCs/>
        </w:rPr>
        <w:t>?</w:t>
      </w:r>
    </w:p>
    <w:p w14:paraId="1CC90859" w14:textId="77777777" w:rsidR="00737D73" w:rsidRDefault="00737D73" w:rsidP="00737D73">
      <w:pPr>
        <w:rPr>
          <w:rFonts w:ascii="Arial" w:hAnsi="Arial"/>
        </w:rPr>
      </w:pPr>
    </w:p>
    <w:p w14:paraId="5014E895" w14:textId="21B0C749" w:rsidR="00737D73" w:rsidRDefault="00737D73" w:rsidP="00737D73">
      <w:pPr>
        <w:rPr>
          <w:rFonts w:ascii="Arial" w:hAnsi="Arial"/>
        </w:rPr>
      </w:pPr>
      <w:r>
        <w:rPr>
          <w:rFonts w:ascii="Arial" w:hAnsi="Arial"/>
        </w:rPr>
        <w:t xml:space="preserve">Τα </w:t>
      </w:r>
      <w:proofErr w:type="spellStart"/>
      <w:r>
        <w:rPr>
          <w:rFonts w:ascii="Arial" w:hAnsi="Arial"/>
        </w:rPr>
        <w:t>μορια</w:t>
      </w:r>
      <w:proofErr w:type="spellEnd"/>
      <w:r>
        <w:rPr>
          <w:rFonts w:ascii="Arial" w:hAnsi="Arial"/>
        </w:rPr>
        <w:t xml:space="preserve"> </w:t>
      </w:r>
      <w:proofErr w:type="spellStart"/>
      <w:r>
        <w:rPr>
          <w:rFonts w:ascii="Arial" w:hAnsi="Arial"/>
        </w:rPr>
        <w:t>προυπηρεσιας</w:t>
      </w:r>
      <w:proofErr w:type="spellEnd"/>
      <w:r>
        <w:rPr>
          <w:rFonts w:ascii="Arial" w:hAnsi="Arial"/>
        </w:rPr>
        <w:t xml:space="preserve"> στην </w:t>
      </w:r>
      <w:proofErr w:type="spellStart"/>
      <w:r>
        <w:rPr>
          <w:rFonts w:ascii="Arial" w:hAnsi="Arial"/>
        </w:rPr>
        <w:t>εκπαιδευση</w:t>
      </w:r>
      <w:proofErr w:type="spellEnd"/>
      <w:r>
        <w:rPr>
          <w:rFonts w:ascii="Arial" w:hAnsi="Arial"/>
        </w:rPr>
        <w:t xml:space="preserve"> θα </w:t>
      </w:r>
      <w:proofErr w:type="spellStart"/>
      <w:r>
        <w:rPr>
          <w:rFonts w:ascii="Arial" w:hAnsi="Arial"/>
        </w:rPr>
        <w:t>υπολογιστουν</w:t>
      </w:r>
      <w:proofErr w:type="spellEnd"/>
      <w:r>
        <w:rPr>
          <w:rFonts w:ascii="Arial" w:hAnsi="Arial"/>
        </w:rPr>
        <w:t xml:space="preserve"> εκ </w:t>
      </w:r>
      <w:proofErr w:type="spellStart"/>
      <w:r>
        <w:rPr>
          <w:rFonts w:ascii="Arial" w:hAnsi="Arial"/>
        </w:rPr>
        <w:t>νεου</w:t>
      </w:r>
      <w:proofErr w:type="spellEnd"/>
      <w:r>
        <w:rPr>
          <w:rFonts w:ascii="Arial" w:hAnsi="Arial"/>
        </w:rPr>
        <w:t xml:space="preserve"> από την </w:t>
      </w:r>
      <w:proofErr w:type="spellStart"/>
      <w:r>
        <w:rPr>
          <w:rFonts w:ascii="Arial" w:hAnsi="Arial"/>
        </w:rPr>
        <w:t>αρχη</w:t>
      </w:r>
      <w:proofErr w:type="spellEnd"/>
      <w:r>
        <w:rPr>
          <w:rFonts w:ascii="Arial" w:hAnsi="Arial"/>
        </w:rPr>
        <w:t xml:space="preserve">. </w:t>
      </w:r>
      <w:proofErr w:type="spellStart"/>
      <w:r>
        <w:rPr>
          <w:rFonts w:ascii="Arial" w:hAnsi="Arial"/>
        </w:rPr>
        <w:t>Εκει</w:t>
      </w:r>
      <w:proofErr w:type="spellEnd"/>
      <w:r>
        <w:rPr>
          <w:rFonts w:ascii="Arial" w:hAnsi="Arial"/>
        </w:rPr>
        <w:t xml:space="preserve"> θα </w:t>
      </w:r>
      <w:proofErr w:type="spellStart"/>
      <w:r>
        <w:rPr>
          <w:rFonts w:ascii="Arial" w:hAnsi="Arial"/>
        </w:rPr>
        <w:t>μετρησει</w:t>
      </w:r>
      <w:proofErr w:type="spellEnd"/>
      <w:r>
        <w:rPr>
          <w:rFonts w:ascii="Arial" w:hAnsi="Arial"/>
        </w:rPr>
        <w:t xml:space="preserve"> </w:t>
      </w:r>
      <w:proofErr w:type="spellStart"/>
      <w:r>
        <w:rPr>
          <w:rFonts w:ascii="Arial" w:hAnsi="Arial"/>
        </w:rPr>
        <w:t>ποσα</w:t>
      </w:r>
      <w:proofErr w:type="spellEnd"/>
      <w:r>
        <w:rPr>
          <w:rFonts w:ascii="Arial" w:hAnsi="Arial"/>
        </w:rPr>
        <w:t xml:space="preserve"> ΜΣΔ </w:t>
      </w:r>
      <w:proofErr w:type="spellStart"/>
      <w:r>
        <w:rPr>
          <w:rFonts w:ascii="Arial" w:hAnsi="Arial"/>
        </w:rPr>
        <w:t>ειχε</w:t>
      </w:r>
      <w:proofErr w:type="spellEnd"/>
      <w:r>
        <w:rPr>
          <w:rFonts w:ascii="Arial" w:hAnsi="Arial"/>
        </w:rPr>
        <w:t xml:space="preserve"> το </w:t>
      </w:r>
      <w:proofErr w:type="spellStart"/>
      <w:r>
        <w:rPr>
          <w:rFonts w:ascii="Arial" w:hAnsi="Arial"/>
        </w:rPr>
        <w:t>συγκεκριμενο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και όχι αν </w:t>
      </w:r>
      <w:proofErr w:type="spellStart"/>
      <w:r>
        <w:rPr>
          <w:rFonts w:ascii="Arial" w:hAnsi="Arial"/>
        </w:rPr>
        <w:t>ηταν</w:t>
      </w:r>
      <w:proofErr w:type="spellEnd"/>
      <w:r>
        <w:rPr>
          <w:rFonts w:ascii="Arial" w:hAnsi="Arial"/>
        </w:rPr>
        <w:t xml:space="preserve"> </w:t>
      </w:r>
      <w:proofErr w:type="spellStart"/>
      <w:r>
        <w:rPr>
          <w:rFonts w:ascii="Arial" w:hAnsi="Arial"/>
        </w:rPr>
        <w:t>δυσπροσιτο</w:t>
      </w:r>
      <w:proofErr w:type="spellEnd"/>
      <w:r>
        <w:rPr>
          <w:rFonts w:ascii="Arial" w:hAnsi="Arial"/>
        </w:rPr>
        <w:t xml:space="preserve"> η όχι. </w:t>
      </w:r>
      <w:proofErr w:type="spellStart"/>
      <w:r>
        <w:rPr>
          <w:rFonts w:ascii="Arial" w:hAnsi="Arial"/>
        </w:rPr>
        <w:t>Παραδειγμα</w:t>
      </w:r>
      <w:proofErr w:type="spellEnd"/>
      <w:r>
        <w:rPr>
          <w:rFonts w:ascii="Arial" w:hAnsi="Arial"/>
        </w:rPr>
        <w:t xml:space="preserve">: </w:t>
      </w:r>
      <w:proofErr w:type="spellStart"/>
      <w:r>
        <w:rPr>
          <w:rFonts w:ascii="Arial" w:hAnsi="Arial"/>
        </w:rPr>
        <w:t>Αναπληρωτης</w:t>
      </w:r>
      <w:proofErr w:type="spellEnd"/>
      <w:r>
        <w:rPr>
          <w:rFonts w:ascii="Arial" w:hAnsi="Arial"/>
        </w:rPr>
        <w:t xml:space="preserve"> στην </w:t>
      </w:r>
      <w:proofErr w:type="spellStart"/>
      <w:r>
        <w:rPr>
          <w:rFonts w:ascii="Arial" w:hAnsi="Arial"/>
        </w:rPr>
        <w:t>Σαλαμινα</w:t>
      </w:r>
      <w:proofErr w:type="spellEnd"/>
      <w:r>
        <w:rPr>
          <w:rFonts w:ascii="Arial" w:hAnsi="Arial"/>
        </w:rPr>
        <w:t xml:space="preserve"> </w:t>
      </w:r>
      <w:proofErr w:type="spellStart"/>
      <w:r>
        <w:rPr>
          <w:rFonts w:ascii="Arial" w:hAnsi="Arial"/>
        </w:rPr>
        <w:t>επαιρνε</w:t>
      </w:r>
      <w:proofErr w:type="spellEnd"/>
      <w:r>
        <w:rPr>
          <w:rFonts w:ascii="Arial" w:hAnsi="Arial"/>
        </w:rPr>
        <w:t xml:space="preserve"> 1 </w:t>
      </w:r>
      <w:proofErr w:type="spellStart"/>
      <w:r>
        <w:rPr>
          <w:rFonts w:ascii="Arial" w:hAnsi="Arial"/>
        </w:rPr>
        <w:t>μοριο</w:t>
      </w:r>
      <w:proofErr w:type="spellEnd"/>
      <w:r>
        <w:rPr>
          <w:rFonts w:ascii="Arial" w:hAnsi="Arial"/>
        </w:rPr>
        <w:t xml:space="preserve">, σαν </w:t>
      </w:r>
      <w:proofErr w:type="spellStart"/>
      <w:r>
        <w:rPr>
          <w:rFonts w:ascii="Arial" w:hAnsi="Arial"/>
        </w:rPr>
        <w:t>μονιμος</w:t>
      </w:r>
      <w:proofErr w:type="spellEnd"/>
      <w:r>
        <w:rPr>
          <w:rFonts w:ascii="Arial" w:hAnsi="Arial"/>
        </w:rPr>
        <w:t xml:space="preserve"> όμως </w:t>
      </w:r>
      <w:proofErr w:type="spellStart"/>
      <w:r>
        <w:rPr>
          <w:rFonts w:ascii="Arial" w:hAnsi="Arial"/>
        </w:rPr>
        <w:t>υπολογιζονται</w:t>
      </w:r>
      <w:proofErr w:type="spellEnd"/>
      <w:r>
        <w:rPr>
          <w:rFonts w:ascii="Arial" w:hAnsi="Arial"/>
        </w:rPr>
        <w:t xml:space="preserve"> ως 4 ΜΣΔ.</w:t>
      </w:r>
    </w:p>
    <w:p w14:paraId="693BCA0F" w14:textId="26DA60CC" w:rsidR="00737D73" w:rsidRPr="00737D73" w:rsidRDefault="00737D73" w:rsidP="00737D73">
      <w:pPr>
        <w:rPr>
          <w:rFonts w:ascii="Arial" w:hAnsi="Arial"/>
        </w:rPr>
      </w:pPr>
      <w:proofErr w:type="spellStart"/>
      <w:r>
        <w:rPr>
          <w:rFonts w:ascii="Arial" w:hAnsi="Arial"/>
        </w:rPr>
        <w:t>Επισης</w:t>
      </w:r>
      <w:proofErr w:type="spellEnd"/>
      <w:r>
        <w:rPr>
          <w:rFonts w:ascii="Arial" w:hAnsi="Arial"/>
        </w:rPr>
        <w:t xml:space="preserve"> αν </w:t>
      </w:r>
      <w:proofErr w:type="spellStart"/>
      <w:r>
        <w:rPr>
          <w:rFonts w:ascii="Arial" w:hAnsi="Arial"/>
        </w:rPr>
        <w:t>μπειτε</w:t>
      </w:r>
      <w:proofErr w:type="spellEnd"/>
      <w:r>
        <w:rPr>
          <w:rFonts w:ascii="Arial" w:hAnsi="Arial"/>
        </w:rPr>
        <w:t xml:space="preserve"> στο </w:t>
      </w:r>
      <w:hyperlink r:id="rId146" w:history="1">
        <w:r w:rsidRPr="00737D73">
          <w:rPr>
            <w:rStyle w:val="-"/>
            <w:rFonts w:ascii="Arial" w:hAnsi="Arial"/>
          </w:rPr>
          <w:t>https://teachers.minedu.gov.gr</w:t>
        </w:r>
      </w:hyperlink>
      <w:r w:rsidRPr="00737D73">
        <w:rPr>
          <w:rFonts w:ascii="Arial" w:hAnsi="Arial"/>
        </w:rPr>
        <w:t xml:space="preserve">, </w:t>
      </w:r>
      <w:r>
        <w:rPr>
          <w:rFonts w:ascii="Arial" w:hAnsi="Arial"/>
        </w:rPr>
        <w:t xml:space="preserve">στο </w:t>
      </w:r>
      <w:proofErr w:type="spellStart"/>
      <w:r>
        <w:rPr>
          <w:rFonts w:ascii="Arial" w:hAnsi="Arial"/>
        </w:rPr>
        <w:t>μενου</w:t>
      </w:r>
      <w:proofErr w:type="spellEnd"/>
      <w:r>
        <w:rPr>
          <w:rFonts w:ascii="Arial" w:hAnsi="Arial"/>
        </w:rPr>
        <w:t xml:space="preserve"> «ΥΠΗΡΕΤΗΣΕΙΣ» θα </w:t>
      </w:r>
      <w:proofErr w:type="spellStart"/>
      <w:r>
        <w:rPr>
          <w:rFonts w:ascii="Arial" w:hAnsi="Arial"/>
        </w:rPr>
        <w:t>βρειτε</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w:t>
      </w:r>
      <w:proofErr w:type="spellStart"/>
      <w:r>
        <w:rPr>
          <w:rFonts w:ascii="Arial" w:hAnsi="Arial"/>
        </w:rPr>
        <w:t>οποτε</w:t>
      </w:r>
      <w:proofErr w:type="spellEnd"/>
      <w:r>
        <w:rPr>
          <w:rFonts w:ascii="Arial" w:hAnsi="Arial"/>
        </w:rPr>
        <w:t xml:space="preserve"> τα </w:t>
      </w:r>
      <w:proofErr w:type="spellStart"/>
      <w:r>
        <w:rPr>
          <w:rFonts w:ascii="Arial" w:hAnsi="Arial"/>
        </w:rPr>
        <w:t>βαλουν</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τα </w:t>
      </w:r>
      <w:proofErr w:type="spellStart"/>
      <w:r>
        <w:rPr>
          <w:rFonts w:ascii="Arial" w:hAnsi="Arial"/>
        </w:rPr>
        <w:t>νεα</w:t>
      </w:r>
      <w:proofErr w:type="spellEnd"/>
      <w:r>
        <w:rPr>
          <w:rFonts w:ascii="Arial" w:hAnsi="Arial"/>
        </w:rPr>
        <w:t xml:space="preserve"> ΜΣΔ.</w:t>
      </w:r>
    </w:p>
    <w:p w14:paraId="00416D8D" w14:textId="39942E87" w:rsidR="005423E1" w:rsidRDefault="00556034" w:rsidP="005423E1">
      <w:pPr>
        <w:ind w:left="720" w:firstLine="0"/>
        <w:rPr>
          <w:rFonts w:ascii="Arial" w:hAnsi="Arial"/>
        </w:rPr>
      </w:pPr>
      <w:proofErr w:type="spellStart"/>
      <w:r>
        <w:rPr>
          <w:rFonts w:ascii="Arial" w:hAnsi="Arial"/>
        </w:rPr>
        <w:t>Τελος</w:t>
      </w:r>
      <w:proofErr w:type="spellEnd"/>
      <w:r>
        <w:rPr>
          <w:rFonts w:ascii="Arial" w:hAnsi="Arial"/>
        </w:rPr>
        <w:t xml:space="preserve"> εάν </w:t>
      </w:r>
      <w:proofErr w:type="spellStart"/>
      <w:r>
        <w:rPr>
          <w:rFonts w:ascii="Arial" w:hAnsi="Arial"/>
        </w:rPr>
        <w:t>θελετε</w:t>
      </w:r>
      <w:proofErr w:type="spellEnd"/>
      <w:r>
        <w:rPr>
          <w:rFonts w:ascii="Arial" w:hAnsi="Arial"/>
        </w:rPr>
        <w:t xml:space="preserve"> να </w:t>
      </w:r>
      <w:proofErr w:type="spellStart"/>
      <w:r>
        <w:rPr>
          <w:rFonts w:ascii="Arial" w:hAnsi="Arial"/>
        </w:rPr>
        <w:t>τσεκαρετε</w:t>
      </w:r>
      <w:proofErr w:type="spellEnd"/>
      <w:r>
        <w:rPr>
          <w:rFonts w:ascii="Arial" w:hAnsi="Arial"/>
        </w:rPr>
        <w:t xml:space="preserve"> αν </w:t>
      </w:r>
      <w:proofErr w:type="spellStart"/>
      <w:r>
        <w:rPr>
          <w:rFonts w:ascii="Arial" w:hAnsi="Arial"/>
        </w:rPr>
        <w:t>εχει</w:t>
      </w:r>
      <w:proofErr w:type="spellEnd"/>
      <w:r>
        <w:rPr>
          <w:rFonts w:ascii="Arial" w:hAnsi="Arial"/>
        </w:rPr>
        <w:t xml:space="preserve"> </w:t>
      </w:r>
      <w:proofErr w:type="spellStart"/>
      <w:r>
        <w:rPr>
          <w:rFonts w:ascii="Arial" w:hAnsi="Arial"/>
        </w:rPr>
        <w:t>γινει</w:t>
      </w:r>
      <w:proofErr w:type="spellEnd"/>
      <w:r>
        <w:rPr>
          <w:rFonts w:ascii="Arial" w:hAnsi="Arial"/>
        </w:rPr>
        <w:t xml:space="preserve"> </w:t>
      </w:r>
      <w:proofErr w:type="spellStart"/>
      <w:r>
        <w:rPr>
          <w:rFonts w:ascii="Arial" w:hAnsi="Arial"/>
        </w:rPr>
        <w:t>σωστος</w:t>
      </w:r>
      <w:proofErr w:type="spellEnd"/>
      <w:r>
        <w:rPr>
          <w:rFonts w:ascii="Arial" w:hAnsi="Arial"/>
        </w:rPr>
        <w:t xml:space="preserve"> </w:t>
      </w:r>
      <w:proofErr w:type="spellStart"/>
      <w:r>
        <w:rPr>
          <w:rFonts w:ascii="Arial" w:hAnsi="Arial"/>
        </w:rPr>
        <w:t>υπολογισμος</w:t>
      </w:r>
      <w:proofErr w:type="spellEnd"/>
      <w:r>
        <w:rPr>
          <w:rFonts w:ascii="Arial" w:hAnsi="Arial"/>
        </w:rPr>
        <w:t xml:space="preserve"> των </w:t>
      </w:r>
      <w:proofErr w:type="spellStart"/>
      <w:r>
        <w:rPr>
          <w:rFonts w:ascii="Arial" w:hAnsi="Arial"/>
        </w:rPr>
        <w:t>μοριων</w:t>
      </w:r>
      <w:proofErr w:type="spellEnd"/>
      <w:r>
        <w:rPr>
          <w:rFonts w:ascii="Arial" w:hAnsi="Arial"/>
        </w:rPr>
        <w:t xml:space="preserve"> σας, ο </w:t>
      </w:r>
      <w:proofErr w:type="spellStart"/>
      <w:r>
        <w:rPr>
          <w:rFonts w:ascii="Arial" w:hAnsi="Arial"/>
        </w:rPr>
        <w:t>τυπος</w:t>
      </w:r>
      <w:proofErr w:type="spellEnd"/>
      <w:r>
        <w:rPr>
          <w:rFonts w:ascii="Arial" w:hAnsi="Arial"/>
        </w:rPr>
        <w:t xml:space="preserve"> είναι ο </w:t>
      </w:r>
      <w:proofErr w:type="spellStart"/>
      <w:r>
        <w:rPr>
          <w:rFonts w:ascii="Arial" w:hAnsi="Arial"/>
        </w:rPr>
        <w:t>παρακατω</w:t>
      </w:r>
      <w:proofErr w:type="spellEnd"/>
      <w:r>
        <w:rPr>
          <w:rFonts w:ascii="Arial" w:hAnsi="Arial"/>
        </w:rPr>
        <w:t>:</w:t>
      </w:r>
    </w:p>
    <w:p w14:paraId="05F652F3" w14:textId="23242666" w:rsidR="00556034" w:rsidRDefault="00556034" w:rsidP="005423E1">
      <w:pPr>
        <w:ind w:left="720" w:firstLine="0"/>
        <w:rPr>
          <w:rFonts w:ascii="Arial" w:hAnsi="Arial"/>
        </w:rPr>
      </w:pPr>
    </w:p>
    <w:p w14:paraId="3FF5149E" w14:textId="066BC766" w:rsidR="00556034" w:rsidRDefault="00556034" w:rsidP="005423E1">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στο </w:t>
      </w:r>
      <w:proofErr w:type="spellStart"/>
      <w:r>
        <w:rPr>
          <w:rFonts w:ascii="Arial" w:hAnsi="Arial"/>
        </w:rPr>
        <w:t>ιδιο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η </w:t>
      </w:r>
      <w:proofErr w:type="spellStart"/>
      <w:r>
        <w:rPr>
          <w:rFonts w:ascii="Arial" w:hAnsi="Arial"/>
        </w:rPr>
        <w:t>ιδιο</w:t>
      </w:r>
      <w:proofErr w:type="spellEnd"/>
      <w:r>
        <w:rPr>
          <w:rFonts w:ascii="Arial" w:hAnsi="Arial"/>
        </w:rPr>
        <w:t xml:space="preserve"> ΜΣΔ:</w:t>
      </w:r>
    </w:p>
    <w:p w14:paraId="5E7E60D8" w14:textId="77777777" w:rsidR="00556034" w:rsidRDefault="00556034" w:rsidP="005423E1">
      <w:pPr>
        <w:ind w:left="720" w:firstLine="0"/>
        <w:rPr>
          <w:rFonts w:ascii="Arial" w:hAnsi="Arial"/>
        </w:rPr>
      </w:pPr>
    </w:p>
    <w:p w14:paraId="6487A487" w14:textId="6FCD5A7C" w:rsidR="00CA0A00" w:rsidRPr="00556034" w:rsidRDefault="00556034" w:rsidP="00556034">
      <w:pPr>
        <w:ind w:left="720" w:firstLine="0"/>
        <w:rPr>
          <w:rFonts w:ascii="Arial" w:hAnsi="Arial"/>
        </w:rPr>
      </w:pPr>
      <m:oMathPara>
        <m:oMath>
          <m:f>
            <m:fPr>
              <m:ctrlPr>
                <w:rPr>
                  <w:rFonts w:ascii="Cambria Math" w:hAnsi="Cambria Math"/>
                </w:rPr>
              </m:ctrlPr>
            </m:fPr>
            <m:num>
              <m:r>
                <w:rPr>
                  <w:rFonts w:ascii="Cambria Math" w:hAnsi="Cambria Math"/>
                </w:rPr>
                <m:t>ΜΗΝΑΣ</m:t>
              </m:r>
            </m:num>
            <m:den>
              <m:r>
                <w:rPr>
                  <w:rFonts w:ascii="Cambria Math" w:hAnsi="Cambria Math"/>
                </w:rPr>
                <m:t>12</m:t>
              </m:r>
            </m:den>
          </m:f>
          <m:r>
            <w:rPr>
              <w:rFonts w:ascii="Cambria Math" w:hAnsi="Cambria Math"/>
            </w:rPr>
            <m:t>Χ ΚΑΤΗΓΟΡΙΑ ΣΧΟΛΕΙΟΥ</m:t>
          </m:r>
        </m:oMath>
      </m:oMathPara>
    </w:p>
    <w:p w14:paraId="2DDFC512" w14:textId="77777777" w:rsidR="00556034" w:rsidRDefault="00556034" w:rsidP="00556034">
      <w:pPr>
        <w:ind w:left="720" w:firstLine="0"/>
        <w:rPr>
          <w:rFonts w:ascii="Arial" w:hAnsi="Arial"/>
        </w:rPr>
      </w:pPr>
    </w:p>
    <w:p w14:paraId="6EEEAEF9" w14:textId="7680226C" w:rsidR="00556034" w:rsidRDefault="00556034" w:rsidP="00556034">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w:t>
      </w:r>
      <w:proofErr w:type="spellStart"/>
      <w:r>
        <w:rPr>
          <w:rFonts w:ascii="Arial" w:hAnsi="Arial"/>
        </w:rPr>
        <w:t>παραλληλα</w:t>
      </w:r>
      <w:proofErr w:type="spellEnd"/>
      <w:r>
        <w:rPr>
          <w:rFonts w:ascii="Arial" w:hAnsi="Arial"/>
        </w:rPr>
        <w:t xml:space="preserve"> σε </w:t>
      </w:r>
      <w:proofErr w:type="spellStart"/>
      <w:r>
        <w:rPr>
          <w:rFonts w:ascii="Arial" w:hAnsi="Arial"/>
        </w:rPr>
        <w:t>διαφορετικης</w:t>
      </w:r>
      <w:proofErr w:type="spellEnd"/>
      <w:r>
        <w:rPr>
          <w:rFonts w:ascii="Arial" w:hAnsi="Arial"/>
        </w:rPr>
        <w:t xml:space="preserve"> </w:t>
      </w:r>
      <w:proofErr w:type="spellStart"/>
      <w:r>
        <w:rPr>
          <w:rFonts w:ascii="Arial" w:hAnsi="Arial"/>
        </w:rPr>
        <w:t>κατηγοριας</w:t>
      </w:r>
      <w:proofErr w:type="spellEnd"/>
      <w:r>
        <w:rPr>
          <w:rFonts w:ascii="Arial" w:hAnsi="Arial"/>
        </w:rPr>
        <w:t xml:space="preserve"> </w:t>
      </w:r>
      <w:proofErr w:type="spellStart"/>
      <w:r>
        <w:rPr>
          <w:rFonts w:ascii="Arial" w:hAnsi="Arial"/>
        </w:rPr>
        <w:t>σχολειων</w:t>
      </w:r>
      <w:proofErr w:type="spellEnd"/>
      <w:r>
        <w:rPr>
          <w:rFonts w:ascii="Arial" w:hAnsi="Arial"/>
        </w:rPr>
        <w:t>:</w:t>
      </w:r>
    </w:p>
    <w:p w14:paraId="499D53EC" w14:textId="77777777" w:rsidR="00556034" w:rsidRDefault="00556034" w:rsidP="00556034">
      <w:pPr>
        <w:ind w:left="720" w:firstLine="0"/>
        <w:rPr>
          <w:rFonts w:ascii="Arial" w:hAnsi="Arial"/>
        </w:rPr>
      </w:pPr>
    </w:p>
    <w:p w14:paraId="04029A8D" w14:textId="6B632D4F" w:rsidR="00556034" w:rsidRDefault="00556034" w:rsidP="00556034">
      <w:pPr>
        <w:ind w:left="720" w:firstLine="0"/>
        <w:rPr>
          <w:rFonts w:ascii="Arial" w:hAnsi="Arial"/>
        </w:rPr>
      </w:pPr>
      <m:oMathPara>
        <m:oMath>
          <m:r>
            <w:rPr>
              <w:rFonts w:ascii="Cambria Math" w:hAnsi="Cambria Math"/>
            </w:rPr>
            <m:t xml:space="preserve">ΚΑΤΗΓΟΡΙΑ ΣΧΟΛΕΙΟΥ Χ </m:t>
          </m:r>
          <m:f>
            <m:fPr>
              <m:ctrlPr>
                <w:rPr>
                  <w:rFonts w:ascii="Cambria Math" w:hAnsi="Cambria Math"/>
                </w:rPr>
              </m:ctrlPr>
            </m:fPr>
            <m:num>
              <m:r>
                <w:rPr>
                  <w:rFonts w:ascii="Cambria Math" w:hAnsi="Cambria Math"/>
                </w:rPr>
                <m:t>ΜΕΡΕΣ ΕΒΔΟΜΑΔΑΣ</m:t>
              </m:r>
            </m:num>
            <m:den>
              <m:r>
                <w:rPr>
                  <w:rFonts w:ascii="Cambria Math" w:hAnsi="Cambria Math"/>
                </w:rPr>
                <m:t>5</m:t>
              </m:r>
            </m:den>
          </m:f>
          <m:r>
            <m:rPr>
              <m:sty m:val="p"/>
            </m:rPr>
            <w:rPr>
              <w:rFonts w:ascii="Cambria Math" w:hAnsi="Cambria Math"/>
            </w:rPr>
            <m:t>Χ</m:t>
          </m:r>
          <m:f>
            <m:fPr>
              <m:ctrlPr>
                <w:rPr>
                  <w:rFonts w:ascii="Cambria Math" w:hAnsi="Cambria Math"/>
                </w:rPr>
              </m:ctrlPr>
            </m:fPr>
            <m:num>
              <m:r>
                <w:rPr>
                  <w:rFonts w:ascii="Cambria Math" w:hAnsi="Cambria Math"/>
                </w:rPr>
                <m:t>ΜΗΝΕΣ</m:t>
              </m:r>
            </m:num>
            <m:den>
              <m:r>
                <w:rPr>
                  <w:rFonts w:ascii="Cambria Math" w:hAnsi="Cambria Math"/>
                </w:rPr>
                <m:t>12</m:t>
              </m:r>
            </m:den>
          </m:f>
        </m:oMath>
      </m:oMathPara>
    </w:p>
    <w:p w14:paraId="501A5C9D" w14:textId="77777777" w:rsidR="00CA0A00" w:rsidRDefault="00CA0A00" w:rsidP="00CA0A00">
      <w:pPr>
        <w:ind w:firstLine="0"/>
        <w:rPr>
          <w:rFonts w:ascii="Arial" w:hAnsi="Arial"/>
        </w:rPr>
      </w:pPr>
    </w:p>
    <w:p w14:paraId="5EBBE298" w14:textId="77777777" w:rsidR="00CA0A00" w:rsidRDefault="00CA0A00" w:rsidP="00CA0A00">
      <w:pPr>
        <w:ind w:firstLine="0"/>
        <w:rPr>
          <w:rFonts w:ascii="Arial" w:hAnsi="Arial"/>
        </w:rPr>
      </w:pPr>
    </w:p>
    <w:p w14:paraId="3D644CF0" w14:textId="77777777" w:rsidR="004302CD" w:rsidRDefault="004302CD" w:rsidP="00EC5F11">
      <w:pPr>
        <w:rPr>
          <w:rFonts w:ascii="Arial" w:hAnsi="Arial"/>
        </w:rPr>
      </w:pPr>
    </w:p>
    <w:p w14:paraId="2E525B3A" w14:textId="77777777" w:rsidR="004302CD" w:rsidRDefault="004302CD" w:rsidP="00EC5F11">
      <w:pPr>
        <w:rPr>
          <w:rFonts w:ascii="Arial" w:hAnsi="Arial"/>
        </w:rPr>
      </w:pPr>
    </w:p>
    <w:p w14:paraId="316C1E74" w14:textId="77777777" w:rsidR="004302CD" w:rsidRDefault="004302CD" w:rsidP="00EC5F11">
      <w:pPr>
        <w:rPr>
          <w:rFonts w:ascii="Arial" w:hAnsi="Arial"/>
        </w:rPr>
      </w:pPr>
    </w:p>
    <w:p w14:paraId="70F9EE62" w14:textId="77777777" w:rsidR="004302CD" w:rsidRDefault="004302CD" w:rsidP="00EC5F11">
      <w:pPr>
        <w:rPr>
          <w:rFonts w:ascii="Arial" w:hAnsi="Arial"/>
        </w:rPr>
      </w:pPr>
    </w:p>
    <w:p w14:paraId="11179E8D" w14:textId="1BD90DFA" w:rsidR="00D9162A" w:rsidRDefault="000136AA" w:rsidP="00EC5F11">
      <w:pPr>
        <w:rPr>
          <w:rFonts w:ascii="Arial" w:hAnsi="Arial"/>
        </w:rPr>
      </w:pPr>
      <w:r>
        <w:rPr>
          <w:rFonts w:ascii="Arial" w:hAnsi="Arial"/>
        </w:rPr>
        <w:t xml:space="preserve">Εδώ </w:t>
      </w:r>
      <w:proofErr w:type="spellStart"/>
      <w:r>
        <w:rPr>
          <w:rFonts w:ascii="Arial" w:hAnsi="Arial"/>
        </w:rPr>
        <w:t>τελειωνει</w:t>
      </w:r>
      <w:proofErr w:type="spellEnd"/>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προσπαθεια</w:t>
      </w:r>
      <w:proofErr w:type="spellEnd"/>
      <w:r>
        <w:rPr>
          <w:rFonts w:ascii="Arial" w:hAnsi="Arial"/>
        </w:rPr>
        <w:t xml:space="preserve">, </w:t>
      </w:r>
      <w:proofErr w:type="spellStart"/>
      <w:r>
        <w:rPr>
          <w:rFonts w:ascii="Arial" w:hAnsi="Arial"/>
        </w:rPr>
        <w:t>σιγουρα</w:t>
      </w:r>
      <w:proofErr w:type="spellEnd"/>
      <w:r>
        <w:rPr>
          <w:rFonts w:ascii="Arial" w:hAnsi="Arial"/>
        </w:rPr>
        <w:t xml:space="preserve"> στο </w:t>
      </w:r>
      <w:proofErr w:type="spellStart"/>
      <w:r>
        <w:rPr>
          <w:rFonts w:ascii="Arial" w:hAnsi="Arial"/>
        </w:rPr>
        <w:t>μελλον</w:t>
      </w:r>
      <w:proofErr w:type="spellEnd"/>
      <w:r>
        <w:rPr>
          <w:rFonts w:ascii="Arial" w:hAnsi="Arial"/>
        </w:rPr>
        <w:t xml:space="preserve"> θα </w:t>
      </w:r>
      <w:proofErr w:type="spellStart"/>
      <w:r>
        <w:rPr>
          <w:rFonts w:ascii="Arial" w:hAnsi="Arial"/>
        </w:rPr>
        <w:t>υπαρχουν</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Όπως </w:t>
      </w:r>
      <w:proofErr w:type="spellStart"/>
      <w:r>
        <w:rPr>
          <w:rFonts w:ascii="Arial" w:hAnsi="Arial"/>
        </w:rPr>
        <w:t>παντα</w:t>
      </w:r>
      <w:proofErr w:type="spellEnd"/>
      <w:r>
        <w:rPr>
          <w:rFonts w:ascii="Arial" w:hAnsi="Arial"/>
        </w:rPr>
        <w:t xml:space="preserve">, αν </w:t>
      </w:r>
      <w:proofErr w:type="spellStart"/>
      <w:r>
        <w:rPr>
          <w:rFonts w:ascii="Arial" w:hAnsi="Arial"/>
        </w:rPr>
        <w:t>θελετε</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η </w:t>
      </w:r>
      <w:proofErr w:type="spellStart"/>
      <w:r>
        <w:rPr>
          <w:rFonts w:ascii="Arial" w:hAnsi="Arial"/>
        </w:rPr>
        <w:t>ερωτηματα</w:t>
      </w:r>
      <w:proofErr w:type="spellEnd"/>
      <w:r>
        <w:rPr>
          <w:rFonts w:ascii="Arial" w:hAnsi="Arial"/>
        </w:rPr>
        <w:t xml:space="preserve"> που </w:t>
      </w:r>
      <w:proofErr w:type="spellStart"/>
      <w:r>
        <w:rPr>
          <w:rFonts w:ascii="Arial" w:hAnsi="Arial"/>
        </w:rPr>
        <w:t>πρεπει</w:t>
      </w:r>
      <w:proofErr w:type="spellEnd"/>
      <w:r>
        <w:rPr>
          <w:rFonts w:ascii="Arial" w:hAnsi="Arial"/>
        </w:rPr>
        <w:t xml:space="preserve"> να μπουν, πολύ </w:t>
      </w:r>
      <w:proofErr w:type="spellStart"/>
      <w:r>
        <w:rPr>
          <w:rFonts w:ascii="Arial" w:hAnsi="Arial"/>
        </w:rPr>
        <w:t>ευχαριστως</w:t>
      </w:r>
      <w:proofErr w:type="spellEnd"/>
      <w:r>
        <w:rPr>
          <w:rFonts w:ascii="Arial" w:hAnsi="Arial"/>
        </w:rPr>
        <w:t xml:space="preserve"> να </w:t>
      </w:r>
      <w:proofErr w:type="spellStart"/>
      <w:r>
        <w:rPr>
          <w:rFonts w:ascii="Arial" w:hAnsi="Arial"/>
        </w:rPr>
        <w:t>στειλετε</w:t>
      </w:r>
      <w:proofErr w:type="spellEnd"/>
      <w:r>
        <w:rPr>
          <w:rFonts w:ascii="Arial" w:hAnsi="Arial"/>
        </w:rPr>
        <w:t xml:space="preserve"> τις </w:t>
      </w:r>
      <w:proofErr w:type="spellStart"/>
      <w:r>
        <w:rPr>
          <w:rFonts w:ascii="Arial" w:hAnsi="Arial"/>
        </w:rPr>
        <w:t>υποδειξεις</w:t>
      </w:r>
      <w:proofErr w:type="spellEnd"/>
      <w:r>
        <w:rPr>
          <w:rFonts w:ascii="Arial" w:hAnsi="Arial"/>
        </w:rPr>
        <w:t xml:space="preserve"> σας.</w:t>
      </w:r>
    </w:p>
    <w:p w14:paraId="3B2B9EE7" w14:textId="77777777" w:rsidR="00D9162A" w:rsidRDefault="00D9162A" w:rsidP="00EC5F11">
      <w:pPr>
        <w:rPr>
          <w:rFonts w:ascii="Arial" w:hAnsi="Arial"/>
        </w:rPr>
      </w:pPr>
    </w:p>
    <w:p w14:paraId="133EDE69" w14:textId="77777777" w:rsidR="00D9162A" w:rsidRDefault="00D9162A" w:rsidP="00EC5F11">
      <w:pPr>
        <w:rPr>
          <w:rFonts w:ascii="Arial" w:hAnsi="Arial"/>
        </w:rPr>
      </w:pPr>
    </w:p>
    <w:p w14:paraId="53B9D781" w14:textId="77777777" w:rsidR="00D9162A" w:rsidRDefault="00D9162A" w:rsidP="00EC5F11">
      <w:pPr>
        <w:rPr>
          <w:rFonts w:ascii="Arial" w:hAnsi="Arial"/>
        </w:rPr>
      </w:pPr>
    </w:p>
    <w:p w14:paraId="174E44AF" w14:textId="77777777" w:rsidR="00D9162A" w:rsidRPr="00173ADB" w:rsidRDefault="00D9162A" w:rsidP="00EC5F11">
      <w:pPr>
        <w:rPr>
          <w:rFonts w:ascii="Arial" w:hAnsi="Arial"/>
        </w:rPr>
      </w:pPr>
    </w:p>
    <w:p w14:paraId="390F64FA" w14:textId="36F2835D"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47"/>
      <w:footerReference w:type="default" r:id="rId148"/>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4F8B5" w14:textId="77777777" w:rsidR="00125A84" w:rsidRDefault="00125A84" w:rsidP="007379BB">
      <w:r>
        <w:separator/>
      </w:r>
    </w:p>
  </w:endnote>
  <w:endnote w:type="continuationSeparator" w:id="0">
    <w:p w14:paraId="50CA129F" w14:textId="77777777" w:rsidR="00125A84" w:rsidRDefault="00125A84" w:rsidP="007379BB">
      <w:r>
        <w:continuationSeparator/>
      </w:r>
    </w:p>
  </w:endnote>
  <w:endnote w:type="continuationNotice" w:id="1">
    <w:p w14:paraId="74FD01C7" w14:textId="77777777" w:rsidR="00125A84" w:rsidRDefault="00125A84"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8"/>
      </w:rPr>
      <w:id w:val="497314515"/>
      <w:docPartObj>
        <w:docPartGallery w:val="Page Numbers (Bottom of Page)"/>
        <w:docPartUnique/>
      </w:docPartObj>
    </w:sdt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53F1F" w14:textId="77777777" w:rsidR="00125A84" w:rsidRDefault="00125A84" w:rsidP="007379BB">
      <w:r>
        <w:separator/>
      </w:r>
    </w:p>
  </w:footnote>
  <w:footnote w:type="continuationSeparator" w:id="0">
    <w:p w14:paraId="0ACA565A" w14:textId="77777777" w:rsidR="00125A84" w:rsidRDefault="00125A84" w:rsidP="007379BB">
      <w:r>
        <w:continuationSeparator/>
      </w:r>
    </w:p>
  </w:footnote>
  <w:footnote w:type="continuationNotice" w:id="1">
    <w:p w14:paraId="59A55014" w14:textId="77777777" w:rsidR="00125A84" w:rsidRDefault="00125A84"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B12F9" w14:textId="79B90900" w:rsidR="00D9162A" w:rsidRPr="00D9162A" w:rsidRDefault="00EB63C7" w:rsidP="00D9162A">
    <w:pPr>
      <w:pStyle w:val="af5"/>
      <w:jc w:val="right"/>
      <w:rPr>
        <w:rFonts w:cs="Times New Roman"/>
        <w:b/>
        <w:bCs/>
        <w:color w:val="000000" w:themeColor="text1"/>
        <w:sz w:val="20"/>
        <w:szCs w:val="20"/>
      </w:rPr>
    </w:pPr>
    <w:r w:rsidRPr="001C15A8">
      <w:rPr>
        <w:rFonts w:cs="Times New Roman"/>
        <w:b/>
        <w:bCs/>
        <w:color w:val="000000" w:themeColor="text1"/>
        <w:sz w:val="20"/>
        <w:szCs w:val="20"/>
      </w:rPr>
      <w:t>Οδηγός για τον νέο Αναπληρωτή</w:t>
    </w:r>
    <w:r w:rsidR="00D9162A">
      <w:rPr>
        <w:rFonts w:cs="Times New Roman"/>
        <w:b/>
        <w:bCs/>
        <w:color w:val="000000" w:themeColor="text1"/>
        <w:sz w:val="20"/>
        <w:szCs w:val="20"/>
      </w:rPr>
      <w:t xml:space="preserve"> - Νεοδιόριστο</w:t>
    </w:r>
    <w:r w:rsidRPr="001C15A8">
      <w:rPr>
        <w:rFonts w:cs="Times New Roman"/>
        <w:b/>
        <w:bCs/>
        <w:color w:val="000000" w:themeColor="text1"/>
        <w:sz w:val="20"/>
        <w:szCs w:val="20"/>
      </w:rPr>
      <w:t xml:space="preserve"> εκπαιδευτικό 202</w:t>
    </w:r>
    <w:r w:rsidR="00D9162A">
      <w:rPr>
        <w:rFonts w:cs="Times New Roman"/>
        <w:b/>
        <w:bCs/>
        <w:color w:val="000000" w:themeColor="text1"/>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806D5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Σημάδι ελέγχου" style="width:15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" o:bullet="t">
        <v:imagedata r:id="rId1" o:title="" croptop="-7919f" cropbottom="-8465f" cropright="-440f"/>
      </v:shape>
    </w:pict>
  </w:numPicBullet>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965189D"/>
    <w:multiLevelType w:val="hybridMultilevel"/>
    <w:tmpl w:val="E6F83AB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54C195C"/>
    <w:multiLevelType w:val="hybridMultilevel"/>
    <w:tmpl w:val="F88E1706"/>
    <w:lvl w:ilvl="0" w:tplc="24DA1E40">
      <w:start w:val="2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2FC84497"/>
    <w:multiLevelType w:val="hybridMultilevel"/>
    <w:tmpl w:val="E88CFC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62146DE"/>
    <w:multiLevelType w:val="hybridMultilevel"/>
    <w:tmpl w:val="239EC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4C4E06"/>
    <w:multiLevelType w:val="hybridMultilevel"/>
    <w:tmpl w:val="18C6E3F4"/>
    <w:lvl w:ilvl="0" w:tplc="24DA1E40">
      <w:start w:val="24"/>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5" w15:restartNumberingAfterBreak="0">
    <w:nsid w:val="459F2F01"/>
    <w:multiLevelType w:val="hybridMultilevel"/>
    <w:tmpl w:val="EE68C23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15:restartNumberingAfterBreak="0">
    <w:nsid w:val="5510064A"/>
    <w:multiLevelType w:val="hybridMultilevel"/>
    <w:tmpl w:val="DF1A9B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724A59C9"/>
    <w:multiLevelType w:val="hybridMultilevel"/>
    <w:tmpl w:val="875C676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7"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5"/>
  </w:num>
  <w:num w:numId="4" w16cid:durableId="1372459885">
    <w:abstractNumId w:val="4"/>
  </w:num>
  <w:num w:numId="5" w16cid:durableId="693313320">
    <w:abstractNumId w:val="35"/>
  </w:num>
  <w:num w:numId="6" w16cid:durableId="627277280">
    <w:abstractNumId w:val="33"/>
  </w:num>
  <w:num w:numId="7" w16cid:durableId="511068593">
    <w:abstractNumId w:val="10"/>
  </w:num>
  <w:num w:numId="8" w16cid:durableId="614485846">
    <w:abstractNumId w:val="37"/>
  </w:num>
  <w:num w:numId="9" w16cid:durableId="342828040">
    <w:abstractNumId w:val="8"/>
  </w:num>
  <w:num w:numId="10" w16cid:durableId="2109084204">
    <w:abstractNumId w:val="16"/>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21"/>
  </w:num>
  <w:num w:numId="17" w16cid:durableId="698047664">
    <w:abstractNumId w:val="7"/>
  </w:num>
  <w:num w:numId="18" w16cid:durableId="326180125">
    <w:abstractNumId w:val="26"/>
  </w:num>
  <w:num w:numId="19" w16cid:durableId="1817188925">
    <w:abstractNumId w:val="18"/>
  </w:num>
  <w:num w:numId="20" w16cid:durableId="2019388003">
    <w:abstractNumId w:val="11"/>
  </w:num>
  <w:num w:numId="21" w16cid:durableId="362946846">
    <w:abstractNumId w:val="13"/>
  </w:num>
  <w:num w:numId="22" w16cid:durableId="1344937051">
    <w:abstractNumId w:val="9"/>
  </w:num>
  <w:num w:numId="23" w16cid:durableId="1914192742">
    <w:abstractNumId w:val="31"/>
  </w:num>
  <w:num w:numId="24" w16cid:durableId="69885183">
    <w:abstractNumId w:val="36"/>
  </w:num>
  <w:num w:numId="25" w16cid:durableId="301887045">
    <w:abstractNumId w:val="14"/>
  </w:num>
  <w:num w:numId="26" w16cid:durableId="1537695532">
    <w:abstractNumId w:val="29"/>
  </w:num>
  <w:num w:numId="27" w16cid:durableId="134565195">
    <w:abstractNumId w:val="34"/>
  </w:num>
  <w:num w:numId="28" w16cid:durableId="473179656">
    <w:abstractNumId w:val="23"/>
  </w:num>
  <w:num w:numId="29" w16cid:durableId="1078014028">
    <w:abstractNumId w:val="27"/>
  </w:num>
  <w:num w:numId="30" w16cid:durableId="1108697604">
    <w:abstractNumId w:val="28"/>
  </w:num>
  <w:num w:numId="31" w16cid:durableId="2073238300">
    <w:abstractNumId w:val="17"/>
  </w:num>
  <w:num w:numId="32" w16cid:durableId="1651014320">
    <w:abstractNumId w:val="38"/>
  </w:num>
  <w:num w:numId="33" w16cid:durableId="849490062">
    <w:abstractNumId w:val="19"/>
  </w:num>
  <w:num w:numId="34" w16cid:durableId="2124760307">
    <w:abstractNumId w:val="30"/>
  </w:num>
  <w:num w:numId="35" w16cid:durableId="1555241362">
    <w:abstractNumId w:val="20"/>
  </w:num>
  <w:num w:numId="36" w16cid:durableId="1362241165">
    <w:abstractNumId w:val="22"/>
  </w:num>
  <w:num w:numId="37" w16cid:durableId="448819359">
    <w:abstractNumId w:val="24"/>
  </w:num>
  <w:num w:numId="38" w16cid:durableId="309598592">
    <w:abstractNumId w:val="12"/>
  </w:num>
  <w:num w:numId="39" w16cid:durableId="1833787136">
    <w:abstractNumId w:val="25"/>
  </w:num>
  <w:num w:numId="40" w16cid:durableId="979152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05A93"/>
    <w:rsid w:val="0001105E"/>
    <w:rsid w:val="00012231"/>
    <w:rsid w:val="000136AA"/>
    <w:rsid w:val="00022243"/>
    <w:rsid w:val="00024550"/>
    <w:rsid w:val="000268C0"/>
    <w:rsid w:val="00026E9A"/>
    <w:rsid w:val="00030B3C"/>
    <w:rsid w:val="00065738"/>
    <w:rsid w:val="00067D30"/>
    <w:rsid w:val="00075B88"/>
    <w:rsid w:val="000760D1"/>
    <w:rsid w:val="000813A1"/>
    <w:rsid w:val="00087A45"/>
    <w:rsid w:val="000A07B6"/>
    <w:rsid w:val="000A777D"/>
    <w:rsid w:val="000B270B"/>
    <w:rsid w:val="000B4B27"/>
    <w:rsid w:val="000B7B08"/>
    <w:rsid w:val="000C7898"/>
    <w:rsid w:val="000E1250"/>
    <w:rsid w:val="000E14A8"/>
    <w:rsid w:val="000E2002"/>
    <w:rsid w:val="000E5408"/>
    <w:rsid w:val="000E5B16"/>
    <w:rsid w:val="000E62F2"/>
    <w:rsid w:val="000E6BF3"/>
    <w:rsid w:val="000F5197"/>
    <w:rsid w:val="000F5594"/>
    <w:rsid w:val="000F7FB1"/>
    <w:rsid w:val="0010279C"/>
    <w:rsid w:val="00102BAA"/>
    <w:rsid w:val="00112A78"/>
    <w:rsid w:val="00116768"/>
    <w:rsid w:val="00123DD8"/>
    <w:rsid w:val="00125A84"/>
    <w:rsid w:val="00133BA3"/>
    <w:rsid w:val="00137ACC"/>
    <w:rsid w:val="0014099B"/>
    <w:rsid w:val="0014452C"/>
    <w:rsid w:val="00161554"/>
    <w:rsid w:val="00163878"/>
    <w:rsid w:val="0016414E"/>
    <w:rsid w:val="001653BF"/>
    <w:rsid w:val="0017322A"/>
    <w:rsid w:val="001735A6"/>
    <w:rsid w:val="00173ADB"/>
    <w:rsid w:val="0018245C"/>
    <w:rsid w:val="00194DF1"/>
    <w:rsid w:val="00195385"/>
    <w:rsid w:val="001A3CD4"/>
    <w:rsid w:val="001C0DE4"/>
    <w:rsid w:val="001C0F32"/>
    <w:rsid w:val="001C15A8"/>
    <w:rsid w:val="001C7B6C"/>
    <w:rsid w:val="001D0E60"/>
    <w:rsid w:val="001D47B3"/>
    <w:rsid w:val="001F4F5F"/>
    <w:rsid w:val="001F5A22"/>
    <w:rsid w:val="0020227D"/>
    <w:rsid w:val="00216011"/>
    <w:rsid w:val="00217923"/>
    <w:rsid w:val="002260FF"/>
    <w:rsid w:val="002263DE"/>
    <w:rsid w:val="002325A6"/>
    <w:rsid w:val="00232B80"/>
    <w:rsid w:val="0024118B"/>
    <w:rsid w:val="00242E50"/>
    <w:rsid w:val="00247B09"/>
    <w:rsid w:val="00252028"/>
    <w:rsid w:val="00255342"/>
    <w:rsid w:val="00256E9B"/>
    <w:rsid w:val="00274B0F"/>
    <w:rsid w:val="0027749B"/>
    <w:rsid w:val="002776FB"/>
    <w:rsid w:val="00290062"/>
    <w:rsid w:val="0029097C"/>
    <w:rsid w:val="00291C68"/>
    <w:rsid w:val="00291D1B"/>
    <w:rsid w:val="002A1750"/>
    <w:rsid w:val="002B1947"/>
    <w:rsid w:val="002B30EE"/>
    <w:rsid w:val="002C68A8"/>
    <w:rsid w:val="002E772B"/>
    <w:rsid w:val="002F16DE"/>
    <w:rsid w:val="002F6B0B"/>
    <w:rsid w:val="00303D9C"/>
    <w:rsid w:val="00306C86"/>
    <w:rsid w:val="00310011"/>
    <w:rsid w:val="003241E8"/>
    <w:rsid w:val="003329BE"/>
    <w:rsid w:val="00340357"/>
    <w:rsid w:val="0034629B"/>
    <w:rsid w:val="00367979"/>
    <w:rsid w:val="0036797E"/>
    <w:rsid w:val="003800F9"/>
    <w:rsid w:val="003804BB"/>
    <w:rsid w:val="00384C80"/>
    <w:rsid w:val="003910ED"/>
    <w:rsid w:val="003A529E"/>
    <w:rsid w:val="003A6E20"/>
    <w:rsid w:val="003B21B7"/>
    <w:rsid w:val="003C37CD"/>
    <w:rsid w:val="003C6BAE"/>
    <w:rsid w:val="003D78CE"/>
    <w:rsid w:val="003E06D5"/>
    <w:rsid w:val="003E0E07"/>
    <w:rsid w:val="003E3962"/>
    <w:rsid w:val="003E6878"/>
    <w:rsid w:val="003E6C9C"/>
    <w:rsid w:val="003E6D22"/>
    <w:rsid w:val="003F680C"/>
    <w:rsid w:val="004011CE"/>
    <w:rsid w:val="0040200E"/>
    <w:rsid w:val="0040452B"/>
    <w:rsid w:val="00412D03"/>
    <w:rsid w:val="00424268"/>
    <w:rsid w:val="004302CD"/>
    <w:rsid w:val="00434192"/>
    <w:rsid w:val="004364BD"/>
    <w:rsid w:val="00441CD9"/>
    <w:rsid w:val="004451C3"/>
    <w:rsid w:val="00450D32"/>
    <w:rsid w:val="00454EAD"/>
    <w:rsid w:val="004563CA"/>
    <w:rsid w:val="00460EC1"/>
    <w:rsid w:val="00462B1C"/>
    <w:rsid w:val="00474D17"/>
    <w:rsid w:val="00481046"/>
    <w:rsid w:val="00481517"/>
    <w:rsid w:val="00481E33"/>
    <w:rsid w:val="0048450E"/>
    <w:rsid w:val="00484E6B"/>
    <w:rsid w:val="00485E39"/>
    <w:rsid w:val="00495D18"/>
    <w:rsid w:val="0049705C"/>
    <w:rsid w:val="004A014B"/>
    <w:rsid w:val="004A0B18"/>
    <w:rsid w:val="004A0C5E"/>
    <w:rsid w:val="004A686B"/>
    <w:rsid w:val="004B2FAE"/>
    <w:rsid w:val="004B4ABE"/>
    <w:rsid w:val="004B4B2E"/>
    <w:rsid w:val="004C046B"/>
    <w:rsid w:val="004C117B"/>
    <w:rsid w:val="004C2AF8"/>
    <w:rsid w:val="004C795C"/>
    <w:rsid w:val="004D0621"/>
    <w:rsid w:val="004D349F"/>
    <w:rsid w:val="004D3F53"/>
    <w:rsid w:val="004D531C"/>
    <w:rsid w:val="004D68E4"/>
    <w:rsid w:val="004E45E5"/>
    <w:rsid w:val="004F7769"/>
    <w:rsid w:val="0051198E"/>
    <w:rsid w:val="005123B5"/>
    <w:rsid w:val="0051381C"/>
    <w:rsid w:val="00513E06"/>
    <w:rsid w:val="005161FF"/>
    <w:rsid w:val="00526A45"/>
    <w:rsid w:val="00530C8D"/>
    <w:rsid w:val="00535A5A"/>
    <w:rsid w:val="005372B9"/>
    <w:rsid w:val="00540FC2"/>
    <w:rsid w:val="005423E1"/>
    <w:rsid w:val="005447F6"/>
    <w:rsid w:val="00555742"/>
    <w:rsid w:val="0055586F"/>
    <w:rsid w:val="00556034"/>
    <w:rsid w:val="00562DF7"/>
    <w:rsid w:val="00564AEB"/>
    <w:rsid w:val="00566BF5"/>
    <w:rsid w:val="00587B0C"/>
    <w:rsid w:val="00594612"/>
    <w:rsid w:val="005B486A"/>
    <w:rsid w:val="005C7019"/>
    <w:rsid w:val="005E00EC"/>
    <w:rsid w:val="005E7CEF"/>
    <w:rsid w:val="00600840"/>
    <w:rsid w:val="00610F0F"/>
    <w:rsid w:val="00615B27"/>
    <w:rsid w:val="006163B2"/>
    <w:rsid w:val="00625AFD"/>
    <w:rsid w:val="00625D4F"/>
    <w:rsid w:val="00630056"/>
    <w:rsid w:val="00630DB8"/>
    <w:rsid w:val="00631175"/>
    <w:rsid w:val="00636A31"/>
    <w:rsid w:val="006408A7"/>
    <w:rsid w:val="00640A2F"/>
    <w:rsid w:val="00651128"/>
    <w:rsid w:val="006521D9"/>
    <w:rsid w:val="006527D1"/>
    <w:rsid w:val="00655491"/>
    <w:rsid w:val="00657B78"/>
    <w:rsid w:val="00662976"/>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072C1"/>
    <w:rsid w:val="00715EA5"/>
    <w:rsid w:val="00722D05"/>
    <w:rsid w:val="00732251"/>
    <w:rsid w:val="0073329F"/>
    <w:rsid w:val="007379BB"/>
    <w:rsid w:val="00737D73"/>
    <w:rsid w:val="00743EFC"/>
    <w:rsid w:val="00752434"/>
    <w:rsid w:val="007569F9"/>
    <w:rsid w:val="00757E6A"/>
    <w:rsid w:val="00764127"/>
    <w:rsid w:val="00770118"/>
    <w:rsid w:val="0077299B"/>
    <w:rsid w:val="00773402"/>
    <w:rsid w:val="00777404"/>
    <w:rsid w:val="00781DA7"/>
    <w:rsid w:val="00784904"/>
    <w:rsid w:val="00785014"/>
    <w:rsid w:val="00785EEB"/>
    <w:rsid w:val="007906C3"/>
    <w:rsid w:val="00793CDA"/>
    <w:rsid w:val="007A712A"/>
    <w:rsid w:val="007A7C13"/>
    <w:rsid w:val="007B0B06"/>
    <w:rsid w:val="007C15FD"/>
    <w:rsid w:val="007C18C9"/>
    <w:rsid w:val="007C78CF"/>
    <w:rsid w:val="007D37E0"/>
    <w:rsid w:val="007D7E17"/>
    <w:rsid w:val="007E43F1"/>
    <w:rsid w:val="007E4C88"/>
    <w:rsid w:val="007F0E9B"/>
    <w:rsid w:val="007F170E"/>
    <w:rsid w:val="00801C5E"/>
    <w:rsid w:val="00803738"/>
    <w:rsid w:val="00807092"/>
    <w:rsid w:val="00812F5A"/>
    <w:rsid w:val="00814381"/>
    <w:rsid w:val="00817316"/>
    <w:rsid w:val="0082098A"/>
    <w:rsid w:val="00822A02"/>
    <w:rsid w:val="0082447A"/>
    <w:rsid w:val="00826BAC"/>
    <w:rsid w:val="00826E6D"/>
    <w:rsid w:val="00840E01"/>
    <w:rsid w:val="0084358C"/>
    <w:rsid w:val="008444D6"/>
    <w:rsid w:val="00850223"/>
    <w:rsid w:val="00852144"/>
    <w:rsid w:val="008546B7"/>
    <w:rsid w:val="008566CE"/>
    <w:rsid w:val="00862B1F"/>
    <w:rsid w:val="008A63DA"/>
    <w:rsid w:val="008A7E4B"/>
    <w:rsid w:val="008B08EE"/>
    <w:rsid w:val="008B2E2A"/>
    <w:rsid w:val="008C38C1"/>
    <w:rsid w:val="008C4C99"/>
    <w:rsid w:val="008C54ED"/>
    <w:rsid w:val="008D1963"/>
    <w:rsid w:val="008E0522"/>
    <w:rsid w:val="008E1F75"/>
    <w:rsid w:val="008E5E67"/>
    <w:rsid w:val="008F40A7"/>
    <w:rsid w:val="00903F6F"/>
    <w:rsid w:val="00910160"/>
    <w:rsid w:val="009114D6"/>
    <w:rsid w:val="009123A5"/>
    <w:rsid w:val="00913EFC"/>
    <w:rsid w:val="0092649D"/>
    <w:rsid w:val="00931542"/>
    <w:rsid w:val="009330B2"/>
    <w:rsid w:val="00950586"/>
    <w:rsid w:val="00950F70"/>
    <w:rsid w:val="009513D3"/>
    <w:rsid w:val="00952290"/>
    <w:rsid w:val="009576CD"/>
    <w:rsid w:val="00966BF9"/>
    <w:rsid w:val="00972DB7"/>
    <w:rsid w:val="00975464"/>
    <w:rsid w:val="00976CBB"/>
    <w:rsid w:val="00976E4A"/>
    <w:rsid w:val="0099352E"/>
    <w:rsid w:val="009952A8"/>
    <w:rsid w:val="009A04E7"/>
    <w:rsid w:val="009A112F"/>
    <w:rsid w:val="009A2071"/>
    <w:rsid w:val="009A24B2"/>
    <w:rsid w:val="009A5B16"/>
    <w:rsid w:val="009B25DD"/>
    <w:rsid w:val="009C003A"/>
    <w:rsid w:val="009D369C"/>
    <w:rsid w:val="009E6B4A"/>
    <w:rsid w:val="009F25AA"/>
    <w:rsid w:val="009F50E9"/>
    <w:rsid w:val="00A01909"/>
    <w:rsid w:val="00A04B71"/>
    <w:rsid w:val="00A04C51"/>
    <w:rsid w:val="00A06548"/>
    <w:rsid w:val="00A104A7"/>
    <w:rsid w:val="00A152DE"/>
    <w:rsid w:val="00A1760F"/>
    <w:rsid w:val="00A332CF"/>
    <w:rsid w:val="00A3460F"/>
    <w:rsid w:val="00A35233"/>
    <w:rsid w:val="00A401DC"/>
    <w:rsid w:val="00A4365B"/>
    <w:rsid w:val="00A442A6"/>
    <w:rsid w:val="00A61300"/>
    <w:rsid w:val="00A61C51"/>
    <w:rsid w:val="00A66806"/>
    <w:rsid w:val="00A719F1"/>
    <w:rsid w:val="00A75125"/>
    <w:rsid w:val="00A8229E"/>
    <w:rsid w:val="00A83E23"/>
    <w:rsid w:val="00A8588F"/>
    <w:rsid w:val="00A85C57"/>
    <w:rsid w:val="00A85D33"/>
    <w:rsid w:val="00A87943"/>
    <w:rsid w:val="00A965AF"/>
    <w:rsid w:val="00AA7CB8"/>
    <w:rsid w:val="00AB72DC"/>
    <w:rsid w:val="00AC30D8"/>
    <w:rsid w:val="00AC4F57"/>
    <w:rsid w:val="00AC686C"/>
    <w:rsid w:val="00AD15CF"/>
    <w:rsid w:val="00AD6FAB"/>
    <w:rsid w:val="00AE0110"/>
    <w:rsid w:val="00AF06B1"/>
    <w:rsid w:val="00B163C8"/>
    <w:rsid w:val="00B22CD0"/>
    <w:rsid w:val="00B247C6"/>
    <w:rsid w:val="00B3000D"/>
    <w:rsid w:val="00B356AA"/>
    <w:rsid w:val="00B37AEB"/>
    <w:rsid w:val="00B37FEC"/>
    <w:rsid w:val="00B55B2A"/>
    <w:rsid w:val="00B56E72"/>
    <w:rsid w:val="00B60959"/>
    <w:rsid w:val="00B631E0"/>
    <w:rsid w:val="00B665CE"/>
    <w:rsid w:val="00B6692A"/>
    <w:rsid w:val="00B72E9F"/>
    <w:rsid w:val="00B758BE"/>
    <w:rsid w:val="00B75C1E"/>
    <w:rsid w:val="00B95848"/>
    <w:rsid w:val="00BA1BCA"/>
    <w:rsid w:val="00BA3654"/>
    <w:rsid w:val="00BA3E1E"/>
    <w:rsid w:val="00BA456E"/>
    <w:rsid w:val="00BA4E0F"/>
    <w:rsid w:val="00BA56F1"/>
    <w:rsid w:val="00BB6646"/>
    <w:rsid w:val="00BB6ADF"/>
    <w:rsid w:val="00BB6CEE"/>
    <w:rsid w:val="00BC7523"/>
    <w:rsid w:val="00BD1D86"/>
    <w:rsid w:val="00BE272B"/>
    <w:rsid w:val="00BE5C71"/>
    <w:rsid w:val="00BF3608"/>
    <w:rsid w:val="00BF5BB5"/>
    <w:rsid w:val="00C050E0"/>
    <w:rsid w:val="00C0525C"/>
    <w:rsid w:val="00C058C8"/>
    <w:rsid w:val="00C05EBF"/>
    <w:rsid w:val="00C143EF"/>
    <w:rsid w:val="00C21DC1"/>
    <w:rsid w:val="00C23591"/>
    <w:rsid w:val="00C249A7"/>
    <w:rsid w:val="00C33501"/>
    <w:rsid w:val="00C36459"/>
    <w:rsid w:val="00C36735"/>
    <w:rsid w:val="00C460CA"/>
    <w:rsid w:val="00C50A32"/>
    <w:rsid w:val="00C51253"/>
    <w:rsid w:val="00C54002"/>
    <w:rsid w:val="00C61473"/>
    <w:rsid w:val="00C72DC2"/>
    <w:rsid w:val="00C935E9"/>
    <w:rsid w:val="00C96BE9"/>
    <w:rsid w:val="00CA0A00"/>
    <w:rsid w:val="00CA0CEF"/>
    <w:rsid w:val="00CA1CB4"/>
    <w:rsid w:val="00CA1DD8"/>
    <w:rsid w:val="00CA37AC"/>
    <w:rsid w:val="00CA43DD"/>
    <w:rsid w:val="00CA45F3"/>
    <w:rsid w:val="00CA771E"/>
    <w:rsid w:val="00CA79AE"/>
    <w:rsid w:val="00CC3A7F"/>
    <w:rsid w:val="00CC460A"/>
    <w:rsid w:val="00CD4372"/>
    <w:rsid w:val="00CD749A"/>
    <w:rsid w:val="00CE1B04"/>
    <w:rsid w:val="00CE5AE9"/>
    <w:rsid w:val="00CE64C4"/>
    <w:rsid w:val="00CE6752"/>
    <w:rsid w:val="00CE764D"/>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162A"/>
    <w:rsid w:val="00D92102"/>
    <w:rsid w:val="00D92B73"/>
    <w:rsid w:val="00DA58AC"/>
    <w:rsid w:val="00DB5DFD"/>
    <w:rsid w:val="00DB6BFF"/>
    <w:rsid w:val="00DB6F49"/>
    <w:rsid w:val="00DC309E"/>
    <w:rsid w:val="00DC673B"/>
    <w:rsid w:val="00DC71BC"/>
    <w:rsid w:val="00DD0931"/>
    <w:rsid w:val="00DD1895"/>
    <w:rsid w:val="00DD4293"/>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4346E"/>
    <w:rsid w:val="00E463A2"/>
    <w:rsid w:val="00E510AF"/>
    <w:rsid w:val="00E52822"/>
    <w:rsid w:val="00E6561D"/>
    <w:rsid w:val="00E70D68"/>
    <w:rsid w:val="00E76A04"/>
    <w:rsid w:val="00E83667"/>
    <w:rsid w:val="00E83EAF"/>
    <w:rsid w:val="00E85120"/>
    <w:rsid w:val="00E94449"/>
    <w:rsid w:val="00E94C33"/>
    <w:rsid w:val="00EA28EA"/>
    <w:rsid w:val="00EA43AA"/>
    <w:rsid w:val="00EB02FA"/>
    <w:rsid w:val="00EB07BC"/>
    <w:rsid w:val="00EB5CF8"/>
    <w:rsid w:val="00EB63C7"/>
    <w:rsid w:val="00EC0433"/>
    <w:rsid w:val="00EC5F11"/>
    <w:rsid w:val="00EC7CF2"/>
    <w:rsid w:val="00ED05D4"/>
    <w:rsid w:val="00ED1EA4"/>
    <w:rsid w:val="00ED7E19"/>
    <w:rsid w:val="00EE2653"/>
    <w:rsid w:val="00EE70FE"/>
    <w:rsid w:val="00F07FD6"/>
    <w:rsid w:val="00F11BE6"/>
    <w:rsid w:val="00F11C34"/>
    <w:rsid w:val="00F12D4C"/>
    <w:rsid w:val="00F14255"/>
    <w:rsid w:val="00F14F54"/>
    <w:rsid w:val="00F16963"/>
    <w:rsid w:val="00F2221C"/>
    <w:rsid w:val="00F33754"/>
    <w:rsid w:val="00F35773"/>
    <w:rsid w:val="00F377BF"/>
    <w:rsid w:val="00F4127F"/>
    <w:rsid w:val="00F443AF"/>
    <w:rsid w:val="00F45671"/>
    <w:rsid w:val="00F45FBA"/>
    <w:rsid w:val="00F466D8"/>
    <w:rsid w:val="00F54C8A"/>
    <w:rsid w:val="00F57812"/>
    <w:rsid w:val="00F742C1"/>
    <w:rsid w:val="00FA0A16"/>
    <w:rsid w:val="00FB2961"/>
    <w:rsid w:val="00FB3964"/>
    <w:rsid w:val="00FB6D27"/>
    <w:rsid w:val="00FC0B1A"/>
    <w:rsid w:val="00FC4F3F"/>
    <w:rsid w:val="00FD074D"/>
    <w:rsid w:val="00FD36B2"/>
    <w:rsid w:val="00FE63A8"/>
    <w:rsid w:val="00FF3612"/>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docId w15:val="{20C2671C-DB5F-4307-B1A9-6B8B2EF1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1307391213">
          <w:marLeft w:val="0"/>
          <w:marRight w:val="0"/>
          <w:marTop w:val="0"/>
          <w:marBottom w:val="0"/>
          <w:divBdr>
            <w:top w:val="none" w:sz="0" w:space="0" w:color="auto"/>
            <w:left w:val="none" w:sz="0" w:space="0" w:color="auto"/>
            <w:bottom w:val="none" w:sz="0" w:space="0" w:color="auto"/>
            <w:right w:val="none" w:sz="0" w:space="0" w:color="auto"/>
          </w:divBdr>
        </w:div>
        <w:div w:id="2055422529">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76901107">
          <w:marLeft w:val="0"/>
          <w:marRight w:val="0"/>
          <w:marTop w:val="0"/>
          <w:marBottom w:val="0"/>
          <w:divBdr>
            <w:top w:val="none" w:sz="0" w:space="0" w:color="auto"/>
            <w:left w:val="none" w:sz="0" w:space="0" w:color="auto"/>
            <w:bottom w:val="none" w:sz="0" w:space="0" w:color="auto"/>
            <w:right w:val="none" w:sz="0" w:space="0" w:color="auto"/>
          </w:divBdr>
        </w:div>
        <w:div w:id="1473257514">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72026">
      <w:bodyDiv w:val="1"/>
      <w:marLeft w:val="0"/>
      <w:marRight w:val="0"/>
      <w:marTop w:val="0"/>
      <w:marBottom w:val="0"/>
      <w:divBdr>
        <w:top w:val="none" w:sz="0" w:space="0" w:color="auto"/>
        <w:left w:val="none" w:sz="0" w:space="0" w:color="auto"/>
        <w:bottom w:val="none" w:sz="0" w:space="0" w:color="auto"/>
        <w:right w:val="none" w:sz="0" w:space="0" w:color="auto"/>
      </w:divBdr>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159076103">
      <w:bodyDiv w:val="1"/>
      <w:marLeft w:val="0"/>
      <w:marRight w:val="0"/>
      <w:marTop w:val="0"/>
      <w:marBottom w:val="0"/>
      <w:divBdr>
        <w:top w:val="none" w:sz="0" w:space="0" w:color="auto"/>
        <w:left w:val="none" w:sz="0" w:space="0" w:color="auto"/>
        <w:bottom w:val="none" w:sz="0" w:space="0" w:color="auto"/>
        <w:right w:val="none" w:sz="0" w:space="0" w:color="auto"/>
      </w:divBdr>
      <w:divsChild>
        <w:div w:id="680549135">
          <w:marLeft w:val="0"/>
          <w:marRight w:val="0"/>
          <w:marTop w:val="0"/>
          <w:marBottom w:val="0"/>
          <w:divBdr>
            <w:top w:val="none" w:sz="0" w:space="0" w:color="auto"/>
            <w:left w:val="none" w:sz="0" w:space="0" w:color="auto"/>
            <w:bottom w:val="none" w:sz="0" w:space="0" w:color="auto"/>
            <w:right w:val="none" w:sz="0" w:space="0" w:color="auto"/>
          </w:divBdr>
        </w:div>
        <w:div w:id="1225875804">
          <w:marLeft w:val="0"/>
          <w:marRight w:val="0"/>
          <w:marTop w:val="0"/>
          <w:marBottom w:val="0"/>
          <w:divBdr>
            <w:top w:val="none" w:sz="0" w:space="0" w:color="auto"/>
            <w:left w:val="none" w:sz="0" w:space="0" w:color="auto"/>
            <w:bottom w:val="none" w:sz="0" w:space="0" w:color="auto"/>
            <w:right w:val="none" w:sz="0" w:space="0" w:color="auto"/>
          </w:divBdr>
        </w:div>
        <w:div w:id="1818455734">
          <w:marLeft w:val="0"/>
          <w:marRight w:val="0"/>
          <w:marTop w:val="0"/>
          <w:marBottom w:val="0"/>
          <w:divBdr>
            <w:top w:val="none" w:sz="0" w:space="0" w:color="auto"/>
            <w:left w:val="none" w:sz="0" w:space="0" w:color="auto"/>
            <w:bottom w:val="none" w:sz="0" w:space="0" w:color="auto"/>
            <w:right w:val="none" w:sz="0" w:space="0" w:color="auto"/>
          </w:divBdr>
        </w:div>
        <w:div w:id="1878472733">
          <w:marLeft w:val="0"/>
          <w:marRight w:val="0"/>
          <w:marTop w:val="0"/>
          <w:marBottom w:val="0"/>
          <w:divBdr>
            <w:top w:val="none" w:sz="0" w:space="0" w:color="auto"/>
            <w:left w:val="none" w:sz="0" w:space="0" w:color="auto"/>
            <w:bottom w:val="none" w:sz="0" w:space="0" w:color="auto"/>
            <w:right w:val="none" w:sz="0" w:space="0" w:color="auto"/>
          </w:divBdr>
        </w:div>
      </w:divsChild>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508445946">
          <w:marLeft w:val="0"/>
          <w:marRight w:val="0"/>
          <w:marTop w:val="0"/>
          <w:marBottom w:val="0"/>
          <w:divBdr>
            <w:top w:val="none" w:sz="0" w:space="0" w:color="auto"/>
            <w:left w:val="none" w:sz="0" w:space="0" w:color="auto"/>
            <w:bottom w:val="none" w:sz="0" w:space="0" w:color="auto"/>
            <w:right w:val="none" w:sz="0" w:space="0" w:color="auto"/>
          </w:divBdr>
        </w:div>
        <w:div w:id="651831233">
          <w:marLeft w:val="0"/>
          <w:marRight w:val="0"/>
          <w:marTop w:val="0"/>
          <w:marBottom w:val="0"/>
          <w:divBdr>
            <w:top w:val="none" w:sz="0" w:space="0" w:color="auto"/>
            <w:left w:val="none" w:sz="0" w:space="0" w:color="auto"/>
            <w:bottom w:val="none" w:sz="0" w:space="0" w:color="auto"/>
            <w:right w:val="none" w:sz="0" w:space="0" w:color="auto"/>
          </w:divBdr>
        </w:div>
      </w:divsChild>
    </w:div>
    <w:div w:id="1864324597">
      <w:bodyDiv w:val="1"/>
      <w:marLeft w:val="0"/>
      <w:marRight w:val="0"/>
      <w:marTop w:val="0"/>
      <w:marBottom w:val="0"/>
      <w:divBdr>
        <w:top w:val="none" w:sz="0" w:space="0" w:color="auto"/>
        <w:left w:val="none" w:sz="0" w:space="0" w:color="auto"/>
        <w:bottom w:val="none" w:sz="0" w:space="0" w:color="auto"/>
        <w:right w:val="none" w:sz="0" w:space="0" w:color="auto"/>
      </w:divBdr>
    </w:div>
    <w:div w:id="1975401726">
      <w:bodyDiv w:val="1"/>
      <w:marLeft w:val="0"/>
      <w:marRight w:val="0"/>
      <w:marTop w:val="0"/>
      <w:marBottom w:val="0"/>
      <w:divBdr>
        <w:top w:val="none" w:sz="0" w:space="0" w:color="auto"/>
        <w:left w:val="none" w:sz="0" w:space="0" w:color="auto"/>
        <w:bottom w:val="none" w:sz="0" w:space="0" w:color="auto"/>
        <w:right w:val="none" w:sz="0" w:space="0" w:color="auto"/>
      </w:divBdr>
      <w:divsChild>
        <w:div w:id="1505899760">
          <w:marLeft w:val="0"/>
          <w:marRight w:val="0"/>
          <w:marTop w:val="0"/>
          <w:marBottom w:val="0"/>
          <w:divBdr>
            <w:top w:val="none" w:sz="0" w:space="0" w:color="auto"/>
            <w:left w:val="none" w:sz="0" w:space="0" w:color="auto"/>
            <w:bottom w:val="none" w:sz="0" w:space="0" w:color="auto"/>
            <w:right w:val="none" w:sz="0" w:space="0" w:color="auto"/>
          </w:divBdr>
        </w:div>
        <w:div w:id="1624458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s://www.facebook.com/groups/3198765680350432/user/1587135005/"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121316341303580/" TargetMode="External"/><Relationship Id="rId47" Type="http://schemas.openxmlformats.org/officeDocument/2006/relationships/hyperlink" Target="https://www.facebook.com/groups/1001176763256257/" TargetMode="External"/><Relationship Id="rId63" Type="http://schemas.openxmlformats.org/officeDocument/2006/relationships/hyperlink" Target="https://www.facebook.com/groups/994021398169835/" TargetMode="External"/><Relationship Id="rId68" Type="http://schemas.openxmlformats.org/officeDocument/2006/relationships/hyperlink" Target="https://www.facebook.com/groups/132151335697754/" TargetMode="External"/><Relationship Id="rId84" Type="http://schemas.openxmlformats.org/officeDocument/2006/relationships/hyperlink" Target="https://www.facebook.com/groups/332022214613580/" TargetMode="External"/><Relationship Id="rId89" Type="http://schemas.openxmlformats.org/officeDocument/2006/relationships/hyperlink" Target="https://www.facebook.com/groups/115629479105436/" TargetMode="External"/><Relationship Id="rId112" Type="http://schemas.openxmlformats.org/officeDocument/2006/relationships/image" Target="media/image8.jpg"/><Relationship Id="rId133" Type="http://schemas.openxmlformats.org/officeDocument/2006/relationships/hyperlink" Target="https://drive.google.com/file/d/1beczL0tbNVnSfdCaYKNqWrRrMgetYXfL/view?usp=sharing" TargetMode="External"/><Relationship Id="rId138" Type="http://schemas.openxmlformats.org/officeDocument/2006/relationships/image" Target="media/image13.jpg"/><Relationship Id="rId16" Type="http://schemas.openxmlformats.org/officeDocument/2006/relationships/hyperlink" Target="https://maps.sch.gr/main.html" TargetMode="External"/><Relationship Id="rId107" Type="http://schemas.openxmlformats.org/officeDocument/2006/relationships/hyperlink" Target="https://www.facebook.com/groups/ekp.athmias/?ref=share" TargetMode="External"/><Relationship Id="rId11" Type="http://schemas.openxmlformats.org/officeDocument/2006/relationships/image" Target="media/image4.jpeg"/><Relationship Id="rId32" Type="http://schemas.openxmlformats.org/officeDocument/2006/relationships/hyperlink" Target="https://www.facebook.com/groups/358994625872983/" TargetMode="External"/><Relationship Id="rId37" Type="http://schemas.openxmlformats.org/officeDocument/2006/relationships/hyperlink" Target="https://www.facebook.com/groups/1006907486711631/" TargetMode="External"/><Relationship Id="rId53" Type="http://schemas.openxmlformats.org/officeDocument/2006/relationships/hyperlink" Target="https://www.facebook.com/groups/568273330884944/" TargetMode="External"/><Relationship Id="rId58" Type="http://schemas.openxmlformats.org/officeDocument/2006/relationships/hyperlink" Target="https://www.facebook.com/groups/1565904486925710/" TargetMode="External"/><Relationship Id="rId74" Type="http://schemas.openxmlformats.org/officeDocument/2006/relationships/hyperlink" Target="https://www.facebook.com/groups/489864088841192/" TargetMode="External"/><Relationship Id="rId79" Type="http://schemas.openxmlformats.org/officeDocument/2006/relationships/hyperlink" Target="https://www.facebook.com/groups/1277339842597184" TargetMode="External"/><Relationship Id="rId102" Type="http://schemas.openxmlformats.org/officeDocument/2006/relationships/hyperlink" Target="https://www.facebook.com/groups/2079040355669875/" TargetMode="External"/><Relationship Id="rId123" Type="http://schemas.openxmlformats.org/officeDocument/2006/relationships/hyperlink" Target="https://drive.google.com/file/d/11ENOdrNUl5W-nKUkx3MDueIFNtuPRsVD/view?usp=sharing" TargetMode="External"/><Relationship Id="rId128" Type="http://schemas.openxmlformats.org/officeDocument/2006/relationships/hyperlink" Target="https://www.efka.gov.gr/el/epidoma" TargetMode="External"/><Relationship Id="rId144" Type="http://schemas.openxmlformats.org/officeDocument/2006/relationships/image" Target="media/image17.jp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facebook.com/groups/2239717226061981/" TargetMode="External"/><Relationship Id="rId95" Type="http://schemas.openxmlformats.org/officeDocument/2006/relationships/hyperlink" Target="https://www.facebook.com/groups/377489717117827/" TargetMode="External"/><Relationship Id="rId22" Type="http://schemas.openxmlformats.org/officeDocument/2006/relationships/hyperlink" Target="https://www.google.com/maps/d/u/0/edit?mid=1pVZedfSADSiE1Ngmf5B-ozRZqaTsO2E&amp;usp=sharing" TargetMode="External"/><Relationship Id="rId27" Type="http://schemas.openxmlformats.org/officeDocument/2006/relationships/hyperlink" Target="https://www.facebook.com/groups/297890967608776/" TargetMode="External"/><Relationship Id="rId43" Type="http://schemas.openxmlformats.org/officeDocument/2006/relationships/hyperlink" Target="https://www.facebook.com/groups/1005261253661025/" TargetMode="External"/><Relationship Id="rId48" Type="http://schemas.openxmlformats.org/officeDocument/2006/relationships/hyperlink" Target="https://www.facebook.com/groups/804303937235042/" TargetMode="External"/><Relationship Id="rId64" Type="http://schemas.openxmlformats.org/officeDocument/2006/relationships/hyperlink" Target="https://www.facebook.com/groups/1218718405299178/" TargetMode="External"/><Relationship Id="rId69" Type="http://schemas.openxmlformats.org/officeDocument/2006/relationships/hyperlink" Target="https://www.facebook.com/groups/1964235250535762/" TargetMode="External"/><Relationship Id="rId113" Type="http://schemas.openxmlformats.org/officeDocument/2006/relationships/image" Target="media/image9.jpeg"/><Relationship Id="rId118" Type="http://schemas.openxmlformats.org/officeDocument/2006/relationships/hyperlink" Target="https://www.atlas.gov.gr/ATLAS/Pages/Home.aspx" TargetMode="External"/><Relationship Id="rId134" Type="http://schemas.openxmlformats.org/officeDocument/2006/relationships/hyperlink" Target="https://drive.google.com/file/d/1xX2q15oLYzpbWq3iUa2ozRD6-vNrxuPQ/view?usp=sharing" TargetMode="External"/><Relationship Id="rId139" Type="http://schemas.openxmlformats.org/officeDocument/2006/relationships/hyperlink" Target="https://www.facebook.com/groups/1144263055616696" TargetMode="External"/><Relationship Id="rId80" Type="http://schemas.openxmlformats.org/officeDocument/2006/relationships/hyperlink" Target="https://www.facebook.com/groups/632689114026142/" TargetMode="External"/><Relationship Id="rId85" Type="http://schemas.openxmlformats.org/officeDocument/2006/relationships/hyperlink" Target="https://www.facebook.com/groups/3198765680350432/" TargetMode="External"/><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25" Type="http://schemas.openxmlformats.org/officeDocument/2006/relationships/image" Target="media/image6.png"/><Relationship Id="rId33" Type="http://schemas.openxmlformats.org/officeDocument/2006/relationships/hyperlink" Target="https://www.facebook.com/groups/485616058947608/" TargetMode="External"/><Relationship Id="rId38" Type="http://schemas.openxmlformats.org/officeDocument/2006/relationships/hyperlink" Target="https://www.facebook.com/groups/155809881769898/" TargetMode="External"/><Relationship Id="rId46" Type="http://schemas.openxmlformats.org/officeDocument/2006/relationships/hyperlink" Target="https://www.facebook.com/groups/1000945210668428/" TargetMode="External"/><Relationship Id="rId59" Type="http://schemas.openxmlformats.org/officeDocument/2006/relationships/hyperlink" Target="https://www.facebook.com/groups/255368288449619/" TargetMode="External"/><Relationship Id="rId67" Type="http://schemas.openxmlformats.org/officeDocument/2006/relationships/hyperlink" Target="https://www.facebook.com/groups/650519672822309/" TargetMode="External"/><Relationship Id="rId103" Type="http://schemas.openxmlformats.org/officeDocument/2006/relationships/hyperlink" Target="https://www.facebook.com/groups/706955916816225/" TargetMode="External"/><Relationship Id="rId108" Type="http://schemas.openxmlformats.org/officeDocument/2006/relationships/hyperlink" Target="https://www.facebook.com/groups/897225094848624/" TargetMode="External"/><Relationship Id="rId116" Type="http://schemas.openxmlformats.org/officeDocument/2006/relationships/image" Target="media/image11.png"/><Relationship Id="rId124" Type="http://schemas.openxmlformats.org/officeDocument/2006/relationships/hyperlink" Target="https://www.minedu.gov.gr/publications/docs2021/adeies_anaplirotwn_ekpaideutikwn.pdf" TargetMode="External"/><Relationship Id="rId129"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 Id="rId137" Type="http://schemas.openxmlformats.org/officeDocument/2006/relationships/hyperlink" Target="https://eservices.oaed.gr/pls/apex/f?p=1001:1:" TargetMode="Externa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263742011847551/" TargetMode="External"/><Relationship Id="rId54" Type="http://schemas.openxmlformats.org/officeDocument/2006/relationships/hyperlink" Target="https://www.facebook.com/groups/759186617852798/" TargetMode="External"/><Relationship Id="rId62" Type="http://schemas.openxmlformats.org/officeDocument/2006/relationships/hyperlink" Target="https://www.facebook.com/groups/255138131272876/" TargetMode="External"/><Relationship Id="rId70" Type="http://schemas.openxmlformats.org/officeDocument/2006/relationships/hyperlink" Target="https://www.facebook.com/groups/650519672822309/" TargetMode="External"/><Relationship Id="rId75" Type="http://schemas.openxmlformats.org/officeDocument/2006/relationships/hyperlink" Target="https://www.facebook.com/groups/351737863270556/" TargetMode="External"/><Relationship Id="rId83" Type="http://schemas.openxmlformats.org/officeDocument/2006/relationships/hyperlink" Target="https://www.facebook.com/groups/1860387357382739/" TargetMode="External"/><Relationship Id="rId88" Type="http://schemas.openxmlformats.org/officeDocument/2006/relationships/hyperlink" Target="https://www.facebook.com/groups/115629479105436/" TargetMode="External"/><Relationship Id="rId91" Type="http://schemas.openxmlformats.org/officeDocument/2006/relationships/hyperlink" Target="https://www.facebook.com/groups/883879695354277/" TargetMode="External"/><Relationship Id="rId96" Type="http://schemas.openxmlformats.org/officeDocument/2006/relationships/hyperlink" Target="https://www.facebook.com/groups/257783009309597/" TargetMode="External"/><Relationship Id="rId111" Type="http://schemas.openxmlformats.org/officeDocument/2006/relationships/hyperlink" Target="https://drive.google.com/file/d/1AHfMByDgrBHdDKKx69HhpafhGUgoP_Ya/view?usp=sharing" TargetMode="External"/><Relationship Id="rId132" Type="http://schemas.openxmlformats.org/officeDocument/2006/relationships/hyperlink" Target="https://drive.google.com/file/d/18DnbSprXX7h3KRiQ8Krybvbyr7rRAAmt/view?usp=sharing" TargetMode="External"/><Relationship Id="rId140" Type="http://schemas.openxmlformats.org/officeDocument/2006/relationships/image" Target="media/image14.jpg"/><Relationship Id="rId145"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sep.gr/asep/utilities/faces/e_services.jspx" TargetMode="External"/><Relationship Id="rId23" Type="http://schemas.openxmlformats.org/officeDocument/2006/relationships/hyperlink" Target="https://www.gsis.gr/polites-epiheiriseis/pliromes-kai-eispraxeis/e-paravolo?fbclid=IwAR389_Ob-n2CIRfm0OTDNDPf06wzHtdTexzrLP_iJszMlHYMjpe0pGwB2i4" TargetMode="External"/><Relationship Id="rId28" Type="http://schemas.openxmlformats.org/officeDocument/2006/relationships/hyperlink" Target="https://www.facebook.com/groups/553373115979926/" TargetMode="External"/><Relationship Id="rId36" Type="http://schemas.openxmlformats.org/officeDocument/2006/relationships/hyperlink" Target="https://www.facebook.com/groups/256216865099433/" TargetMode="External"/><Relationship Id="rId49" Type="http://schemas.openxmlformats.org/officeDocument/2006/relationships/hyperlink" Target="https://www.facebook.com/groups/ekpaideutikoi.messinias" TargetMode="External"/><Relationship Id="rId57" Type="http://schemas.openxmlformats.org/officeDocument/2006/relationships/hyperlink" Target="https://www.facebook.com/groups/1036693413741080/" TargetMode="External"/><Relationship Id="rId106" Type="http://schemas.openxmlformats.org/officeDocument/2006/relationships/hyperlink" Target="https://www.facebook.com/groups/lifelongtrainers/" TargetMode="External"/><Relationship Id="rId114" Type="http://schemas.openxmlformats.org/officeDocument/2006/relationships/image" Target="media/image10.png"/><Relationship Id="rId119" Type="http://schemas.openxmlformats.org/officeDocument/2006/relationships/hyperlink" Target="https://www.facebook.com/groups/1870487703042512/" TargetMode="External"/><Relationship Id="rId127" Type="http://schemas.openxmlformats.org/officeDocument/2006/relationships/hyperlink" Target="https://drive.google.com/file/d/1P0RI55Cvkra18HE5dj0SKRwZVD9tWu_3/view?usp=sharing" TargetMode="External"/><Relationship Id="rId10" Type="http://schemas.openxmlformats.org/officeDocument/2006/relationships/image" Target="media/image3.jpg"/><Relationship Id="rId31" Type="http://schemas.openxmlformats.org/officeDocument/2006/relationships/hyperlink" Target="https://www.facebook.com/groups/520164606549283/" TargetMode="External"/><Relationship Id="rId44" Type="http://schemas.openxmlformats.org/officeDocument/2006/relationships/hyperlink" Target="https://www.facebook.com/groups/1539688916434279/" TargetMode="External"/><Relationship Id="rId52" Type="http://schemas.openxmlformats.org/officeDocument/2006/relationships/hyperlink" Target="https://www.facebook.com/groups/558581775494485/" TargetMode="External"/><Relationship Id="rId60" Type="http://schemas.openxmlformats.org/officeDocument/2006/relationships/hyperlink" Target="https://www.facebook.com/groups/1048529799367773/" TargetMode="External"/><Relationship Id="rId65" Type="http://schemas.openxmlformats.org/officeDocument/2006/relationships/hyperlink" Target="https://www.facebook.com/groups/784923706029263/" TargetMode="External"/><Relationship Id="rId73" Type="http://schemas.openxmlformats.org/officeDocument/2006/relationships/hyperlink" Target="https://www.facebook.com/groups/285582528736541" TargetMode="External"/><Relationship Id="rId78" Type="http://schemas.openxmlformats.org/officeDocument/2006/relationships/hyperlink" Target="https://www.facebook.com/groups/991417991689764/" TargetMode="External"/><Relationship Id="rId81" Type="http://schemas.openxmlformats.org/officeDocument/2006/relationships/hyperlink" Target="https://www.facebook.com/groups/2993152710941840" TargetMode="External"/><Relationship Id="rId86" Type="http://schemas.openxmlformats.org/officeDocument/2006/relationships/hyperlink" Target="https://www.facebook.com/groups/533209580464096/" TargetMode="External"/><Relationship Id="rId94" Type="http://schemas.openxmlformats.org/officeDocument/2006/relationships/hyperlink" Target="https://www.facebook.com/groups/654724757933169/" TargetMode="External"/><Relationship Id="rId99" Type="http://schemas.openxmlformats.org/officeDocument/2006/relationships/hyperlink" Target="https://www.facebook.com/groups/958462304215473" TargetMode="External"/><Relationship Id="rId101" Type="http://schemas.openxmlformats.org/officeDocument/2006/relationships/hyperlink" Target="https://www.facebook.com/groups/1144263055616696/" TargetMode="External"/><Relationship Id="rId122" Type="http://schemas.openxmlformats.org/officeDocument/2006/relationships/hyperlink" Target="https://anaplirotes.gov.gr/" TargetMode="External"/><Relationship Id="rId130" Type="http://schemas.openxmlformats.org/officeDocument/2006/relationships/hyperlink" Target="https://docs.google.com/document/d/13nhHj_Vb-jBRwrCsUSOEb6oDfdro7UNU/edit?usp=sharing&amp;ouid=114473933902704531933&amp;rtpof=true&amp;sd=true" TargetMode="External"/><Relationship Id="rId135" Type="http://schemas.openxmlformats.org/officeDocument/2006/relationships/hyperlink" Target="https://www.efka.gov.gr/el/elektronike-aitese-choregeses-epidomatos-metrotetas" TargetMode="External"/><Relationship Id="rId143" Type="http://schemas.openxmlformats.org/officeDocument/2006/relationships/image" Target="media/image16.jpg"/><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gif"/><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5.jpg"/><Relationship Id="rId39" Type="http://schemas.openxmlformats.org/officeDocument/2006/relationships/hyperlink" Target="https://www.facebook.com/groups/338902764575785/" TargetMode="External"/><Relationship Id="rId109" Type="http://schemas.openxmlformats.org/officeDocument/2006/relationships/hyperlink" Target="https://drive.google.com/file/d/1ja3Fgnx6PK4qVcmZa9qoj9VXCRceCWLj/view?usp=sharing" TargetMode="External"/><Relationship Id="rId34" Type="http://schemas.openxmlformats.org/officeDocument/2006/relationships/hyperlink" Target="https://www.facebook.com/groups/1434516243359931/" TargetMode="External"/><Relationship Id="rId50" Type="http://schemas.openxmlformats.org/officeDocument/2006/relationships/hyperlink" Target="https://www.facebook.com/groups/537071670826117/" TargetMode="External"/><Relationship Id="rId55" Type="http://schemas.openxmlformats.org/officeDocument/2006/relationships/hyperlink" Target="https://www.facebook.com/groups/396523719245931/" TargetMode="External"/><Relationship Id="rId76" Type="http://schemas.openxmlformats.org/officeDocument/2006/relationships/hyperlink" Target="https://www.facebook.com/groups/521803905704594/" TargetMode="External"/><Relationship Id="rId97" Type="http://schemas.openxmlformats.org/officeDocument/2006/relationships/hyperlink" Target="https://www.facebook.com/groups/820387635499376/" TargetMode="External"/><Relationship Id="rId104" Type="http://schemas.openxmlformats.org/officeDocument/2006/relationships/hyperlink" Target="https://www.facebook.com/groups/761114464712503/" TargetMode="External"/><Relationship Id="rId120" Type="http://schemas.openxmlformats.org/officeDocument/2006/relationships/hyperlink" Target="https://www.facebook.com/groups/1808805445869687/" TargetMode="External"/><Relationship Id="rId125" Type="http://schemas.openxmlformats.org/officeDocument/2006/relationships/hyperlink" Target="https://drive.google.com/file/d/1PxFPEtrSu33ldLvfqR4WOe2l3SAcbJL6/view?usp=sharing" TargetMode="External"/><Relationship Id="rId141" Type="http://schemas.openxmlformats.org/officeDocument/2006/relationships/image" Target="media/image15.jpg"/><Relationship Id="rId146" Type="http://schemas.openxmlformats.org/officeDocument/2006/relationships/hyperlink" Target="https://teachers.minedu.gov.gr/Home/Index" TargetMode="External"/><Relationship Id="rId7" Type="http://schemas.openxmlformats.org/officeDocument/2006/relationships/footnotes" Target="footnotes.xml"/><Relationship Id="rId71" Type="http://schemas.openxmlformats.org/officeDocument/2006/relationships/hyperlink" Target="https://www.facebook.com/groups/759431822030690/" TargetMode="External"/><Relationship Id="rId92" Type="http://schemas.openxmlformats.org/officeDocument/2006/relationships/hyperlink" Target="https://www.facebook.com/groups/979868575860143/" TargetMode="External"/><Relationship Id="rId2" Type="http://schemas.openxmlformats.org/officeDocument/2006/relationships/customXml" Target="../customXml/item2.xml"/><Relationship Id="rId29" Type="http://schemas.openxmlformats.org/officeDocument/2006/relationships/hyperlink" Target="https://www.facebook.com/groups/871406526575963/" TargetMode="External"/><Relationship Id="rId24" Type="http://schemas.openxmlformats.org/officeDocument/2006/relationships/hyperlink" Target="https://www.ilovepdf.com/merge_pdf" TargetMode="External"/><Relationship Id="rId40" Type="http://schemas.openxmlformats.org/officeDocument/2006/relationships/hyperlink" Target="https://www.facebook.com/groups/270630780223692/" TargetMode="External"/><Relationship Id="rId45" Type="http://schemas.openxmlformats.org/officeDocument/2006/relationships/hyperlink" Target="https://www.facebook.com/groups/solomosd/" TargetMode="External"/><Relationship Id="rId66" Type="http://schemas.openxmlformats.org/officeDocument/2006/relationships/hyperlink" Target="https://www.facebook.com/groups/352848428390223/" TargetMode="External"/><Relationship Id="rId87" Type="http://schemas.openxmlformats.org/officeDocument/2006/relationships/hyperlink" Target="https://www.facebook.com/groups/516882429421764/" TargetMode="External"/><Relationship Id="rId110" Type="http://schemas.openxmlformats.org/officeDocument/2006/relationships/hyperlink" Target="https://drive.google.com/file/d/1ja3Fgnx6PK4qVcmZa9qoj9VXCRceCWLj/view?usp=sharing" TargetMode="External"/><Relationship Id="rId115" Type="http://schemas.openxmlformats.org/officeDocument/2006/relationships/hyperlink" Target="https://apps.ika.gr/eAccess/login.xhtml?fs=e&amp;s=cl&amp;fbclid=IwAR0DKUpGABG9tmElGlmCEs9gax01VpyHpVFKJlZI4JHS4N84AqLtY4VY6h8" TargetMode="External"/><Relationship Id="rId131" Type="http://schemas.openxmlformats.org/officeDocument/2006/relationships/hyperlink" Target="https://drive.google.com/file/d/1w-mi5PwfmoQVMM7DNTwduDfvFE2b5g0E/view?usp=sharing" TargetMode="External"/><Relationship Id="rId136" Type="http://schemas.openxmlformats.org/officeDocument/2006/relationships/image" Target="media/image12.jpg"/><Relationship Id="rId61" Type="http://schemas.openxmlformats.org/officeDocument/2006/relationships/hyperlink" Target="https://www.facebook.com/groups/830597314527352/" TargetMode="External"/><Relationship Id="rId82" Type="http://schemas.openxmlformats.org/officeDocument/2006/relationships/hyperlink" Target="https://www.facebook.com/groups/1161872467356947/" TargetMode="Externa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30" Type="http://schemas.openxmlformats.org/officeDocument/2006/relationships/hyperlink" Target="https://www.facebook.com/groups/818441194946292/" TargetMode="External"/><Relationship Id="rId35" Type="http://schemas.openxmlformats.org/officeDocument/2006/relationships/hyperlink" Target="https://www.facebook.com/groups/514356865989986/" TargetMode="External"/><Relationship Id="rId56" Type="http://schemas.openxmlformats.org/officeDocument/2006/relationships/hyperlink" Target="https://www.facebook.com/groups/558581775494485/" TargetMode="External"/><Relationship Id="rId77" Type="http://schemas.openxmlformats.org/officeDocument/2006/relationships/hyperlink" Target="https://www.facebook.com/groups/1430645643967472/" TargetMode="External"/><Relationship Id="rId100" Type="http://schemas.openxmlformats.org/officeDocument/2006/relationships/hyperlink" Target="https://www.facebook.com/groups/1214714508953909/" TargetMode="External"/><Relationship Id="rId105" Type="http://schemas.openxmlformats.org/officeDocument/2006/relationships/hyperlink" Target="https://www.facebook.com/groups/185433908165284/" TargetMode="External"/><Relationship Id="rId126" Type="http://schemas.openxmlformats.org/officeDocument/2006/relationships/hyperlink" Target="https://drive.google.com/file/d/1UFiO90VXQSxPB3WEtHA7JcAlLo6PjERL/view?usp=sharing" TargetMode="External"/><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facebook.com/groups/575910263579513/" TargetMode="External"/><Relationship Id="rId72" Type="http://schemas.openxmlformats.org/officeDocument/2006/relationships/hyperlink" Target="https://www.facebook.com/groups/3259770120937683/" TargetMode="External"/><Relationship Id="rId93" Type="http://schemas.openxmlformats.org/officeDocument/2006/relationships/hyperlink" Target="https://www.facebook.com/groups/pe06englishlanguage/" TargetMode="External"/><Relationship Id="rId98" Type="http://schemas.openxmlformats.org/officeDocument/2006/relationships/hyperlink" Target="https://www.facebook.com/groups/636534633793920" TargetMode="External"/><Relationship Id="rId121" Type="http://schemas.openxmlformats.org/officeDocument/2006/relationships/hyperlink" Target="https://www.facebook.com/groups/587430195526306" TargetMode="External"/><Relationship Id="rId142" Type="http://schemas.openxmlformats.org/officeDocument/2006/relationships/hyperlink" Target="https://teachers.minedu.gov.gr/Home/Inde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9</TotalTime>
  <Pages>65</Pages>
  <Words>13335</Words>
  <Characters>72010</Characters>
  <Application>Microsoft Office Word</Application>
  <DocSecurity>0</DocSecurity>
  <Lines>600</Lines>
  <Paragraphs>170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και Νεοδιόριστο εκπαιδευτικό</vt:lpstr>
      <vt:lpstr>Οδηγός για τον νέο Αναπληρωτή εκπαιδευτικό</vt:lpstr>
    </vt:vector>
  </TitlesOfParts>
  <Company/>
  <LinksUpToDate>false</LinksUpToDate>
  <CharactersWithSpaces>85175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και Νεοδιόριστο εκπαιδευτικό</dc:title>
  <dc:subject/>
  <dc:creator>jimb</dc:creator>
  <cp:keywords/>
  <dc:description/>
  <cp:lastModifiedBy>Jim B</cp:lastModifiedBy>
  <cp:revision>2</cp:revision>
  <dcterms:created xsi:type="dcterms:W3CDTF">2024-09-07T16:14:00Z</dcterms:created>
  <dcterms:modified xsi:type="dcterms:W3CDTF">2024-09-07T16:14:00Z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